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AE8D9" w14:textId="137D3771" w:rsidR="00AD70FB" w:rsidRDefault="00AD70FB" w:rsidP="00AD70FB">
      <w:pPr>
        <w:rPr>
          <w:rFonts w:ascii="Gotham Extra Light" w:hAnsi="Gotham Extra Light"/>
          <w:sz w:val="24"/>
          <w:szCs w:val="24"/>
        </w:rPr>
      </w:pPr>
    </w:p>
    <w:p w14:paraId="45C4AC83" w14:textId="251AFBDA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173CA101" w14:textId="0BF96FCB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7B427CB5" w14:textId="40B7344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4F5D3978" w14:textId="46729AD8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35AB19AD" w14:textId="0004C71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5256442C" w14:textId="52823A21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8FCEC23" w14:textId="49FBE6FC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5FD93D71" w14:textId="2C170778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tbl>
      <w:tblPr>
        <w:tblStyle w:val="Tablaconcuadrcula1"/>
        <w:tblOverlap w:val="nev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E222E" w:rsidRPr="000E222E" w14:paraId="15E6B28F" w14:textId="77777777" w:rsidTr="001C0149">
        <w:trPr>
          <w:trHeight w:val="1440"/>
          <w:jc w:val="center"/>
        </w:trPr>
        <w:tc>
          <w:tcPr>
            <w:tcW w:w="0" w:type="auto"/>
            <w:shd w:val="clear" w:color="auto" w:fill="9CC2E5" w:themeFill="accent1" w:themeFillTint="99"/>
            <w:vAlign w:val="center"/>
          </w:tcPr>
          <w:p w14:paraId="1EC8BC26" w14:textId="77777777" w:rsidR="000E222E" w:rsidRPr="00D236AF" w:rsidRDefault="000E222E" w:rsidP="000E222E">
            <w:pPr>
              <w:suppressOverlap/>
              <w:jc w:val="center"/>
              <w:rPr>
                <w:rFonts w:ascii="Gotham" w:hAnsi="Gotham"/>
                <w:color w:val="FFFFFF"/>
                <w:sz w:val="48"/>
                <w:szCs w:val="48"/>
              </w:rPr>
            </w:pPr>
            <w:r w:rsidRPr="00D236AF">
              <w:rPr>
                <w:rFonts w:ascii="Gotham" w:hAnsi="Gotham"/>
                <w:color w:val="FFFFFF"/>
                <w:sz w:val="48"/>
                <w:szCs w:val="48"/>
              </w:rPr>
              <w:t>INFORME PORMENORIZADO DE CONTROL INTERNO</w:t>
            </w:r>
          </w:p>
        </w:tc>
      </w:tr>
      <w:tr w:rsidR="000E222E" w:rsidRPr="000E222E" w14:paraId="583CEE8C" w14:textId="77777777" w:rsidTr="000E222E">
        <w:trPr>
          <w:trHeight w:val="144"/>
          <w:jc w:val="center"/>
        </w:trPr>
        <w:tc>
          <w:tcPr>
            <w:tcW w:w="0" w:type="auto"/>
            <w:shd w:val="clear" w:color="auto" w:fill="918485"/>
            <w:tcMar>
              <w:top w:w="0" w:type="dxa"/>
              <w:bottom w:w="0" w:type="dxa"/>
            </w:tcMar>
            <w:vAlign w:val="center"/>
          </w:tcPr>
          <w:p w14:paraId="4E5CC6A1" w14:textId="77777777" w:rsidR="000E222E" w:rsidRPr="000E222E" w:rsidRDefault="000E222E" w:rsidP="000E222E">
            <w:pPr>
              <w:rPr>
                <w:rFonts w:ascii="Perpetua" w:hAnsi="Perpetua"/>
                <w:color w:val="000000"/>
                <w:sz w:val="8"/>
                <w:szCs w:val="8"/>
              </w:rPr>
            </w:pPr>
          </w:p>
        </w:tc>
      </w:tr>
      <w:tr w:rsidR="000E222E" w:rsidRPr="000E222E" w14:paraId="50AD4FC0" w14:textId="77777777" w:rsidTr="00FA3AE2">
        <w:trPr>
          <w:trHeight w:val="720"/>
          <w:jc w:val="center"/>
        </w:trPr>
        <w:tc>
          <w:tcPr>
            <w:tcW w:w="0" w:type="auto"/>
            <w:vAlign w:val="bottom"/>
          </w:tcPr>
          <w:p w14:paraId="34984574" w14:textId="2622D300" w:rsidR="000E222E" w:rsidRPr="000E222E" w:rsidRDefault="000E222E" w:rsidP="000E222E">
            <w:pPr>
              <w:suppressOverlap/>
              <w:jc w:val="center"/>
              <w:rPr>
                <w:rFonts w:ascii="Franklin Gothic Book" w:hAnsi="Franklin Gothic Book"/>
                <w:i/>
                <w:color w:val="000000"/>
                <w:sz w:val="36"/>
                <w:szCs w:val="36"/>
              </w:rPr>
            </w:pPr>
          </w:p>
        </w:tc>
      </w:tr>
    </w:tbl>
    <w:p w14:paraId="0A866442" w14:textId="60C0ED6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4604F73" w14:textId="5DD4D01C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48409A23" w14:textId="2105692A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7A032A4" w14:textId="07C3BB3D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7AF2B7B9" w14:textId="4C7F269F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44F989B0" w14:textId="3423FC4E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3930E3B" w14:textId="1B95DBBB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5F1B56CB" w14:textId="36DD9CFD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EDC5752" w14:textId="160ED496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51FE3244" w14:textId="1FDB4840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3A6F8828" w14:textId="63C73641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C793FA4" w14:textId="028B633A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0602685" w14:textId="77777777" w:rsidR="002D07A1" w:rsidRPr="001C0149" w:rsidRDefault="002D07A1" w:rsidP="002D07A1">
      <w:pPr>
        <w:pBdr>
          <w:bottom w:val="single" w:sz="8" w:space="4" w:color="5B9BD5" w:themeColor="accent1"/>
        </w:pBdr>
        <w:spacing w:line="240" w:lineRule="auto"/>
        <w:contextualSpacing/>
        <w:jc w:val="center"/>
        <w:rPr>
          <w:rFonts w:ascii="GothamBook" w:eastAsiaTheme="majorEastAsia" w:hAnsi="GothamBook" w:cs="Times New Roman"/>
          <w:b/>
          <w:bCs/>
          <w:color w:val="2EADC6"/>
          <w:sz w:val="36"/>
          <w:szCs w:val="36"/>
          <w:lang w:val="es-ES"/>
        </w:rPr>
      </w:pPr>
      <w:r w:rsidRPr="001C0149">
        <w:rPr>
          <w:rFonts w:ascii="GothamBook" w:eastAsiaTheme="majorEastAsia" w:hAnsi="GothamBook" w:cs="Times New Roman"/>
          <w:b/>
          <w:bCs/>
          <w:color w:val="2EADC6"/>
          <w:sz w:val="36"/>
          <w:szCs w:val="36"/>
        </w:rPr>
        <w:t>INFORME PORMENORIZADO DE CONTROL INTERNO</w:t>
      </w:r>
    </w:p>
    <w:p w14:paraId="587BDF92" w14:textId="007488A7" w:rsidR="002D07A1" w:rsidRPr="001C0149" w:rsidRDefault="002D07A1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  <w:r w:rsidRPr="001C0149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AVANCES DEL SISTEMA DE CONTROL INTERNO</w:t>
      </w:r>
    </w:p>
    <w:p w14:paraId="233CD0C3" w14:textId="633C15E6" w:rsidR="002D07A1" w:rsidRDefault="00BE09E5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  <w:r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PERIODO: </w:t>
      </w:r>
      <w:r w:rsidR="00B60936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NOVIEMBRE</w:t>
      </w:r>
      <w:r w:rsidR="00E7131E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 2017</w:t>
      </w:r>
      <w:r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– </w:t>
      </w:r>
      <w:r w:rsidR="00B60936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MARZO</w:t>
      </w:r>
      <w:r w:rsidR="007067BD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 </w:t>
      </w:r>
      <w:r w:rsidR="00B60936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201</w:t>
      </w:r>
      <w:r w:rsidR="00E7131E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8</w:t>
      </w:r>
    </w:p>
    <w:p w14:paraId="1320F731" w14:textId="77777777" w:rsidR="00AF16E8" w:rsidRDefault="00AF16E8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</w:p>
    <w:p w14:paraId="45943EDA" w14:textId="5B9F4FB8" w:rsidR="00AF16E8" w:rsidRDefault="00AF16E8" w:rsidP="00AF16E8">
      <w:pPr>
        <w:spacing w:after="0" w:line="240" w:lineRule="auto"/>
        <w:jc w:val="both"/>
        <w:rPr>
          <w:rFonts w:ascii="GothamBook" w:hAnsi="GothamBook"/>
        </w:rPr>
      </w:pPr>
      <w:r>
        <w:rPr>
          <w:rFonts w:ascii="GothamBook" w:eastAsiaTheme="minorEastAsia" w:hAnsi="GothamBook" w:cs="Tahoma"/>
          <w:sz w:val="24"/>
          <w:szCs w:val="24"/>
          <w:lang w:val="es-ES"/>
        </w:rPr>
        <w:t xml:space="preserve">De acuerdo al Decreto 1499 del 2017 que </w:t>
      </w:r>
      <w:r w:rsidRPr="00D47573">
        <w:rPr>
          <w:rFonts w:ascii="GothamBook" w:hAnsi="GothamBook"/>
        </w:rPr>
        <w:t>determino que el Modelo Integrado de Planeac</w:t>
      </w:r>
      <w:r w:rsidR="004B1665">
        <w:rPr>
          <w:rFonts w:ascii="GothamBook" w:hAnsi="GothamBook"/>
        </w:rPr>
        <w:t>ión y Gestión - MIPG se adoptara</w:t>
      </w:r>
      <w:r w:rsidRPr="00D47573">
        <w:rPr>
          <w:rFonts w:ascii="GothamBook" w:hAnsi="GothamBook"/>
        </w:rPr>
        <w:t xml:space="preserve"> por los organismos y entidades de los órdenes nacional y territorial de la R</w:t>
      </w:r>
      <w:r>
        <w:rPr>
          <w:rFonts w:ascii="GothamBook" w:hAnsi="GothamBook"/>
        </w:rPr>
        <w:t>ama Ejecutiva del Poder Público</w:t>
      </w:r>
      <w:r w:rsidR="004B1665">
        <w:rPr>
          <w:rFonts w:ascii="GothamBook" w:hAnsi="GothamBook"/>
        </w:rPr>
        <w:t xml:space="preserve">, en la ESE se socializo con los líderes de los procesos el </w:t>
      </w:r>
      <w:r>
        <w:rPr>
          <w:rFonts w:ascii="GothamBook" w:hAnsi="GothamBook"/>
        </w:rPr>
        <w:t xml:space="preserve">Manual del Modelo Integrado de planeación y Gestión, socialización que se efectuó durante el primer trimestre del año y </w:t>
      </w:r>
      <w:r w:rsidR="00E25BAE">
        <w:rPr>
          <w:rFonts w:ascii="GothamBook" w:hAnsi="GothamBook"/>
        </w:rPr>
        <w:t>se está alistando los diferentes autodiagnósticos facilitados por el DAFP para entregarle a cada responsable para que este se efectué</w:t>
      </w:r>
      <w:r w:rsidR="00936844">
        <w:rPr>
          <w:rFonts w:ascii="GothamBook" w:hAnsi="GothamBook"/>
        </w:rPr>
        <w:t>.</w:t>
      </w:r>
      <w:r w:rsidR="004523F3">
        <w:rPr>
          <w:rFonts w:ascii="GothamBook" w:hAnsi="GothamBook"/>
        </w:rPr>
        <w:t xml:space="preserve"> </w:t>
      </w:r>
      <w:r w:rsidR="00936844">
        <w:rPr>
          <w:rFonts w:ascii="GothamBook" w:hAnsi="GothamBook"/>
        </w:rPr>
        <w:t>A</w:t>
      </w:r>
      <w:r w:rsidR="004523F3">
        <w:rPr>
          <w:rFonts w:ascii="GothamBook" w:hAnsi="GothamBook"/>
        </w:rPr>
        <w:t xml:space="preserve"> </w:t>
      </w:r>
      <w:r w:rsidR="00936844">
        <w:rPr>
          <w:rFonts w:ascii="GothamBook" w:hAnsi="GothamBook"/>
        </w:rPr>
        <w:t>continuación,</w:t>
      </w:r>
      <w:r w:rsidR="004523F3">
        <w:rPr>
          <w:rFonts w:ascii="GothamBook" w:hAnsi="GothamBook"/>
        </w:rPr>
        <w:t xml:space="preserve"> se describen las actividades relacionadas con cada uno de los componentes </w:t>
      </w:r>
      <w:r w:rsidR="00D709D5">
        <w:rPr>
          <w:rFonts w:ascii="GothamBook" w:hAnsi="GothamBook"/>
        </w:rPr>
        <w:t>de la dimensión</w:t>
      </w:r>
      <w:r w:rsidR="004523F3">
        <w:rPr>
          <w:rFonts w:ascii="GothamBook" w:hAnsi="GothamBook"/>
        </w:rPr>
        <w:t xml:space="preserve"> transversal de Control Interno del MIPG:</w:t>
      </w:r>
    </w:p>
    <w:p w14:paraId="16ED86B4" w14:textId="77777777" w:rsidR="00AF16E8" w:rsidRPr="00936844" w:rsidRDefault="00AF16E8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D07A1" w:rsidRPr="00EA0354" w14:paraId="75E3FBFA" w14:textId="77777777" w:rsidTr="00A91E4B">
        <w:tc>
          <w:tcPr>
            <w:tcW w:w="8828" w:type="dxa"/>
            <w:shd w:val="clear" w:color="auto" w:fill="9CC2E5" w:themeFill="accent1" w:themeFillTint="99"/>
          </w:tcPr>
          <w:p w14:paraId="6F2191D1" w14:textId="79702D20" w:rsidR="002D07A1" w:rsidRPr="00B82CA9" w:rsidRDefault="00E7131E" w:rsidP="002D07A1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COMPONENTE AMBIENTE DE CONTROL</w:t>
            </w:r>
          </w:p>
        </w:tc>
      </w:tr>
      <w:tr w:rsidR="002D07A1" w:rsidRPr="003407CF" w14:paraId="7B6E0039" w14:textId="77777777" w:rsidTr="00A91E4B">
        <w:tc>
          <w:tcPr>
            <w:tcW w:w="8828" w:type="dxa"/>
          </w:tcPr>
          <w:p w14:paraId="76513889" w14:textId="1960BA2A" w:rsidR="00683657" w:rsidRDefault="00F229FB" w:rsidP="00F229FB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GothamBook" w:hAnsi="GothamBook" w:cs="Tahoma"/>
                <w:color w:val="000000" w:themeColor="text1"/>
                <w:sz w:val="22"/>
                <w:szCs w:val="22"/>
              </w:rPr>
            </w:pPr>
            <w:r w:rsidRPr="004E312E"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>Se realizó conjuntamente con los líderes de las áreas el Plan Operativo Anual 2018.</w:t>
            </w:r>
          </w:p>
          <w:p w14:paraId="2ED2953B" w14:textId="2F4C10BF" w:rsidR="00506798" w:rsidRPr="00B57DFA" w:rsidRDefault="00506798" w:rsidP="00F229FB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GothamBook" w:hAnsi="GothamBook" w:cs="Tahoma"/>
                <w:color w:val="000000" w:themeColor="text1"/>
                <w:sz w:val="22"/>
                <w:szCs w:val="22"/>
              </w:rPr>
            </w:pPr>
            <w:r w:rsidRPr="00506798"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 xml:space="preserve">Se celebró </w:t>
            </w:r>
            <w:r w:rsidRPr="00506798">
              <w:rPr>
                <w:rFonts w:ascii="GothamBook" w:hAnsi="GothamBook" w:cs="Arial"/>
                <w:color w:val="000000" w:themeColor="text1"/>
                <w:sz w:val="22"/>
                <w:szCs w:val="22"/>
                <w:shd w:val="clear" w:color="auto" w:fill="FFFFFF"/>
              </w:rPr>
              <w:t>la VII Semana de la Seguridad y Salud en el Trabajo</w:t>
            </w:r>
            <w:r>
              <w:rPr>
                <w:rFonts w:ascii="GothamBook" w:hAnsi="GothamBook" w:cs="Arial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</w:p>
          <w:p w14:paraId="142B2ACF" w14:textId="3EE6BB75" w:rsidR="00B57DFA" w:rsidRPr="000D6A0D" w:rsidRDefault="00B57DFA" w:rsidP="00F229FB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GothamBook" w:hAnsi="GothamBook" w:cs="Tahoma"/>
                <w:color w:val="000000" w:themeColor="text1"/>
                <w:sz w:val="22"/>
                <w:szCs w:val="22"/>
              </w:rPr>
            </w:pPr>
            <w:r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 xml:space="preserve">Se socializo la política de Humanización. </w:t>
            </w:r>
          </w:p>
          <w:p w14:paraId="3729AAA8" w14:textId="5379A395" w:rsidR="000D6A0D" w:rsidRPr="004E312E" w:rsidRDefault="000D6A0D" w:rsidP="00F229FB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GothamBook" w:hAnsi="GothamBook" w:cs="Tahoma"/>
                <w:color w:val="000000" w:themeColor="text1"/>
                <w:sz w:val="22"/>
                <w:szCs w:val="22"/>
              </w:rPr>
            </w:pPr>
            <w:r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 xml:space="preserve">Se </w:t>
            </w:r>
            <w:r w:rsidR="00112487"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>aplicó</w:t>
            </w:r>
            <w:r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 xml:space="preserve"> la encuesta de expectativa </w:t>
            </w:r>
            <w:r w:rsidR="00112487"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>para el Programa de Bienestar Social e incentivos y capacitación.</w:t>
            </w:r>
          </w:p>
          <w:p w14:paraId="3F22F50A" w14:textId="46B5CBE7" w:rsidR="009A48DB" w:rsidRPr="004E312E" w:rsidRDefault="009A48DB" w:rsidP="00F229FB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GothamBook" w:hAnsi="GothamBook" w:cs="Tahoma"/>
                <w:color w:val="000000" w:themeColor="text1"/>
                <w:sz w:val="22"/>
                <w:szCs w:val="22"/>
              </w:rPr>
            </w:pPr>
            <w:r w:rsidRPr="004E312E"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>Se real</w:t>
            </w:r>
            <w:r w:rsidR="00A771B3"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>izó inducción al personal nuevo.</w:t>
            </w:r>
          </w:p>
          <w:p w14:paraId="2F52C6CD" w14:textId="53AA121B" w:rsidR="00DB0AE8" w:rsidRDefault="009C0E87" w:rsidP="00F229FB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GothamBook" w:hAnsi="GothamBook" w:cs="Tahoma"/>
                <w:color w:val="000000" w:themeColor="text1"/>
                <w:sz w:val="22"/>
                <w:szCs w:val="22"/>
              </w:rPr>
            </w:pPr>
            <w:r w:rsidRPr="004E312E"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 xml:space="preserve">Se elaboró el Plan Anticorrupción y Atención al Ciudadano vigencia 2018 el cual se trabajó conjuntamente con los líderes de los procesos y se realizó oportunamente la respectiva publicación en la página web. </w:t>
            </w:r>
          </w:p>
          <w:p w14:paraId="762E6D98" w14:textId="77777777" w:rsidR="00BC025C" w:rsidRPr="00837AB6" w:rsidRDefault="000E64FF" w:rsidP="00824762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1758A3"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 xml:space="preserve">Se elaboró plan anual de adquisiciones y se realizó su publicación en la página web de la entidad y en el secop. </w:t>
            </w:r>
          </w:p>
          <w:p w14:paraId="6CC923C4" w14:textId="76974477" w:rsidR="00837AB6" w:rsidRPr="00506798" w:rsidRDefault="00837AB6" w:rsidP="00837AB6">
            <w:pPr>
              <w:pStyle w:val="Prrafodelista"/>
              <w:numPr>
                <w:ilvl w:val="0"/>
                <w:numId w:val="15"/>
              </w:numPr>
              <w:spacing w:after="0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color w:val="000000" w:themeColor="text1"/>
                <w:sz w:val="22"/>
                <w:szCs w:val="22"/>
              </w:rPr>
              <w:t>Se elaboró y aprobó el presupuesto para la vigencia 2018.</w:t>
            </w:r>
          </w:p>
        </w:tc>
      </w:tr>
      <w:tr w:rsidR="002D07A1" w:rsidRPr="003407CF" w14:paraId="43FF5CD7" w14:textId="77777777" w:rsidTr="00A91E4B">
        <w:tc>
          <w:tcPr>
            <w:tcW w:w="8828" w:type="dxa"/>
            <w:shd w:val="clear" w:color="auto" w:fill="9CC2E5" w:themeFill="accent1" w:themeFillTint="99"/>
          </w:tcPr>
          <w:p w14:paraId="460B8BCF" w14:textId="47C3D2A8" w:rsidR="002D07A1" w:rsidRPr="003407CF" w:rsidRDefault="00E7131E" w:rsidP="007F18B5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COMPONENTE ADMINISTRACIÓN DEL RIESGO</w:t>
            </w:r>
          </w:p>
        </w:tc>
      </w:tr>
      <w:tr w:rsidR="002D07A1" w:rsidRPr="003407CF" w14:paraId="0C323738" w14:textId="77777777" w:rsidTr="00A91E4B">
        <w:tc>
          <w:tcPr>
            <w:tcW w:w="8828" w:type="dxa"/>
          </w:tcPr>
          <w:p w14:paraId="4BC05E15" w14:textId="77777777" w:rsidR="009B5DB3" w:rsidRPr="003407CF" w:rsidRDefault="009B5DB3" w:rsidP="00EA0354">
            <w:pPr>
              <w:spacing w:line="276" w:lineRule="auto"/>
              <w:jc w:val="both"/>
              <w:rPr>
                <w:rFonts w:ascii="GothamBook" w:eastAsiaTheme="minorEastAsia" w:hAnsi="GothamBook" w:cs="Tahoma"/>
                <w:color w:val="000000" w:themeColor="text1"/>
              </w:rPr>
            </w:pPr>
          </w:p>
          <w:p w14:paraId="36997960" w14:textId="41A23DB8" w:rsidR="002D07A1" w:rsidRPr="003407CF" w:rsidRDefault="002D07A1" w:rsidP="00EA0354">
            <w:pPr>
              <w:spacing w:line="276" w:lineRule="auto"/>
              <w:jc w:val="both"/>
              <w:rPr>
                <w:rFonts w:ascii="GothamBook" w:eastAsiaTheme="minorEastAsia" w:hAnsi="GothamBook" w:cs="Tahoma"/>
                <w:color w:val="000000" w:themeColor="text1"/>
              </w:rPr>
            </w:pPr>
            <w:r w:rsidRPr="003407CF">
              <w:rPr>
                <w:rFonts w:ascii="GothamBook" w:eastAsiaTheme="minorEastAsia" w:hAnsi="GothamBook" w:cs="Tahoma"/>
                <w:color w:val="000000" w:themeColor="text1"/>
              </w:rPr>
              <w:t>Avances</w:t>
            </w:r>
          </w:p>
          <w:p w14:paraId="288D5AB0" w14:textId="3C005F1A" w:rsidR="00FC5418" w:rsidRDefault="00DB0AE8" w:rsidP="00E7131E">
            <w:pPr>
              <w:numPr>
                <w:ilvl w:val="0"/>
                <w:numId w:val="1"/>
              </w:numPr>
              <w:spacing w:after="200"/>
              <w:contextualSpacing/>
              <w:jc w:val="both"/>
              <w:rPr>
                <w:rFonts w:ascii="GothamBook" w:eastAsiaTheme="minorEastAsia" w:hAnsi="GothamBook" w:cs="Tahoma"/>
                <w:lang w:val="es-ES"/>
              </w:rPr>
            </w:pPr>
            <w:r>
              <w:rPr>
                <w:rFonts w:ascii="GothamBook" w:eastAsiaTheme="minorEastAsia" w:hAnsi="GothamBook" w:cs="Tahoma"/>
                <w:lang w:val="es-ES"/>
              </w:rPr>
              <w:t xml:space="preserve">Se realizó seguimiento al Mapa de Riesgos de corrupción con corte a Diciembre </w:t>
            </w:r>
            <w:r w:rsidR="007F5508">
              <w:rPr>
                <w:rFonts w:ascii="GothamBook" w:eastAsiaTheme="minorEastAsia" w:hAnsi="GothamBook" w:cs="Tahoma"/>
                <w:lang w:val="es-ES"/>
              </w:rPr>
              <w:t xml:space="preserve">2017 </w:t>
            </w:r>
            <w:r>
              <w:rPr>
                <w:rFonts w:ascii="GothamBook" w:eastAsiaTheme="minorEastAsia" w:hAnsi="GothamBook" w:cs="Tahoma"/>
                <w:lang w:val="es-ES"/>
              </w:rPr>
              <w:t>por parte de los responsables.</w:t>
            </w:r>
          </w:p>
          <w:p w14:paraId="3108AFC7" w14:textId="77777777" w:rsidR="00DB0AE8" w:rsidRDefault="00F426EF" w:rsidP="00E7131E">
            <w:pPr>
              <w:numPr>
                <w:ilvl w:val="0"/>
                <w:numId w:val="1"/>
              </w:numPr>
              <w:spacing w:after="200"/>
              <w:contextualSpacing/>
              <w:jc w:val="both"/>
              <w:rPr>
                <w:rFonts w:ascii="GothamBook" w:eastAsiaTheme="minorEastAsia" w:hAnsi="GothamBook" w:cs="Tahoma"/>
                <w:lang w:val="es-ES"/>
              </w:rPr>
            </w:pPr>
            <w:r>
              <w:rPr>
                <w:rFonts w:ascii="GothamBook" w:eastAsiaTheme="minorEastAsia" w:hAnsi="GothamBook" w:cs="Tahoma"/>
                <w:lang w:val="es-ES"/>
              </w:rPr>
              <w:t xml:space="preserve">Se </w:t>
            </w:r>
            <w:r w:rsidR="007F5508">
              <w:rPr>
                <w:rFonts w:ascii="GothamBook" w:eastAsiaTheme="minorEastAsia" w:hAnsi="GothamBook" w:cs="Tahoma"/>
                <w:lang w:val="es-ES"/>
              </w:rPr>
              <w:t>realizó</w:t>
            </w:r>
            <w:r>
              <w:rPr>
                <w:rFonts w:ascii="GothamBook" w:eastAsiaTheme="minorEastAsia" w:hAnsi="GothamBook" w:cs="Tahoma"/>
                <w:lang w:val="es-ES"/>
              </w:rPr>
              <w:t xml:space="preserve"> el </w:t>
            </w:r>
            <w:r w:rsidR="007F5508">
              <w:rPr>
                <w:rFonts w:ascii="GothamBook" w:eastAsiaTheme="minorEastAsia" w:hAnsi="GothamBook" w:cs="Tahoma"/>
                <w:lang w:val="es-ES"/>
              </w:rPr>
              <w:t xml:space="preserve">mapa de riesgos de corrupción para la vigencia 2018 el cual forma parte del Plan Anticorrupción y se realizó su respectiva publicación en la página web de la entidad. </w:t>
            </w:r>
          </w:p>
          <w:p w14:paraId="60147751" w14:textId="754D4979" w:rsidR="007F5508" w:rsidRPr="003407CF" w:rsidRDefault="007F5508" w:rsidP="004171EA">
            <w:pPr>
              <w:spacing w:after="200"/>
              <w:ind w:left="720"/>
              <w:contextualSpacing/>
              <w:jc w:val="both"/>
              <w:rPr>
                <w:rFonts w:ascii="GothamBook" w:eastAsiaTheme="minorEastAsia" w:hAnsi="GothamBook" w:cs="Tahoma"/>
                <w:lang w:val="es-ES"/>
              </w:rPr>
            </w:pPr>
          </w:p>
        </w:tc>
      </w:tr>
      <w:tr w:rsidR="002D07A1" w:rsidRPr="003407CF" w14:paraId="43AF23CC" w14:textId="77777777" w:rsidTr="00A91E4B">
        <w:tc>
          <w:tcPr>
            <w:tcW w:w="8828" w:type="dxa"/>
            <w:shd w:val="clear" w:color="auto" w:fill="9CC2E5" w:themeFill="accent1" w:themeFillTint="99"/>
          </w:tcPr>
          <w:p w14:paraId="7D7D1C2F" w14:textId="24D0970F" w:rsidR="002D07A1" w:rsidRPr="003407CF" w:rsidRDefault="00E7131E" w:rsidP="00E7131E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COMPONENTE ACTIVIDADES DE CONTROL</w:t>
            </w:r>
          </w:p>
        </w:tc>
      </w:tr>
      <w:tr w:rsidR="002D07A1" w:rsidRPr="003407CF" w14:paraId="3BAC42CD" w14:textId="77777777" w:rsidTr="00A91E4B">
        <w:tc>
          <w:tcPr>
            <w:tcW w:w="8828" w:type="dxa"/>
          </w:tcPr>
          <w:p w14:paraId="30FD122A" w14:textId="77777777" w:rsidR="002D07A1" w:rsidRPr="003407CF" w:rsidRDefault="002D07A1" w:rsidP="00EA0354">
            <w:pPr>
              <w:autoSpaceDE w:val="0"/>
              <w:autoSpaceDN w:val="0"/>
              <w:adjustRightInd w:val="0"/>
              <w:spacing w:line="276" w:lineRule="auto"/>
              <w:ind w:left="720"/>
              <w:contextualSpacing/>
              <w:jc w:val="both"/>
              <w:rPr>
                <w:rFonts w:ascii="GothamBook" w:eastAsiaTheme="minorEastAsia" w:hAnsi="GothamBook" w:cs="Tahoma"/>
                <w:bCs/>
                <w:lang w:val="es-ES"/>
              </w:rPr>
            </w:pPr>
          </w:p>
          <w:p w14:paraId="77AEB2EA" w14:textId="29574F03" w:rsidR="002D07A1" w:rsidRPr="003407CF" w:rsidRDefault="002D07A1" w:rsidP="00EA035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othamBook" w:eastAsiaTheme="minorEastAsia" w:hAnsi="GothamBook" w:cs="Tahoma"/>
                <w:bCs/>
                <w:color w:val="000000" w:themeColor="text1"/>
                <w:lang w:val="es-ES"/>
              </w:rPr>
            </w:pPr>
            <w:r w:rsidRPr="003407CF">
              <w:rPr>
                <w:rFonts w:ascii="GothamBook" w:eastAsiaTheme="minorEastAsia" w:hAnsi="GothamBook" w:cs="Tahoma"/>
                <w:bCs/>
                <w:color w:val="000000" w:themeColor="text1"/>
                <w:lang w:val="es-ES"/>
              </w:rPr>
              <w:t>Avance</w:t>
            </w:r>
          </w:p>
          <w:p w14:paraId="04C372EA" w14:textId="11AFB78D" w:rsidR="00854265" w:rsidRDefault="004B1665" w:rsidP="008725C2">
            <w:pPr>
              <w:pStyle w:val="Prrafodelista"/>
              <w:numPr>
                <w:ilvl w:val="0"/>
                <w:numId w:val="12"/>
              </w:numPr>
              <w:spacing w:after="0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Se realizaron copias de seguridad de la información.</w:t>
            </w:r>
          </w:p>
          <w:p w14:paraId="24D48E69" w14:textId="3C6C48C5" w:rsidR="004B1665" w:rsidRDefault="004B1665" w:rsidP="008725C2">
            <w:pPr>
              <w:pStyle w:val="Prrafodelista"/>
              <w:numPr>
                <w:ilvl w:val="0"/>
                <w:numId w:val="12"/>
              </w:numPr>
              <w:spacing w:after="0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Se administró y se dio soporte a las redes de la entidad.</w:t>
            </w:r>
          </w:p>
          <w:p w14:paraId="2528D31A" w14:textId="5EB607B8" w:rsidR="004B1665" w:rsidRDefault="004B1665" w:rsidP="008725C2">
            <w:pPr>
              <w:pStyle w:val="Prrafodelista"/>
              <w:numPr>
                <w:ilvl w:val="0"/>
                <w:numId w:val="12"/>
              </w:numPr>
              <w:spacing w:after="0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Se renovó licencia de antivirus para proteger la información de virus y software malicioso.</w:t>
            </w:r>
          </w:p>
          <w:p w14:paraId="4DD8E04C" w14:textId="7D7BFF09" w:rsidR="004B1665" w:rsidRDefault="004B1665" w:rsidP="008725C2">
            <w:pPr>
              <w:pStyle w:val="Prrafodelista"/>
              <w:numPr>
                <w:ilvl w:val="0"/>
                <w:numId w:val="12"/>
              </w:numPr>
              <w:spacing w:after="0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lastRenderedPageBreak/>
              <w:t xml:space="preserve">Se actualizo licencia de firewall para proteger las redes. </w:t>
            </w:r>
          </w:p>
          <w:p w14:paraId="18F3FAFA" w14:textId="7DF28A1B" w:rsidR="00261BE3" w:rsidRDefault="00261BE3" w:rsidP="008725C2">
            <w:pPr>
              <w:pStyle w:val="Prrafodelista"/>
              <w:numPr>
                <w:ilvl w:val="0"/>
                <w:numId w:val="12"/>
              </w:numPr>
              <w:spacing w:after="0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Se realizó auditoria de historia clínica de crecimiento y desarrollo IV trimestre 2017.</w:t>
            </w:r>
          </w:p>
          <w:p w14:paraId="0E2ADC69" w14:textId="70EFD07C" w:rsidR="00261BE3" w:rsidRPr="003407CF" w:rsidRDefault="00261BE3" w:rsidP="008725C2">
            <w:pPr>
              <w:pStyle w:val="Prrafodelista"/>
              <w:numPr>
                <w:ilvl w:val="0"/>
                <w:numId w:val="12"/>
              </w:numPr>
              <w:spacing w:after="0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Cierre ciclo PAMEC 2017.</w:t>
            </w:r>
          </w:p>
          <w:p w14:paraId="79EAB199" w14:textId="3DB5DBF1" w:rsidR="008725C2" w:rsidRPr="003407CF" w:rsidRDefault="008725C2" w:rsidP="008725C2">
            <w:pPr>
              <w:pStyle w:val="Prrafodelista"/>
              <w:spacing w:after="0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</w:tc>
      </w:tr>
      <w:tr w:rsidR="00E7131E" w:rsidRPr="003407CF" w14:paraId="37E01BBC" w14:textId="77777777" w:rsidTr="00A91E4B">
        <w:tc>
          <w:tcPr>
            <w:tcW w:w="8828" w:type="dxa"/>
            <w:shd w:val="clear" w:color="auto" w:fill="9CC2E5" w:themeFill="accent1" w:themeFillTint="99"/>
          </w:tcPr>
          <w:p w14:paraId="5A8B9501" w14:textId="2588796B" w:rsidR="00E7131E" w:rsidRPr="003407CF" w:rsidRDefault="00E7131E" w:rsidP="00E7131E">
            <w:pPr>
              <w:spacing w:line="276" w:lineRule="auto"/>
              <w:jc w:val="center"/>
              <w:rPr>
                <w:rFonts w:ascii="GothamBook" w:eastAsiaTheme="minorEastAsia" w:hAnsi="GothamBook" w:cs="Tahoma"/>
                <w:b/>
                <w:color w:val="FFFFFF" w:themeColor="background1"/>
                <w:highlight w:val="yellow"/>
                <w:lang w:val="es-ES"/>
              </w:rPr>
            </w:pPr>
            <w:r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lastRenderedPageBreak/>
              <w:t xml:space="preserve">COMPONENTE INFORMACIÓN Y COMUNICACIÓN </w:t>
            </w:r>
          </w:p>
        </w:tc>
      </w:tr>
      <w:tr w:rsidR="00E7131E" w:rsidRPr="003407CF" w14:paraId="7CD3619A" w14:textId="77777777" w:rsidTr="00A91E4B">
        <w:tc>
          <w:tcPr>
            <w:tcW w:w="8828" w:type="dxa"/>
          </w:tcPr>
          <w:p w14:paraId="3BED7B76" w14:textId="77777777" w:rsidR="00E7131E" w:rsidRDefault="00E7131E" w:rsidP="00E7131E">
            <w:pPr>
              <w:pStyle w:val="Prrafodelista"/>
              <w:spacing w:after="0" w:line="240" w:lineRule="auto"/>
              <w:ind w:left="1440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4C370194" w14:textId="77777777" w:rsidR="00D61AEE" w:rsidRDefault="00D61AEE" w:rsidP="00D61AEE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bCs/>
                <w:sz w:val="22"/>
                <w:szCs w:val="22"/>
              </w:rPr>
            </w:pPr>
            <w:r w:rsidRPr="006D088A">
              <w:rPr>
                <w:rFonts w:ascii="GothamBook" w:hAnsi="GothamBook" w:cs="Tahoma"/>
                <w:bCs/>
                <w:sz w:val="22"/>
                <w:szCs w:val="22"/>
              </w:rPr>
              <w:t xml:space="preserve">La oficina de Sistemas de Información y atención al usuario continúo recibiendo, tramitando y resolviendo las quejas, sugerencias y reclamos que los ciudadanos formulan. </w:t>
            </w:r>
          </w:p>
          <w:p w14:paraId="5E528345" w14:textId="0B5DEC0C" w:rsidR="00D61AEE" w:rsidRDefault="00D61AEE" w:rsidP="00D61AEE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bCs/>
                <w:sz w:val="22"/>
                <w:szCs w:val="22"/>
              </w:rPr>
            </w:pPr>
            <w:r w:rsidRPr="006D088A">
              <w:rPr>
                <w:rFonts w:ascii="GothamBook" w:hAnsi="GothamBook" w:cs="Tahoma"/>
                <w:bCs/>
                <w:sz w:val="22"/>
                <w:szCs w:val="22"/>
              </w:rPr>
              <w:t>Se recopilo y analizo los datos sobre la percepción del cliente o usuario, con respecto a los productos o servicios ofrecidos y si estos cumplen sus expectativas.</w:t>
            </w:r>
          </w:p>
          <w:p w14:paraId="567DC8FD" w14:textId="4769857E" w:rsidR="001554A5" w:rsidRPr="00824762" w:rsidRDefault="001554A5" w:rsidP="002B7B3D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bCs/>
                <w:sz w:val="22"/>
                <w:szCs w:val="22"/>
              </w:rPr>
            </w:pPr>
            <w:bookmarkStart w:id="0" w:name="_GoBack"/>
            <w:bookmarkEnd w:id="0"/>
            <w:r w:rsidRPr="00824762">
              <w:rPr>
                <w:rFonts w:ascii="GothamBook" w:hAnsi="GothamBook"/>
                <w:sz w:val="22"/>
                <w:szCs w:val="22"/>
              </w:rPr>
              <w:t xml:space="preserve">Se </w:t>
            </w:r>
            <w:r w:rsidRPr="00824762">
              <w:rPr>
                <w:rFonts w:ascii="GothamBook" w:hAnsi="GothamBook"/>
                <w:sz w:val="22"/>
                <w:szCs w:val="22"/>
              </w:rPr>
              <w:t>utilizaron</w:t>
            </w:r>
            <w:r w:rsidRPr="00824762">
              <w:rPr>
                <w:rFonts w:ascii="GothamBook" w:hAnsi="GothamBook"/>
                <w:sz w:val="22"/>
                <w:szCs w:val="22"/>
              </w:rPr>
              <w:t xml:space="preserve"> canales de comunicación como el correo institucional, spark, carteleras de la entidad, reuniones de comité, para mantener una información entre todos los diferentes funcionarios de la ESE.</w:t>
            </w:r>
          </w:p>
          <w:p w14:paraId="3D93D527" w14:textId="1AFE8021" w:rsidR="001554A5" w:rsidRPr="00824762" w:rsidRDefault="001554A5" w:rsidP="00932AE5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bCs/>
                <w:sz w:val="22"/>
                <w:szCs w:val="22"/>
              </w:rPr>
            </w:pPr>
            <w:r w:rsidRPr="00824762">
              <w:rPr>
                <w:rFonts w:ascii="GothamBook" w:hAnsi="GothamBook"/>
                <w:sz w:val="22"/>
                <w:szCs w:val="22"/>
              </w:rPr>
              <w:t xml:space="preserve">Actualización permanente de las noticias y eventos de la entidad </w:t>
            </w:r>
            <w:r w:rsidRPr="00824762">
              <w:rPr>
                <w:rFonts w:ascii="GothamBook" w:hAnsi="GothamBook"/>
                <w:sz w:val="22"/>
                <w:szCs w:val="22"/>
              </w:rPr>
              <w:t xml:space="preserve">sobre los diferentes servicios para la ciudadanía </w:t>
            </w:r>
            <w:r w:rsidRPr="00824762">
              <w:rPr>
                <w:rFonts w:ascii="GothamBook" w:hAnsi="GothamBook"/>
                <w:sz w:val="22"/>
                <w:szCs w:val="22"/>
              </w:rPr>
              <w:t>a través de redes sociales y pagina web</w:t>
            </w:r>
            <w:r w:rsidRPr="00824762">
              <w:rPr>
                <w:rFonts w:ascii="GothamBook" w:hAnsi="GothamBook"/>
                <w:sz w:val="22"/>
                <w:szCs w:val="22"/>
              </w:rPr>
              <w:t>.</w:t>
            </w:r>
          </w:p>
          <w:p w14:paraId="2B8C16B6" w14:textId="3E53535B" w:rsidR="001554A5" w:rsidRPr="001554A5" w:rsidRDefault="001554A5" w:rsidP="00D61AEE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bCs/>
                <w:sz w:val="22"/>
                <w:szCs w:val="22"/>
              </w:rPr>
            </w:pPr>
            <w:r w:rsidRPr="001554A5">
              <w:rPr>
                <w:rFonts w:ascii="GothamBook" w:hAnsi="GothamBook"/>
                <w:sz w:val="22"/>
                <w:szCs w:val="22"/>
              </w:rPr>
              <w:t xml:space="preserve">Se reportaron los </w:t>
            </w:r>
            <w:r>
              <w:rPr>
                <w:rFonts w:ascii="GothamBook" w:hAnsi="GothamBook"/>
                <w:sz w:val="22"/>
                <w:szCs w:val="22"/>
              </w:rPr>
              <w:t>informes del correspondiente</w:t>
            </w:r>
            <w:r w:rsidRPr="001554A5">
              <w:rPr>
                <w:rFonts w:ascii="GothamBook" w:hAnsi="GothamBook"/>
                <w:sz w:val="22"/>
                <w:szCs w:val="22"/>
              </w:rPr>
              <w:t xml:space="preserve"> periodo a los diferentes entes de control.</w:t>
            </w:r>
          </w:p>
          <w:p w14:paraId="1067E546" w14:textId="7B902786" w:rsidR="00E7131E" w:rsidRDefault="00E7131E" w:rsidP="00E7131E">
            <w:pPr>
              <w:pStyle w:val="Prrafodelista"/>
              <w:spacing w:after="0" w:line="240" w:lineRule="auto"/>
              <w:ind w:left="1440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</w:tc>
      </w:tr>
      <w:tr w:rsidR="00E7131E" w:rsidRPr="003407CF" w14:paraId="776831C0" w14:textId="77777777" w:rsidTr="00A91E4B">
        <w:tc>
          <w:tcPr>
            <w:tcW w:w="8828" w:type="dxa"/>
          </w:tcPr>
          <w:tbl>
            <w:tblPr>
              <w:tblStyle w:val="Tablaconcuadrcula"/>
              <w:tblW w:w="9142" w:type="dxa"/>
              <w:tblLook w:val="04A0" w:firstRow="1" w:lastRow="0" w:firstColumn="1" w:lastColumn="0" w:noHBand="0" w:noVBand="1"/>
            </w:tblPr>
            <w:tblGrid>
              <w:gridCol w:w="9142"/>
            </w:tblGrid>
            <w:tr w:rsidR="005A0BB9" w:rsidRPr="003407CF" w14:paraId="39CC9D7B" w14:textId="77777777" w:rsidTr="005A0BB9">
              <w:trPr>
                <w:trHeight w:val="287"/>
              </w:trPr>
              <w:tc>
                <w:tcPr>
                  <w:tcW w:w="9142" w:type="dxa"/>
                  <w:shd w:val="clear" w:color="auto" w:fill="9CC2E5" w:themeFill="accent1" w:themeFillTint="99"/>
                </w:tcPr>
                <w:p w14:paraId="798D38E5" w14:textId="0033DEC1" w:rsidR="005A0BB9" w:rsidRPr="003407CF" w:rsidRDefault="005A0BB9" w:rsidP="0024317B">
                  <w:pPr>
                    <w:spacing w:line="276" w:lineRule="auto"/>
                    <w:jc w:val="center"/>
                    <w:rPr>
                      <w:rFonts w:ascii="GothamBook" w:eastAsiaTheme="minorEastAsia" w:hAnsi="GothamBook" w:cs="Tahoma"/>
                      <w:b/>
                      <w:color w:val="FFFFFF" w:themeColor="background1"/>
                      <w:highlight w:val="yellow"/>
                      <w:lang w:val="es-ES"/>
                    </w:rPr>
                  </w:pPr>
                  <w:r>
                    <w:rPr>
                      <w:rFonts w:ascii="GothamBook" w:eastAsiaTheme="minorEastAsia" w:hAnsi="GothamBook" w:cs="Tahoma"/>
                      <w:color w:val="FFFFFF" w:themeColor="background1"/>
                      <w:lang w:val="es-ES"/>
                    </w:rPr>
                    <w:t>COMPONENTE ACTIVIDADES DE MONITOREO</w:t>
                  </w:r>
                </w:p>
              </w:tc>
            </w:tr>
          </w:tbl>
          <w:p w14:paraId="48550B69" w14:textId="77777777" w:rsidR="00E7131E" w:rsidRDefault="00E7131E" w:rsidP="00E7131E">
            <w:pPr>
              <w:pStyle w:val="Prrafodelista"/>
              <w:spacing w:after="0" w:line="240" w:lineRule="auto"/>
              <w:ind w:left="1440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4FFA7286" w14:textId="143DB289" w:rsidR="00E7131E" w:rsidRDefault="001F7CE5" w:rsidP="001F7CE5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Se realizó autoevaluación por parte de los líderes de las áreas al cuarto trimestre</w:t>
            </w:r>
            <w:r w:rsidR="00BE7D74">
              <w:rPr>
                <w:rFonts w:ascii="GothamBook" w:hAnsi="GothamBook" w:cs="Tahoma"/>
                <w:sz w:val="22"/>
                <w:szCs w:val="22"/>
              </w:rPr>
              <w:t xml:space="preserve"> del Plan Operativo Anual 2017 y el seguimiento por parte de la Oficina de Control Interno.</w:t>
            </w:r>
          </w:p>
          <w:p w14:paraId="3AE7D0C5" w14:textId="7B793079" w:rsidR="001F7CE5" w:rsidRDefault="001F7CE5" w:rsidP="001F7CE5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Seguimiento con corte a Diciembre del Plan Anticorrupción y Atención al Ciudadano 2017 publicado en la página web.</w:t>
            </w:r>
          </w:p>
          <w:p w14:paraId="696CE82F" w14:textId="00D7F255" w:rsidR="001F7CE5" w:rsidRDefault="00BE7D74" w:rsidP="001F7CE5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Seguimiento del Plan Anticorrupción y Atención al Ciudadano 2017 con corte a Diciembre, el cual se publicó en la página web. </w:t>
            </w:r>
          </w:p>
          <w:p w14:paraId="77785A5A" w14:textId="095A3F0E" w:rsidR="00697EE6" w:rsidRDefault="00697EE6" w:rsidP="001F7CE5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Se realizó la evaluación del Control Interno Contable vigencia 2017 la cual se presentó a través del chip a la Contaduría General de la Nación. </w:t>
            </w:r>
          </w:p>
          <w:p w14:paraId="7DE8D5BB" w14:textId="510E81E1" w:rsidR="00E7131E" w:rsidRPr="00A771B3" w:rsidRDefault="00A15419" w:rsidP="00A771B3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A771B3">
              <w:rPr>
                <w:rFonts w:ascii="GothamBook" w:hAnsi="GothamBook" w:cs="Tahoma"/>
                <w:sz w:val="22"/>
                <w:szCs w:val="22"/>
              </w:rPr>
              <w:t xml:space="preserve">Se realizó por parte de la Oficina de Control Interno el Plan Anual de Auditoria para la vigencia 2018 y se aprobó por parte del Comité de Coordinación de Control Interno. </w:t>
            </w:r>
          </w:p>
          <w:p w14:paraId="450BF94F" w14:textId="7DF367FA" w:rsidR="00E7131E" w:rsidRDefault="00E7131E" w:rsidP="00E7131E">
            <w:pPr>
              <w:pStyle w:val="Prrafodelista"/>
              <w:spacing w:after="0" w:line="240" w:lineRule="auto"/>
              <w:ind w:left="1440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</w:tc>
      </w:tr>
      <w:tr w:rsidR="005A0BB9" w:rsidRPr="003407CF" w14:paraId="23F8637E" w14:textId="77777777" w:rsidTr="00A91E4B">
        <w:tc>
          <w:tcPr>
            <w:tcW w:w="8828" w:type="dxa"/>
          </w:tcPr>
          <w:tbl>
            <w:tblPr>
              <w:tblStyle w:val="Tablaconcuadrcula"/>
              <w:tblW w:w="9267" w:type="dxa"/>
              <w:tblLook w:val="04A0" w:firstRow="1" w:lastRow="0" w:firstColumn="1" w:lastColumn="0" w:noHBand="0" w:noVBand="1"/>
            </w:tblPr>
            <w:tblGrid>
              <w:gridCol w:w="9267"/>
            </w:tblGrid>
            <w:tr w:rsidR="005A0BB9" w:rsidRPr="003407CF" w14:paraId="7121886B" w14:textId="77777777" w:rsidTr="005A0BB9">
              <w:trPr>
                <w:trHeight w:val="287"/>
              </w:trPr>
              <w:tc>
                <w:tcPr>
                  <w:tcW w:w="9267" w:type="dxa"/>
                  <w:shd w:val="clear" w:color="auto" w:fill="9CC2E5" w:themeFill="accent1" w:themeFillTint="99"/>
                </w:tcPr>
                <w:p w14:paraId="09648A7D" w14:textId="0B1F4ADA" w:rsidR="005A0BB9" w:rsidRPr="003407CF" w:rsidRDefault="005A0BB9" w:rsidP="005A0BB9">
                  <w:pPr>
                    <w:spacing w:line="276" w:lineRule="auto"/>
                    <w:jc w:val="center"/>
                    <w:rPr>
                      <w:rFonts w:ascii="GothamBook" w:eastAsiaTheme="minorEastAsia" w:hAnsi="GothamBook" w:cs="Tahoma"/>
                      <w:b/>
                      <w:color w:val="FFFFFF" w:themeColor="background1"/>
                      <w:highlight w:val="yellow"/>
                      <w:lang w:val="es-ES"/>
                    </w:rPr>
                  </w:pPr>
                  <w:r>
                    <w:rPr>
                      <w:rFonts w:ascii="GothamBook" w:eastAsiaTheme="minorEastAsia" w:hAnsi="GothamBook" w:cs="Tahoma"/>
                      <w:color w:val="FFFFFF" w:themeColor="background1"/>
                      <w:lang w:val="es-ES"/>
                    </w:rPr>
                    <w:t xml:space="preserve">RECOMENDACIONES </w:t>
                  </w:r>
                </w:p>
              </w:tc>
            </w:tr>
          </w:tbl>
          <w:p w14:paraId="2E7B6041" w14:textId="77777777" w:rsidR="005A0BB9" w:rsidRPr="00772C6F" w:rsidRDefault="005A0BB9" w:rsidP="005A0BB9">
            <w:pPr>
              <w:pStyle w:val="Prrafodelista"/>
              <w:spacing w:after="0" w:line="240" w:lineRule="auto"/>
              <w:ind w:left="1440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6AC8161C" w14:textId="0FE61557" w:rsidR="00772C6F" w:rsidRDefault="00772C6F" w:rsidP="00772C6F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772C6F">
              <w:rPr>
                <w:rFonts w:ascii="GothamBook" w:hAnsi="GothamBook" w:cs="Tahoma"/>
                <w:sz w:val="22"/>
                <w:szCs w:val="22"/>
              </w:rPr>
              <w:t>Articular los esfuerzos institucionales, recursos, metodologías y estrategias p</w:t>
            </w:r>
            <w:r w:rsidR="00FC5002">
              <w:rPr>
                <w:rFonts w:ascii="GothamBook" w:hAnsi="GothamBook" w:cs="Tahoma"/>
                <w:sz w:val="22"/>
                <w:szCs w:val="22"/>
              </w:rPr>
              <w:t xml:space="preserve">ara asegurar la implementación </w:t>
            </w:r>
            <w:r w:rsidRPr="00772C6F">
              <w:rPr>
                <w:rFonts w:ascii="GothamBook" w:hAnsi="GothamBook" w:cs="Tahoma"/>
                <w:sz w:val="22"/>
                <w:szCs w:val="22"/>
              </w:rPr>
              <w:t>del Modelo Integrado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de Planeación y Gestión – MIPG. (Decreto 1499 de 2017)</w:t>
            </w:r>
          </w:p>
          <w:p w14:paraId="0B81F183" w14:textId="783F985D" w:rsidR="00772C6F" w:rsidRDefault="00772C6F" w:rsidP="00772C6F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Realizar el </w:t>
            </w:r>
            <w:r w:rsidR="005F3A55">
              <w:rPr>
                <w:rFonts w:ascii="GothamBook" w:hAnsi="GothamBook" w:cs="Tahoma"/>
                <w:sz w:val="22"/>
                <w:szCs w:val="22"/>
              </w:rPr>
              <w:t xml:space="preserve">autodiagnóstico a las diferentes políticas inmersas en las dimensiones del Modelo Integrado de Planeación y Gestión (MIPG) 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de acuerdo a las herramientas </w:t>
            </w:r>
            <w:r w:rsidR="005F3A55">
              <w:rPr>
                <w:rFonts w:ascii="GothamBook" w:hAnsi="GothamBook" w:cs="Tahoma"/>
                <w:sz w:val="22"/>
                <w:szCs w:val="22"/>
              </w:rPr>
              <w:t xml:space="preserve">de autodiagnóstico 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brindadas por el DAFP para su realización </w:t>
            </w:r>
            <w:r w:rsidR="005F3A55">
              <w:rPr>
                <w:rFonts w:ascii="GothamBook" w:hAnsi="GothamBook" w:cs="Tahoma"/>
                <w:sz w:val="22"/>
                <w:szCs w:val="22"/>
              </w:rPr>
              <w:t xml:space="preserve">y con base a los resultados arrojados establecer planes de acción. </w:t>
            </w:r>
          </w:p>
          <w:p w14:paraId="3AC51DA6" w14:textId="6E3E4382" w:rsidR="00983DF1" w:rsidRDefault="00983DF1" w:rsidP="00772C6F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Fortalecer la gestión de riesgos.</w:t>
            </w:r>
          </w:p>
          <w:p w14:paraId="65B0C251" w14:textId="0F956845" w:rsidR="00983DF1" w:rsidRDefault="00F1361B" w:rsidP="00772C6F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lastRenderedPageBreak/>
              <w:t>Fortalecimiento de todos los servidores en la comprensión del Manual del Modelo Integrado de Planeación y Gestión y sus herramientas</w:t>
            </w:r>
            <w:r w:rsidR="00957154">
              <w:rPr>
                <w:rFonts w:ascii="GothamBook" w:hAnsi="GothamBook" w:cs="Tahoma"/>
                <w:sz w:val="22"/>
                <w:szCs w:val="22"/>
              </w:rPr>
              <w:t xml:space="preserve"> para su respectiva implementación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. </w:t>
            </w:r>
          </w:p>
          <w:p w14:paraId="45172522" w14:textId="00C7BB2E" w:rsidR="005A0BB9" w:rsidRPr="003407CF" w:rsidRDefault="005A0BB9" w:rsidP="005A0BB9">
            <w:pPr>
              <w:spacing w:after="200" w:line="276" w:lineRule="auto"/>
              <w:ind w:left="1440"/>
              <w:contextualSpacing/>
              <w:jc w:val="both"/>
              <w:rPr>
                <w:rFonts w:ascii="GothamBook" w:eastAsiaTheme="minorEastAsia" w:hAnsi="GothamBook" w:cs="Tahoma"/>
                <w:bCs/>
                <w:lang w:val="es-ES"/>
              </w:rPr>
            </w:pPr>
          </w:p>
        </w:tc>
      </w:tr>
    </w:tbl>
    <w:p w14:paraId="1C811B84" w14:textId="77777777" w:rsidR="00E67D4F" w:rsidRPr="003407CF" w:rsidRDefault="00E67D4F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</w:p>
    <w:p w14:paraId="7B308636" w14:textId="77777777" w:rsidR="00300E08" w:rsidRDefault="00300E08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</w:p>
    <w:p w14:paraId="0AD4855A" w14:textId="77777777" w:rsidR="00300E08" w:rsidRDefault="00300E08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</w:p>
    <w:p w14:paraId="7FF157EE" w14:textId="77777777" w:rsidR="00300E08" w:rsidRDefault="00300E08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</w:p>
    <w:p w14:paraId="7B3486FF" w14:textId="77777777" w:rsidR="00300E08" w:rsidRDefault="00300E08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</w:p>
    <w:p w14:paraId="1F295E2E" w14:textId="0CCBA2E3" w:rsidR="002D07A1" w:rsidRPr="003407CF" w:rsidRDefault="002D07A1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  <w:r w:rsidRPr="003407CF">
        <w:rPr>
          <w:rFonts w:ascii="GothamBook" w:eastAsiaTheme="minorEastAsia" w:hAnsi="GothamBook" w:cs="Tahoma"/>
          <w:color w:val="000000" w:themeColor="text1"/>
          <w:lang w:val="es-ES"/>
        </w:rPr>
        <w:t>ANGELICA MARIA BUENO MOSQUERA</w:t>
      </w:r>
    </w:p>
    <w:p w14:paraId="56602A35" w14:textId="6A789231" w:rsidR="002D07A1" w:rsidRPr="003407CF" w:rsidRDefault="002D07A1" w:rsidP="002838BF">
      <w:pPr>
        <w:spacing w:line="276" w:lineRule="auto"/>
        <w:jc w:val="both"/>
        <w:rPr>
          <w:rFonts w:ascii="GothamBook" w:hAnsi="GothamBook"/>
        </w:rPr>
      </w:pPr>
      <w:r w:rsidRPr="003407CF">
        <w:rPr>
          <w:rFonts w:ascii="GothamBook" w:eastAsiaTheme="minorEastAsia" w:hAnsi="GothamBook" w:cs="Tahoma"/>
          <w:color w:val="000000" w:themeColor="text1"/>
          <w:lang w:val="es-ES"/>
        </w:rPr>
        <w:t>Jefe de Control Interno</w:t>
      </w:r>
    </w:p>
    <w:sectPr w:rsidR="002D07A1" w:rsidRPr="003407CF" w:rsidSect="00811677">
      <w:headerReference w:type="even" r:id="rId8"/>
      <w:headerReference w:type="default" r:id="rId9"/>
      <w:headerReference w:type="first" r:id="rId10"/>
      <w:type w:val="continuous"/>
      <w:pgSz w:w="12240" w:h="15840"/>
      <w:pgMar w:top="1417" w:right="1701" w:bottom="1417" w:left="1701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22604B" w14:textId="77777777" w:rsidR="00BF038D" w:rsidRDefault="00BF038D" w:rsidP="00BF55EB">
      <w:pPr>
        <w:spacing w:after="0" w:line="240" w:lineRule="auto"/>
      </w:pPr>
      <w:r>
        <w:separator/>
      </w:r>
    </w:p>
  </w:endnote>
  <w:endnote w:type="continuationSeparator" w:id="0">
    <w:p w14:paraId="2DCE2117" w14:textId="77777777" w:rsidR="00BF038D" w:rsidRDefault="00BF038D" w:rsidP="00BF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2C5AB7-F0A0-4D57-8C91-69CBB97EE6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F49957FD-1498-4EB7-A0B2-2E27F97E4A4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8CE9EE0E-8633-4CEB-BDA9-F2DFC096E424}"/>
    <w:embedBold r:id="rId4" w:fontKey="{055736A6-6E6C-49C4-89FA-31AABEBFE978}"/>
  </w:font>
  <w:font w:name="Gotham Extra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5" w:fontKey="{56B6E9C8-E46E-4947-957A-8C5E050031EC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Italic r:id="rId6" w:fontKey="{A17A0298-D2D0-43B9-985E-E5598A15F228}"/>
  </w:font>
  <w:font w:name="Gotham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AA5F4C5-667D-4644-8E6A-9EA78F92D528}"/>
    <w:embedBold r:id="rId8" w:fontKey="{860E3A1C-B885-418C-857E-2A7153C9C2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C0677" w14:textId="77777777" w:rsidR="00BF038D" w:rsidRDefault="00BF038D" w:rsidP="00BF55EB">
      <w:pPr>
        <w:spacing w:after="0" w:line="240" w:lineRule="auto"/>
      </w:pPr>
      <w:r>
        <w:separator/>
      </w:r>
    </w:p>
  </w:footnote>
  <w:footnote w:type="continuationSeparator" w:id="0">
    <w:p w14:paraId="27AB380F" w14:textId="77777777" w:rsidR="00BF038D" w:rsidRDefault="00BF038D" w:rsidP="00BF5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FB3B8" w14:textId="7904D77F" w:rsidR="00063199" w:rsidRDefault="00771DE9">
    <w:pPr>
      <w:spacing w:after="0" w:line="240" w:lineRule="auto"/>
    </w:pPr>
    <w:r>
      <w:rPr>
        <w:noProof/>
      </w:rPr>
      <w:pict w14:anchorId="084FD0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7513251" o:spid="_x0000_s2050" type="#_x0000_t136" style="position:absolute;margin-left:0;margin-top:0;width:453.1pt;height:169.9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DA3F7" w14:textId="4C8A0918" w:rsidR="00BF55EB" w:rsidRPr="00AD70FB" w:rsidRDefault="00771DE9">
    <w:pPr>
      <w:pStyle w:val="Encabezado"/>
      <w:rPr>
        <w:rFonts w:ascii="Gotham Extra Light" w:hAnsi="Gotham Extra Light"/>
        <w:sz w:val="24"/>
        <w:szCs w:val="24"/>
      </w:rPr>
    </w:pPr>
    <w:r>
      <w:rPr>
        <w:noProof/>
      </w:rPr>
      <w:pict w14:anchorId="703C18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7513252" o:spid="_x0000_s2051" type="#_x0000_t136" style="position:absolute;margin-left:0;margin-top:0;width:453.1pt;height:169.9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"/>
          <w10:wrap anchorx="margin" anchory="margin"/>
        </v:shape>
      </w:pict>
    </w:r>
    <w:r w:rsidR="00C550B1" w:rsidRPr="00AD70FB">
      <w:rPr>
        <w:rFonts w:ascii="Gotham Extra Light" w:hAnsi="Gotham Extra Light"/>
        <w:noProof/>
        <w:sz w:val="24"/>
        <w:szCs w:val="24"/>
        <w:lang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F8DA84E" wp14:editId="32897CDF">
              <wp:simplePos x="0" y="0"/>
              <wp:positionH relativeFrom="column">
                <wp:posOffset>-318135</wp:posOffset>
              </wp:positionH>
              <wp:positionV relativeFrom="paragraph">
                <wp:posOffset>-316230</wp:posOffset>
              </wp:positionV>
              <wp:extent cx="6688455" cy="9534525"/>
              <wp:effectExtent l="0" t="0" r="0" b="9525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8455" cy="9534525"/>
                        <a:chOff x="228600" y="28575"/>
                        <a:chExt cx="6688455" cy="9534525"/>
                      </a:xfrm>
                    </wpg:grpSpPr>
                    <pic:pic xmlns:pic="http://schemas.openxmlformats.org/drawingml/2006/picture">
                      <pic:nvPicPr>
                        <pic:cNvPr id="3" name="Imagen 3" descr="C:\Users\user\Downloads\Logo horizontal VIDASINU-13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28575"/>
                          <a:ext cx="226441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77" t="93200"/>
                        <a:stretch/>
                      </pic:blipFill>
                      <pic:spPr bwMode="auto">
                        <a:xfrm>
                          <a:off x="2619375" y="8543925"/>
                          <a:ext cx="4297680" cy="1019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217" t="31162" r="20325" b="49716"/>
                        <a:stretch/>
                      </pic:blipFill>
                      <pic:spPr bwMode="auto">
                        <a:xfrm>
                          <a:off x="4352925" y="171450"/>
                          <a:ext cx="2486025" cy="791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1856D2" id="Grupo 5" o:spid="_x0000_s1026" style="position:absolute;margin-left:-25.05pt;margin-top:-24.9pt;width:526.65pt;height:750.75pt;z-index:251665408;mso-width-relative:margin;mso-height-relative:margin" coordorigin="2286,285" coordsize="66884,953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1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TcwQzg2RkQ1RTIwNjgxMThDMTQ4N0VBNzI5RDNCNDg8L3N0RXZ0&#10;Omluc3RhbmNlSUQ+CiAgICAgICAgICAgICAgICAgIDxzdEV2dDp3aGVuPjIwMTYtMDgtMTBUMTI6&#10;NDg6MDItMDU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1N385hu&#10;u3nYrvTz/jdePa5DwftN3G5hobmXj05WJb3XGeH7ndauvKxa5ppycejOwrc125mIrp6x8rSqelNU&#10;x7YiZ/chCv1zbs3q6f0qLVyunr4x1pomY6x+OB4C/Bx+J/6q/Wt6m+ddrO+W34Tn8S0HYjk/cDXW&#10;eN8NwuO51PItV3A7YccxLt3Nx8i7XdxI1vKsuKrUx0qrqpq6/VhK2LtdyuYqmJiKZn2RHj1iP5qi&#10;6rYZOXkV271VE002aq48tEUz5ort0x4x9FUjJTTav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2286;top:285;width:22644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">
                <v:imagedata r:id="rId4" o:title="Logo horizontal VIDASINU-13"/>
                <v:path arrowok="t"/>
              </v:shape>
              <v:shape id="Picture 6" o:spid="_x0000_s1028" type="#_x0000_t75" style="position:absolute;left:26193;top:85439;width:42977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">
                <v:imagedata r:id="rId5" o:title="" croptop="61080f" cropleft="40355f"/>
                <v:path arrowok="t"/>
              </v:shape>
              <v:shape id="Imagen 1" o:spid="_x0000_s1029" type="#_x0000_t75" style="position:absolute;left:43529;top:1714;width:2486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">
                <v:imagedata r:id="rId6" o:title="" croptop="20422f" cropbottom="32582f" cropleft="29633f" cropright="13320f"/>
                <v:path arrowok="t"/>
              </v:shape>
            </v:group>
          </w:pict>
        </mc:Fallback>
      </mc:AlternateContent>
    </w:r>
  </w:p>
  <w:p w14:paraId="3B9DA3F8" w14:textId="41D1010D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  <w:p w14:paraId="3B9DA3F9" w14:textId="2AFF552B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  <w:p w14:paraId="3B9DA3FA" w14:textId="5EF01379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4EF41" w14:textId="7761E8A4" w:rsidR="00063199" w:rsidRDefault="00771DE9">
    <w:pPr>
      <w:spacing w:after="0" w:line="240" w:lineRule="auto"/>
    </w:pPr>
    <w:r>
      <w:rPr>
        <w:noProof/>
      </w:rPr>
      <w:pict w14:anchorId="27F830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7513250" o:spid="_x0000_s2049" type="#_x0000_t136" style="position:absolute;margin-left:0;margin-top:0;width:453.1pt;height:169.9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ORIG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6716"/>
    <w:multiLevelType w:val="hybridMultilevel"/>
    <w:tmpl w:val="F022D8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50FDB"/>
    <w:multiLevelType w:val="hybridMultilevel"/>
    <w:tmpl w:val="F86026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34ED0"/>
    <w:multiLevelType w:val="hybridMultilevel"/>
    <w:tmpl w:val="6F4A07F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A012A"/>
    <w:multiLevelType w:val="hybridMultilevel"/>
    <w:tmpl w:val="65A020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2A265A"/>
    <w:multiLevelType w:val="hybridMultilevel"/>
    <w:tmpl w:val="E8CA2D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526BB"/>
    <w:multiLevelType w:val="hybridMultilevel"/>
    <w:tmpl w:val="99D28E28"/>
    <w:lvl w:ilvl="0" w:tplc="240A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6" w15:restartNumberingAfterBreak="0">
    <w:nsid w:val="38875EA4"/>
    <w:multiLevelType w:val="hybridMultilevel"/>
    <w:tmpl w:val="2AC65FD4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8DB573C"/>
    <w:multiLevelType w:val="hybridMultilevel"/>
    <w:tmpl w:val="D26E4B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176AE2"/>
    <w:multiLevelType w:val="hybridMultilevel"/>
    <w:tmpl w:val="7ECA7D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6270F3"/>
    <w:multiLevelType w:val="hybridMultilevel"/>
    <w:tmpl w:val="06A0A3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5807E9"/>
    <w:multiLevelType w:val="hybridMultilevel"/>
    <w:tmpl w:val="393C33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0A294A"/>
    <w:multiLevelType w:val="hybridMultilevel"/>
    <w:tmpl w:val="75B644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70A4E"/>
    <w:multiLevelType w:val="hybridMultilevel"/>
    <w:tmpl w:val="199016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62245"/>
    <w:multiLevelType w:val="hybridMultilevel"/>
    <w:tmpl w:val="7E561E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490B19"/>
    <w:multiLevelType w:val="hybridMultilevel"/>
    <w:tmpl w:val="BFC6BC6A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7BE1663"/>
    <w:multiLevelType w:val="hybridMultilevel"/>
    <w:tmpl w:val="5ED46C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B4C5D"/>
    <w:multiLevelType w:val="hybridMultilevel"/>
    <w:tmpl w:val="5FEE8D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9"/>
  </w:num>
  <w:num w:numId="5">
    <w:abstractNumId w:val="4"/>
  </w:num>
  <w:num w:numId="6">
    <w:abstractNumId w:val="5"/>
  </w:num>
  <w:num w:numId="7">
    <w:abstractNumId w:val="1"/>
  </w:num>
  <w:num w:numId="8">
    <w:abstractNumId w:val="16"/>
  </w:num>
  <w:num w:numId="9">
    <w:abstractNumId w:val="7"/>
  </w:num>
  <w:num w:numId="10">
    <w:abstractNumId w:val="8"/>
  </w:num>
  <w:num w:numId="11">
    <w:abstractNumId w:val="2"/>
  </w:num>
  <w:num w:numId="12">
    <w:abstractNumId w:val="3"/>
  </w:num>
  <w:num w:numId="13">
    <w:abstractNumId w:val="11"/>
  </w:num>
  <w:num w:numId="14">
    <w:abstractNumId w:val="0"/>
  </w:num>
  <w:num w:numId="15">
    <w:abstractNumId w:val="6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C10"/>
    <w:rsid w:val="00001C5B"/>
    <w:rsid w:val="0000256D"/>
    <w:rsid w:val="00002E08"/>
    <w:rsid w:val="0000323C"/>
    <w:rsid w:val="00005A7C"/>
    <w:rsid w:val="00005A80"/>
    <w:rsid w:val="00006CEC"/>
    <w:rsid w:val="00015E82"/>
    <w:rsid w:val="00017EA6"/>
    <w:rsid w:val="00025AB0"/>
    <w:rsid w:val="0003303A"/>
    <w:rsid w:val="00033B7C"/>
    <w:rsid w:val="000459B9"/>
    <w:rsid w:val="0005317F"/>
    <w:rsid w:val="000543CC"/>
    <w:rsid w:val="00063199"/>
    <w:rsid w:val="00074E1B"/>
    <w:rsid w:val="0008769F"/>
    <w:rsid w:val="000907FC"/>
    <w:rsid w:val="000A4F16"/>
    <w:rsid w:val="000B5595"/>
    <w:rsid w:val="000B57F6"/>
    <w:rsid w:val="000C4F1E"/>
    <w:rsid w:val="000C6445"/>
    <w:rsid w:val="000D11E5"/>
    <w:rsid w:val="000D6A0D"/>
    <w:rsid w:val="000E222E"/>
    <w:rsid w:val="000E341A"/>
    <w:rsid w:val="000E64FF"/>
    <w:rsid w:val="00100E6A"/>
    <w:rsid w:val="0010316A"/>
    <w:rsid w:val="00106C19"/>
    <w:rsid w:val="00112487"/>
    <w:rsid w:val="0013302E"/>
    <w:rsid w:val="001406B1"/>
    <w:rsid w:val="00141A7D"/>
    <w:rsid w:val="001540C2"/>
    <w:rsid w:val="001554A5"/>
    <w:rsid w:val="00164A93"/>
    <w:rsid w:val="00176A82"/>
    <w:rsid w:val="00181163"/>
    <w:rsid w:val="0019475E"/>
    <w:rsid w:val="001A1400"/>
    <w:rsid w:val="001B29BD"/>
    <w:rsid w:val="001B3BC8"/>
    <w:rsid w:val="001B5234"/>
    <w:rsid w:val="001C0149"/>
    <w:rsid w:val="001C6DEE"/>
    <w:rsid w:val="001E6A9A"/>
    <w:rsid w:val="001F662E"/>
    <w:rsid w:val="001F7382"/>
    <w:rsid w:val="001F7CE5"/>
    <w:rsid w:val="002001B3"/>
    <w:rsid w:val="002009B1"/>
    <w:rsid w:val="0020369C"/>
    <w:rsid w:val="00206232"/>
    <w:rsid w:val="00212781"/>
    <w:rsid w:val="00221C39"/>
    <w:rsid w:val="00223922"/>
    <w:rsid w:val="002341ED"/>
    <w:rsid w:val="00242E49"/>
    <w:rsid w:val="00250D3C"/>
    <w:rsid w:val="0025278E"/>
    <w:rsid w:val="00255261"/>
    <w:rsid w:val="00261BE3"/>
    <w:rsid w:val="002717AC"/>
    <w:rsid w:val="002838BF"/>
    <w:rsid w:val="00291BE3"/>
    <w:rsid w:val="002B0FC9"/>
    <w:rsid w:val="002B37A7"/>
    <w:rsid w:val="002B39D8"/>
    <w:rsid w:val="002C1F1F"/>
    <w:rsid w:val="002C5841"/>
    <w:rsid w:val="002D07A1"/>
    <w:rsid w:val="002E0ACC"/>
    <w:rsid w:val="002E2236"/>
    <w:rsid w:val="002E7BD7"/>
    <w:rsid w:val="00300E08"/>
    <w:rsid w:val="00321CC5"/>
    <w:rsid w:val="003407CF"/>
    <w:rsid w:val="003413D1"/>
    <w:rsid w:val="00343B0E"/>
    <w:rsid w:val="00347C2A"/>
    <w:rsid w:val="003537D2"/>
    <w:rsid w:val="00354267"/>
    <w:rsid w:val="00362906"/>
    <w:rsid w:val="00374801"/>
    <w:rsid w:val="0037525C"/>
    <w:rsid w:val="0037589B"/>
    <w:rsid w:val="003934F4"/>
    <w:rsid w:val="003A04FC"/>
    <w:rsid w:val="003A4CDC"/>
    <w:rsid w:val="003C04E2"/>
    <w:rsid w:val="003C50B1"/>
    <w:rsid w:val="003D3076"/>
    <w:rsid w:val="003D719E"/>
    <w:rsid w:val="003E201E"/>
    <w:rsid w:val="003E6143"/>
    <w:rsid w:val="003F358C"/>
    <w:rsid w:val="003F7366"/>
    <w:rsid w:val="004017EC"/>
    <w:rsid w:val="00404393"/>
    <w:rsid w:val="004135F8"/>
    <w:rsid w:val="004171EA"/>
    <w:rsid w:val="0042467F"/>
    <w:rsid w:val="00427C36"/>
    <w:rsid w:val="004313D3"/>
    <w:rsid w:val="004378BF"/>
    <w:rsid w:val="00450E30"/>
    <w:rsid w:val="004510D4"/>
    <w:rsid w:val="004523F3"/>
    <w:rsid w:val="0045268E"/>
    <w:rsid w:val="00474DC3"/>
    <w:rsid w:val="00477599"/>
    <w:rsid w:val="00482FCD"/>
    <w:rsid w:val="00494FB5"/>
    <w:rsid w:val="00496687"/>
    <w:rsid w:val="004A3A79"/>
    <w:rsid w:val="004B1665"/>
    <w:rsid w:val="004B2B5B"/>
    <w:rsid w:val="004D6371"/>
    <w:rsid w:val="004E312E"/>
    <w:rsid w:val="004E77EE"/>
    <w:rsid w:val="004F2765"/>
    <w:rsid w:val="00501E1D"/>
    <w:rsid w:val="00506798"/>
    <w:rsid w:val="00516D5C"/>
    <w:rsid w:val="00520C11"/>
    <w:rsid w:val="00521E2E"/>
    <w:rsid w:val="00523520"/>
    <w:rsid w:val="00524280"/>
    <w:rsid w:val="005301F6"/>
    <w:rsid w:val="005435DE"/>
    <w:rsid w:val="0054623A"/>
    <w:rsid w:val="005558FF"/>
    <w:rsid w:val="00565CE2"/>
    <w:rsid w:val="00567E30"/>
    <w:rsid w:val="00574ACC"/>
    <w:rsid w:val="00582BEE"/>
    <w:rsid w:val="005A0BB9"/>
    <w:rsid w:val="005A6E57"/>
    <w:rsid w:val="005B3E74"/>
    <w:rsid w:val="005C5979"/>
    <w:rsid w:val="005D1950"/>
    <w:rsid w:val="005D1FAC"/>
    <w:rsid w:val="005D5984"/>
    <w:rsid w:val="005E00F7"/>
    <w:rsid w:val="005E0554"/>
    <w:rsid w:val="005F3A55"/>
    <w:rsid w:val="005F62F4"/>
    <w:rsid w:val="005F718C"/>
    <w:rsid w:val="006028C2"/>
    <w:rsid w:val="00603280"/>
    <w:rsid w:val="00634F28"/>
    <w:rsid w:val="00635D0E"/>
    <w:rsid w:val="006417A2"/>
    <w:rsid w:val="006500E2"/>
    <w:rsid w:val="00652092"/>
    <w:rsid w:val="00657C28"/>
    <w:rsid w:val="00670570"/>
    <w:rsid w:val="00675F6F"/>
    <w:rsid w:val="006770D7"/>
    <w:rsid w:val="00677E7B"/>
    <w:rsid w:val="00683657"/>
    <w:rsid w:val="00683A66"/>
    <w:rsid w:val="00693CC5"/>
    <w:rsid w:val="00697EE6"/>
    <w:rsid w:val="006A01D3"/>
    <w:rsid w:val="006A0274"/>
    <w:rsid w:val="006A1CF3"/>
    <w:rsid w:val="006C1442"/>
    <w:rsid w:val="006C4A2A"/>
    <w:rsid w:val="006E1EAD"/>
    <w:rsid w:val="00702A98"/>
    <w:rsid w:val="007067BD"/>
    <w:rsid w:val="0070785F"/>
    <w:rsid w:val="007110C8"/>
    <w:rsid w:val="00711700"/>
    <w:rsid w:val="00712BC5"/>
    <w:rsid w:val="00714316"/>
    <w:rsid w:val="007245F9"/>
    <w:rsid w:val="00730B1E"/>
    <w:rsid w:val="00734F43"/>
    <w:rsid w:val="007359C2"/>
    <w:rsid w:val="00736B55"/>
    <w:rsid w:val="00742BF1"/>
    <w:rsid w:val="00743D5D"/>
    <w:rsid w:val="007447A4"/>
    <w:rsid w:val="00760D7E"/>
    <w:rsid w:val="007620E6"/>
    <w:rsid w:val="00767EC0"/>
    <w:rsid w:val="00771A73"/>
    <w:rsid w:val="00771DE9"/>
    <w:rsid w:val="00772C6F"/>
    <w:rsid w:val="0077758C"/>
    <w:rsid w:val="00782C75"/>
    <w:rsid w:val="0078619D"/>
    <w:rsid w:val="007A0A02"/>
    <w:rsid w:val="007C0E72"/>
    <w:rsid w:val="007C266D"/>
    <w:rsid w:val="007E1FB9"/>
    <w:rsid w:val="007F18B5"/>
    <w:rsid w:val="007F1F9E"/>
    <w:rsid w:val="007F5508"/>
    <w:rsid w:val="00811677"/>
    <w:rsid w:val="00824762"/>
    <w:rsid w:val="0082532E"/>
    <w:rsid w:val="00830B5A"/>
    <w:rsid w:val="00830BA0"/>
    <w:rsid w:val="0083582E"/>
    <w:rsid w:val="008363D6"/>
    <w:rsid w:val="00837AB6"/>
    <w:rsid w:val="00844C48"/>
    <w:rsid w:val="00854265"/>
    <w:rsid w:val="008601BE"/>
    <w:rsid w:val="008669F8"/>
    <w:rsid w:val="008725C2"/>
    <w:rsid w:val="0087506C"/>
    <w:rsid w:val="00880A13"/>
    <w:rsid w:val="00880A69"/>
    <w:rsid w:val="008812FF"/>
    <w:rsid w:val="00885686"/>
    <w:rsid w:val="00897B3B"/>
    <w:rsid w:val="008A42CC"/>
    <w:rsid w:val="008A5778"/>
    <w:rsid w:val="008A58F6"/>
    <w:rsid w:val="008A644B"/>
    <w:rsid w:val="008C2B5F"/>
    <w:rsid w:val="008C7A4B"/>
    <w:rsid w:val="008D2189"/>
    <w:rsid w:val="008D79D4"/>
    <w:rsid w:val="008F47BE"/>
    <w:rsid w:val="00906F48"/>
    <w:rsid w:val="009108A7"/>
    <w:rsid w:val="00936844"/>
    <w:rsid w:val="00941EC3"/>
    <w:rsid w:val="00942E20"/>
    <w:rsid w:val="009471E7"/>
    <w:rsid w:val="0095016C"/>
    <w:rsid w:val="009506B6"/>
    <w:rsid w:val="00957154"/>
    <w:rsid w:val="00961321"/>
    <w:rsid w:val="00975AEF"/>
    <w:rsid w:val="00977C10"/>
    <w:rsid w:val="00983DF1"/>
    <w:rsid w:val="00985EDA"/>
    <w:rsid w:val="009A04BD"/>
    <w:rsid w:val="009A48DB"/>
    <w:rsid w:val="009A5793"/>
    <w:rsid w:val="009A693F"/>
    <w:rsid w:val="009B5DB3"/>
    <w:rsid w:val="009C0E87"/>
    <w:rsid w:val="009C54E9"/>
    <w:rsid w:val="009C7B3F"/>
    <w:rsid w:val="009D1865"/>
    <w:rsid w:val="009E1995"/>
    <w:rsid w:val="009E4F3B"/>
    <w:rsid w:val="009F3E7C"/>
    <w:rsid w:val="00A05802"/>
    <w:rsid w:val="00A0796A"/>
    <w:rsid w:val="00A118B4"/>
    <w:rsid w:val="00A15319"/>
    <w:rsid w:val="00A15419"/>
    <w:rsid w:val="00A20038"/>
    <w:rsid w:val="00A2023A"/>
    <w:rsid w:val="00A218D5"/>
    <w:rsid w:val="00A2573A"/>
    <w:rsid w:val="00A32186"/>
    <w:rsid w:val="00A34B09"/>
    <w:rsid w:val="00A4050A"/>
    <w:rsid w:val="00A44BD1"/>
    <w:rsid w:val="00A652DB"/>
    <w:rsid w:val="00A65C66"/>
    <w:rsid w:val="00A72F5E"/>
    <w:rsid w:val="00A771B3"/>
    <w:rsid w:val="00A84E8A"/>
    <w:rsid w:val="00A8689E"/>
    <w:rsid w:val="00A915E9"/>
    <w:rsid w:val="00A91E4B"/>
    <w:rsid w:val="00AA497B"/>
    <w:rsid w:val="00AB3E8F"/>
    <w:rsid w:val="00AC2ADF"/>
    <w:rsid w:val="00AD5EF4"/>
    <w:rsid w:val="00AD70FB"/>
    <w:rsid w:val="00AD777E"/>
    <w:rsid w:val="00AE5AFB"/>
    <w:rsid w:val="00AF16E8"/>
    <w:rsid w:val="00B03E42"/>
    <w:rsid w:val="00B17D65"/>
    <w:rsid w:val="00B20B47"/>
    <w:rsid w:val="00B23E0C"/>
    <w:rsid w:val="00B256E7"/>
    <w:rsid w:val="00B2781E"/>
    <w:rsid w:val="00B30159"/>
    <w:rsid w:val="00B441AC"/>
    <w:rsid w:val="00B57DFA"/>
    <w:rsid w:val="00B60936"/>
    <w:rsid w:val="00B70AB3"/>
    <w:rsid w:val="00B734A9"/>
    <w:rsid w:val="00B81848"/>
    <w:rsid w:val="00B82CA9"/>
    <w:rsid w:val="00B8526A"/>
    <w:rsid w:val="00B85C93"/>
    <w:rsid w:val="00B85D41"/>
    <w:rsid w:val="00B87733"/>
    <w:rsid w:val="00BA1583"/>
    <w:rsid w:val="00BB6DF1"/>
    <w:rsid w:val="00BB721C"/>
    <w:rsid w:val="00BB7757"/>
    <w:rsid w:val="00BC025C"/>
    <w:rsid w:val="00BC4841"/>
    <w:rsid w:val="00BC7042"/>
    <w:rsid w:val="00BC7757"/>
    <w:rsid w:val="00BC7CA0"/>
    <w:rsid w:val="00BE09E5"/>
    <w:rsid w:val="00BE7D74"/>
    <w:rsid w:val="00BF038D"/>
    <w:rsid w:val="00BF55EB"/>
    <w:rsid w:val="00C035D5"/>
    <w:rsid w:val="00C12501"/>
    <w:rsid w:val="00C242A7"/>
    <w:rsid w:val="00C24469"/>
    <w:rsid w:val="00C25506"/>
    <w:rsid w:val="00C3279F"/>
    <w:rsid w:val="00C32BD9"/>
    <w:rsid w:val="00C43733"/>
    <w:rsid w:val="00C550B1"/>
    <w:rsid w:val="00C5712D"/>
    <w:rsid w:val="00C82441"/>
    <w:rsid w:val="00C9002D"/>
    <w:rsid w:val="00C923C6"/>
    <w:rsid w:val="00C94C60"/>
    <w:rsid w:val="00CA302E"/>
    <w:rsid w:val="00CB1E56"/>
    <w:rsid w:val="00CB367A"/>
    <w:rsid w:val="00CB3700"/>
    <w:rsid w:val="00CB41D7"/>
    <w:rsid w:val="00CC26EA"/>
    <w:rsid w:val="00CC76D1"/>
    <w:rsid w:val="00CD3C54"/>
    <w:rsid w:val="00CD58BB"/>
    <w:rsid w:val="00CE739C"/>
    <w:rsid w:val="00CF7B42"/>
    <w:rsid w:val="00D036F9"/>
    <w:rsid w:val="00D13BFA"/>
    <w:rsid w:val="00D161FD"/>
    <w:rsid w:val="00D236AF"/>
    <w:rsid w:val="00D23D16"/>
    <w:rsid w:val="00D32117"/>
    <w:rsid w:val="00D364C7"/>
    <w:rsid w:val="00D435A3"/>
    <w:rsid w:val="00D44072"/>
    <w:rsid w:val="00D553DE"/>
    <w:rsid w:val="00D60FF1"/>
    <w:rsid w:val="00D61AEE"/>
    <w:rsid w:val="00D669DD"/>
    <w:rsid w:val="00D709D5"/>
    <w:rsid w:val="00D730BF"/>
    <w:rsid w:val="00D742E3"/>
    <w:rsid w:val="00D81E1E"/>
    <w:rsid w:val="00D85B3A"/>
    <w:rsid w:val="00D87E17"/>
    <w:rsid w:val="00D90B28"/>
    <w:rsid w:val="00D921FA"/>
    <w:rsid w:val="00D9774F"/>
    <w:rsid w:val="00DA1524"/>
    <w:rsid w:val="00DA2B52"/>
    <w:rsid w:val="00DA3E70"/>
    <w:rsid w:val="00DB0AE8"/>
    <w:rsid w:val="00DC6F34"/>
    <w:rsid w:val="00DC7746"/>
    <w:rsid w:val="00DE0C06"/>
    <w:rsid w:val="00DE29AE"/>
    <w:rsid w:val="00E25BAE"/>
    <w:rsid w:val="00E42C20"/>
    <w:rsid w:val="00E53B09"/>
    <w:rsid w:val="00E6036D"/>
    <w:rsid w:val="00E66B24"/>
    <w:rsid w:val="00E67D4F"/>
    <w:rsid w:val="00E7131E"/>
    <w:rsid w:val="00E85218"/>
    <w:rsid w:val="00E85749"/>
    <w:rsid w:val="00E86686"/>
    <w:rsid w:val="00E95EB0"/>
    <w:rsid w:val="00E974AE"/>
    <w:rsid w:val="00EA0354"/>
    <w:rsid w:val="00EA4C2F"/>
    <w:rsid w:val="00EB6CF6"/>
    <w:rsid w:val="00ED45E1"/>
    <w:rsid w:val="00ED464C"/>
    <w:rsid w:val="00EE615F"/>
    <w:rsid w:val="00F007D3"/>
    <w:rsid w:val="00F059B9"/>
    <w:rsid w:val="00F07312"/>
    <w:rsid w:val="00F1361B"/>
    <w:rsid w:val="00F202B7"/>
    <w:rsid w:val="00F229FB"/>
    <w:rsid w:val="00F3450B"/>
    <w:rsid w:val="00F401FE"/>
    <w:rsid w:val="00F426EF"/>
    <w:rsid w:val="00F46294"/>
    <w:rsid w:val="00F470F5"/>
    <w:rsid w:val="00F51C74"/>
    <w:rsid w:val="00F62EDC"/>
    <w:rsid w:val="00F770AC"/>
    <w:rsid w:val="00F93C7D"/>
    <w:rsid w:val="00FA6DCF"/>
    <w:rsid w:val="00FB43F8"/>
    <w:rsid w:val="00FC5002"/>
    <w:rsid w:val="00FC5418"/>
    <w:rsid w:val="00FC5AAF"/>
    <w:rsid w:val="00FF2C5E"/>
    <w:rsid w:val="00FF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3B9DA3F2"/>
  <w15:chartTrackingRefBased/>
  <w15:docId w15:val="{E7181B08-35B7-4915-BE1D-7DBDF1E5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BF5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5EB"/>
  </w:style>
  <w:style w:type="paragraph" w:styleId="Piedepgina">
    <w:name w:val="footer"/>
    <w:basedOn w:val="Normal"/>
    <w:link w:val="PiedepginaCar"/>
    <w:uiPriority w:val="99"/>
    <w:unhideWhenUsed/>
    <w:rsid w:val="00BF5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5EB"/>
  </w:style>
  <w:style w:type="paragraph" w:styleId="Textodeglobo">
    <w:name w:val="Balloon Text"/>
    <w:basedOn w:val="Normal"/>
    <w:link w:val="TextodegloboCar"/>
    <w:uiPriority w:val="99"/>
    <w:semiHidden/>
    <w:unhideWhenUsed/>
    <w:rsid w:val="00D23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D16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1"/>
    <w:rsid w:val="000E222E"/>
    <w:pPr>
      <w:spacing w:after="0" w:line="240" w:lineRule="auto"/>
    </w:pPr>
    <w:rPr>
      <w:rFonts w:eastAsia="Times New Roman" w:cs="Times New Roman"/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1"/>
    <w:rsid w:val="000E2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0"/>
    <w:qFormat/>
    <w:rsid w:val="002D07A1"/>
    <w:pPr>
      <w:pBdr>
        <w:bottom w:val="single" w:sz="8" w:space="4" w:color="5B9BD5" w:themeColor="accent1"/>
      </w:pBdr>
      <w:spacing w:line="240" w:lineRule="auto"/>
      <w:contextualSpacing/>
      <w:jc w:val="center"/>
    </w:pPr>
    <w:rPr>
      <w:rFonts w:asciiTheme="majorHAnsi" w:eastAsiaTheme="majorEastAsia" w:hAnsiTheme="majorHAnsi" w:cs="Times New Roman"/>
      <w:b/>
      <w:bCs/>
      <w:smallCaps/>
      <w:color w:val="5B9BD5" w:themeColor="accent1"/>
      <w:sz w:val="48"/>
      <w:szCs w:val="48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D07A1"/>
    <w:rPr>
      <w:rFonts w:asciiTheme="majorHAnsi" w:eastAsiaTheme="majorEastAsia" w:hAnsiTheme="majorHAnsi" w:cs="Times New Roman"/>
      <w:b/>
      <w:bCs/>
      <w:smallCaps/>
      <w:color w:val="5B9BD5" w:themeColor="accent1"/>
      <w:sz w:val="48"/>
      <w:szCs w:val="48"/>
      <w:lang w:val="es-ES"/>
    </w:rPr>
  </w:style>
  <w:style w:type="paragraph" w:styleId="Subttulo">
    <w:name w:val="Subtitle"/>
    <w:basedOn w:val="Normal"/>
    <w:link w:val="SubttuloCar"/>
    <w:uiPriority w:val="11"/>
    <w:qFormat/>
    <w:rsid w:val="002D07A1"/>
    <w:pPr>
      <w:spacing w:after="480" w:line="240" w:lineRule="auto"/>
      <w:jc w:val="center"/>
    </w:pPr>
    <w:rPr>
      <w:rFonts w:asciiTheme="majorHAnsi" w:eastAsiaTheme="majorEastAsia" w:hAnsiTheme="majorHAnsi" w:cs="Times New Roman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D07A1"/>
    <w:rPr>
      <w:rFonts w:asciiTheme="majorHAnsi" w:eastAsiaTheme="majorEastAsia" w:hAnsiTheme="majorHAnsi" w:cs="Times New Roman"/>
      <w:sz w:val="28"/>
      <w:szCs w:val="28"/>
      <w:lang w:val="es-ES"/>
    </w:rPr>
  </w:style>
  <w:style w:type="paragraph" w:styleId="Prrafodelista">
    <w:name w:val="List Paragraph"/>
    <w:basedOn w:val="Normal"/>
    <w:uiPriority w:val="34"/>
    <w:unhideWhenUsed/>
    <w:qFormat/>
    <w:rsid w:val="002D07A1"/>
    <w:pPr>
      <w:spacing w:after="200" w:line="276" w:lineRule="auto"/>
      <w:ind w:left="720"/>
      <w:contextualSpacing/>
    </w:pPr>
    <w:rPr>
      <w:rFonts w:eastAsiaTheme="minorEastAsia" w:cs="Times New Roman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4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_BIENESTARSOCIAL\Documents\Plantillas%20personalizadas%20de%20Office\PALNTILLA%20VIDASINU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AF1E2-19EE-4510-9A85-169A5DC8A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PALNTILLA VIDASINU</Template>
  <TotalTime>387</TotalTime>
  <Pages>4</Pages>
  <Words>730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ADM_BIENESTARSOCIAL</dc:creator>
  <cp:keywords/>
  <dc:description/>
  <cp:lastModifiedBy>Angelica Bueno</cp:lastModifiedBy>
  <cp:revision>47</cp:revision>
  <cp:lastPrinted>2017-03-16T22:14:00Z</cp:lastPrinted>
  <dcterms:created xsi:type="dcterms:W3CDTF">2018-03-07T14:43:00Z</dcterms:created>
  <dcterms:modified xsi:type="dcterms:W3CDTF">2018-03-12T22:59:00Z</dcterms:modified>
</cp:coreProperties>
</file>