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AE8D9" w14:textId="137D3771" w:rsidR="00AD70FB" w:rsidRDefault="00AD70FB" w:rsidP="00AD70FB">
      <w:pPr>
        <w:rPr>
          <w:rFonts w:ascii="Gotham Extra Light" w:hAnsi="Gotham Extra Light"/>
          <w:sz w:val="24"/>
          <w:szCs w:val="24"/>
        </w:rPr>
      </w:pPr>
    </w:p>
    <w:p w14:paraId="45C4AC83" w14:textId="251AFBD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173CA101" w14:textId="0BF96FCB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7B427CB5" w14:textId="40B7344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F5D3978" w14:textId="46729AD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35AB19AD" w14:textId="0004C71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256442C" w14:textId="52823A21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8FCEC23" w14:textId="49FBE6F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FD93D71" w14:textId="2C17077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tbl>
      <w:tblPr>
        <w:tblStyle w:val="Tablaconcuadrcula1"/>
        <w:tblOverlap w:val="nev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E222E" w:rsidRPr="000E222E" w14:paraId="15E6B28F" w14:textId="77777777" w:rsidTr="001C0149">
        <w:trPr>
          <w:trHeight w:val="1440"/>
          <w:jc w:val="center"/>
        </w:trPr>
        <w:tc>
          <w:tcPr>
            <w:tcW w:w="0" w:type="auto"/>
            <w:shd w:val="clear" w:color="auto" w:fill="9CC2E5" w:themeFill="accent1" w:themeFillTint="99"/>
            <w:vAlign w:val="center"/>
          </w:tcPr>
          <w:p w14:paraId="1EC8BC26" w14:textId="77777777" w:rsidR="000E222E" w:rsidRPr="00D236AF" w:rsidRDefault="000E222E" w:rsidP="000E222E">
            <w:pPr>
              <w:suppressOverlap/>
              <w:jc w:val="center"/>
              <w:rPr>
                <w:rFonts w:ascii="Gotham" w:hAnsi="Gotham"/>
                <w:color w:val="FFFFFF"/>
                <w:sz w:val="48"/>
                <w:szCs w:val="48"/>
              </w:rPr>
            </w:pPr>
            <w:r w:rsidRPr="00D236AF">
              <w:rPr>
                <w:rFonts w:ascii="Gotham" w:hAnsi="Gotham"/>
                <w:color w:val="FFFFFF"/>
                <w:sz w:val="48"/>
                <w:szCs w:val="48"/>
              </w:rPr>
              <w:t>INFORME PORMENORIZADO DE CONTROL INTERNO</w:t>
            </w:r>
          </w:p>
        </w:tc>
      </w:tr>
      <w:tr w:rsidR="000E222E" w:rsidRPr="000E222E" w14:paraId="583CEE8C" w14:textId="77777777" w:rsidTr="000E222E">
        <w:trPr>
          <w:trHeight w:val="144"/>
          <w:jc w:val="center"/>
        </w:trPr>
        <w:tc>
          <w:tcPr>
            <w:tcW w:w="0" w:type="auto"/>
            <w:shd w:val="clear" w:color="auto" w:fill="918485"/>
            <w:tcMar>
              <w:top w:w="0" w:type="dxa"/>
              <w:bottom w:w="0" w:type="dxa"/>
            </w:tcMar>
            <w:vAlign w:val="center"/>
          </w:tcPr>
          <w:p w14:paraId="4E5CC6A1" w14:textId="77777777" w:rsidR="000E222E" w:rsidRPr="000E222E" w:rsidRDefault="000E222E" w:rsidP="000E222E">
            <w:pPr>
              <w:rPr>
                <w:rFonts w:ascii="Perpetua" w:hAnsi="Perpetua"/>
                <w:color w:val="000000"/>
                <w:sz w:val="8"/>
                <w:szCs w:val="8"/>
              </w:rPr>
            </w:pPr>
          </w:p>
        </w:tc>
      </w:tr>
      <w:tr w:rsidR="000E222E" w:rsidRPr="000E222E" w14:paraId="50AD4FC0" w14:textId="77777777" w:rsidTr="00FA3AE2">
        <w:trPr>
          <w:trHeight w:val="720"/>
          <w:jc w:val="center"/>
        </w:trPr>
        <w:tc>
          <w:tcPr>
            <w:tcW w:w="0" w:type="auto"/>
            <w:vAlign w:val="bottom"/>
          </w:tcPr>
          <w:p w14:paraId="34984574" w14:textId="2622D300" w:rsidR="000E222E" w:rsidRPr="000E222E" w:rsidRDefault="000E222E" w:rsidP="000E222E">
            <w:pPr>
              <w:suppressOverlap/>
              <w:jc w:val="center"/>
              <w:rPr>
                <w:rFonts w:ascii="Franklin Gothic Book" w:hAnsi="Franklin Gothic Book"/>
                <w:i/>
                <w:color w:val="000000"/>
                <w:sz w:val="36"/>
                <w:szCs w:val="36"/>
              </w:rPr>
            </w:pPr>
          </w:p>
        </w:tc>
      </w:tr>
    </w:tbl>
    <w:p w14:paraId="0A866442" w14:textId="60C0ED6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4604F73" w14:textId="5DD4D01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8409A23" w14:textId="2105692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7A032A4" w14:textId="07C3BB3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7AF2B7B9" w14:textId="4C7F269F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44F989B0" w14:textId="3423FC4E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3930E3B" w14:textId="1B95DBBB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F1B56CB" w14:textId="36DD9CF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EDC5752" w14:textId="160ED496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1FE3244" w14:textId="1FDB4840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3A6F8828" w14:textId="63C73641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C793FA4" w14:textId="028B633A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0602685" w14:textId="77777777" w:rsidR="002D07A1" w:rsidRPr="001C0149" w:rsidRDefault="002D07A1" w:rsidP="002D07A1">
      <w:pPr>
        <w:pBdr>
          <w:bottom w:val="single" w:sz="8" w:space="4" w:color="5B9BD5" w:themeColor="accent1"/>
        </w:pBdr>
        <w:spacing w:line="240" w:lineRule="auto"/>
        <w:contextualSpacing/>
        <w:jc w:val="center"/>
        <w:rPr>
          <w:rFonts w:ascii="GothamBook" w:eastAsiaTheme="majorEastAsia" w:hAnsi="GothamBook" w:cs="Times New Roman"/>
          <w:b/>
          <w:bCs/>
          <w:color w:val="2EADC6"/>
          <w:sz w:val="36"/>
          <w:szCs w:val="36"/>
          <w:lang w:val="es-ES"/>
        </w:rPr>
      </w:pPr>
      <w:r w:rsidRPr="001C0149">
        <w:rPr>
          <w:rFonts w:ascii="GothamBook" w:eastAsiaTheme="majorEastAsia" w:hAnsi="GothamBook" w:cs="Times New Roman"/>
          <w:b/>
          <w:bCs/>
          <w:color w:val="2EADC6"/>
          <w:sz w:val="36"/>
          <w:szCs w:val="36"/>
        </w:rPr>
        <w:t>INFORME PORMENORIZADO DE CONTROL INTERNO</w:t>
      </w:r>
    </w:p>
    <w:p w14:paraId="587BDF92" w14:textId="007488A7" w:rsidR="002D07A1" w:rsidRPr="001C0149" w:rsidRDefault="002D07A1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 w:rsidRPr="001C0149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AVANCES DEL SISTEMA DE CONTROL INTERNO</w:t>
      </w:r>
    </w:p>
    <w:p w14:paraId="233CD0C3" w14:textId="1AE19192" w:rsidR="002D07A1" w:rsidRDefault="00BE09E5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PERIODO: </w:t>
      </w:r>
      <w:r w:rsidR="00B4529A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12 DE JULIO</w:t>
      </w:r>
      <w:r w:rsidR="003B471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2018 </w:t>
      </w: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– </w:t>
      </w:r>
      <w:r w:rsidR="00B4529A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12 DE NOVIEMBRE</w:t>
      </w:r>
      <w:r w:rsidR="007067BD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</w:t>
      </w:r>
      <w:r w:rsidR="00B6093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201</w:t>
      </w:r>
      <w:r w:rsidR="00E7131E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8</w:t>
      </w:r>
    </w:p>
    <w:p w14:paraId="35EA5F7C" w14:textId="301959E2" w:rsidR="00384E6C" w:rsidRDefault="00384E6C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</w:p>
    <w:p w14:paraId="5799FD81" w14:textId="69D39EF4" w:rsidR="00384E6C" w:rsidRPr="00AF2C6C" w:rsidRDefault="00384E6C" w:rsidP="00035EAC">
      <w:pPr>
        <w:spacing w:after="0" w:line="240" w:lineRule="auto"/>
        <w:jc w:val="both"/>
        <w:rPr>
          <w:rFonts w:ascii="GothamBook" w:eastAsiaTheme="minorEastAsia" w:hAnsi="GothamBook" w:cs="Tahoma"/>
          <w:lang w:val="es-ES"/>
        </w:rPr>
      </w:pPr>
      <w:r w:rsidRPr="00AF2C6C">
        <w:rPr>
          <w:rFonts w:ascii="GothamBook" w:eastAsiaTheme="minorEastAsia" w:hAnsi="GothamBook" w:cs="Tahoma"/>
          <w:lang w:val="es-ES"/>
        </w:rPr>
        <w:t>El siguiente informe se realizó con base en</w:t>
      </w:r>
      <w:r w:rsidR="00035EAC" w:rsidRPr="00AF2C6C">
        <w:rPr>
          <w:rFonts w:ascii="GothamBook" w:eastAsiaTheme="minorEastAsia" w:hAnsi="GothamBook" w:cs="Tahoma"/>
          <w:lang w:val="es-ES"/>
        </w:rPr>
        <w:t xml:space="preserve"> </w:t>
      </w:r>
      <w:r w:rsidRPr="00AF2C6C">
        <w:rPr>
          <w:rFonts w:ascii="GothamBook" w:eastAsiaTheme="minorEastAsia" w:hAnsi="GothamBook" w:cs="Tahoma"/>
          <w:lang w:val="es-ES"/>
        </w:rPr>
        <w:t xml:space="preserve">las dimensiones del </w:t>
      </w:r>
      <w:r w:rsidR="00533CE6">
        <w:rPr>
          <w:rFonts w:ascii="GothamBook" w:eastAsiaTheme="minorEastAsia" w:hAnsi="GothamBook" w:cs="Tahoma"/>
          <w:lang w:val="es-ES"/>
        </w:rPr>
        <w:t>Modelo Integrado de Planeación y Gestión (</w:t>
      </w:r>
      <w:r w:rsidRPr="00AF2C6C">
        <w:rPr>
          <w:rFonts w:ascii="GothamBook" w:eastAsiaTheme="minorEastAsia" w:hAnsi="GothamBook" w:cs="Tahoma"/>
          <w:lang w:val="es-ES"/>
        </w:rPr>
        <w:t>MIPG</w:t>
      </w:r>
      <w:r w:rsidR="00533CE6">
        <w:rPr>
          <w:rFonts w:ascii="GothamBook" w:eastAsiaTheme="minorEastAsia" w:hAnsi="GothamBook" w:cs="Tahoma"/>
          <w:lang w:val="es-ES"/>
        </w:rPr>
        <w:t>)</w:t>
      </w:r>
      <w:r w:rsidRPr="00AF2C6C">
        <w:rPr>
          <w:rFonts w:ascii="GothamBook" w:eastAsiaTheme="minorEastAsia" w:hAnsi="GothamBook" w:cs="Tahoma"/>
          <w:lang w:val="es-ES"/>
        </w:rPr>
        <w:t xml:space="preserve">. Con respecto a la implementación del Modelo se constituyó el comité institucional de Gestión y desempeño, se realizó socialización con los líderes de los procesos del manual del </w:t>
      </w:r>
      <w:r w:rsidR="00A41D5D" w:rsidRPr="00AF2C6C">
        <w:rPr>
          <w:rFonts w:ascii="GothamBook" w:eastAsiaTheme="minorEastAsia" w:hAnsi="GothamBook" w:cs="Tahoma"/>
          <w:lang w:val="es-ES"/>
        </w:rPr>
        <w:t>MIPG,</w:t>
      </w:r>
      <w:r w:rsidRPr="00AF2C6C">
        <w:rPr>
          <w:rFonts w:ascii="GothamBook" w:eastAsiaTheme="minorEastAsia" w:hAnsi="GothamBook" w:cs="Tahoma"/>
          <w:lang w:val="es-ES"/>
        </w:rPr>
        <w:t xml:space="preserve"> se </w:t>
      </w:r>
      <w:r w:rsidR="00A41D5D" w:rsidRPr="00AF2C6C">
        <w:rPr>
          <w:rFonts w:ascii="GothamBook" w:eastAsiaTheme="minorEastAsia" w:hAnsi="GothamBook" w:cs="Tahoma"/>
          <w:lang w:val="es-ES"/>
        </w:rPr>
        <w:t xml:space="preserve">enviaron los </w:t>
      </w:r>
      <w:r w:rsidR="00035EAC" w:rsidRPr="00AF2C6C">
        <w:rPr>
          <w:rFonts w:ascii="GothamBook" w:eastAsiaTheme="minorEastAsia" w:hAnsi="GothamBook" w:cs="Tahoma"/>
          <w:lang w:val="es-ES"/>
        </w:rPr>
        <w:t xml:space="preserve">respectivos </w:t>
      </w:r>
      <w:r w:rsidR="00A41D5D" w:rsidRPr="00AF2C6C">
        <w:rPr>
          <w:rFonts w:ascii="GothamBook" w:eastAsiaTheme="minorEastAsia" w:hAnsi="GothamBook" w:cs="Tahoma"/>
          <w:lang w:val="es-ES"/>
        </w:rPr>
        <w:t xml:space="preserve">autodiagnósticos a </w:t>
      </w:r>
      <w:r w:rsidRPr="00AF2C6C">
        <w:rPr>
          <w:rFonts w:ascii="GothamBook" w:eastAsiaTheme="minorEastAsia" w:hAnsi="GothamBook" w:cs="Tahoma"/>
          <w:lang w:val="es-ES"/>
        </w:rPr>
        <w:t xml:space="preserve">los </w:t>
      </w:r>
      <w:r w:rsidR="00035EAC" w:rsidRPr="00AF2C6C">
        <w:rPr>
          <w:rFonts w:ascii="GothamBook" w:eastAsiaTheme="minorEastAsia" w:hAnsi="GothamBook" w:cs="Tahoma"/>
          <w:lang w:val="es-ES"/>
        </w:rPr>
        <w:t xml:space="preserve">responsables de su ejecución. </w:t>
      </w:r>
      <w:r w:rsidR="00D02D55" w:rsidRPr="00AF2C6C">
        <w:rPr>
          <w:rFonts w:ascii="GothamBook" w:eastAsiaTheme="minorEastAsia" w:hAnsi="GothamBook" w:cs="Tahoma"/>
          <w:lang w:val="es-ES"/>
        </w:rPr>
        <w:t xml:space="preserve">El </w:t>
      </w:r>
      <w:r w:rsidR="00A261C5" w:rsidRPr="00AF2C6C">
        <w:rPr>
          <w:rFonts w:ascii="GothamBook" w:eastAsiaTheme="minorEastAsia" w:hAnsi="GothamBook" w:cs="Tahoma"/>
          <w:lang w:val="es-ES"/>
        </w:rPr>
        <w:t xml:space="preserve">Comité de Coordinación de Control Interno </w:t>
      </w:r>
      <w:r w:rsidR="00D02D55" w:rsidRPr="00AF2C6C">
        <w:rPr>
          <w:rFonts w:ascii="GothamBook" w:eastAsiaTheme="minorEastAsia" w:hAnsi="GothamBook" w:cs="Tahoma"/>
          <w:lang w:val="es-ES"/>
        </w:rPr>
        <w:t xml:space="preserve">se modificó </w:t>
      </w:r>
      <w:r w:rsidR="00533CE6">
        <w:rPr>
          <w:rFonts w:ascii="GothamBook" w:eastAsiaTheme="minorEastAsia" w:hAnsi="GothamBook" w:cs="Tahoma"/>
          <w:lang w:val="es-ES"/>
        </w:rPr>
        <w:t xml:space="preserve">en la vigencia anterior </w:t>
      </w:r>
      <w:r w:rsidR="00D02D55" w:rsidRPr="00AF2C6C">
        <w:rPr>
          <w:rFonts w:ascii="GothamBook" w:eastAsiaTheme="minorEastAsia" w:hAnsi="GothamBook" w:cs="Tahoma"/>
          <w:lang w:val="es-ES"/>
        </w:rPr>
        <w:t>de acuerdo al Decreto 648 del 2017.</w:t>
      </w:r>
      <w:r w:rsidR="001644E3">
        <w:rPr>
          <w:rFonts w:ascii="GothamBook" w:eastAsiaTheme="minorEastAsia" w:hAnsi="GothamBook" w:cs="Tahoma"/>
          <w:lang w:val="es-ES"/>
        </w:rPr>
        <w:t xml:space="preserve"> En cuanto al avance del periodo comprendido entre el 12 de Julio al 12 de Noviembre del 2018, se presentaron las siguientes actividades teniendo en cuenta cada uno de los aspectos y políticas referenciadas en cada una de las dimensiones del MIPG:</w:t>
      </w:r>
    </w:p>
    <w:p w14:paraId="4743602A" w14:textId="77777777" w:rsidR="00384E6C" w:rsidRPr="00AF2C6C" w:rsidRDefault="00384E6C" w:rsidP="001C0149">
      <w:pPr>
        <w:spacing w:after="0" w:line="240" w:lineRule="auto"/>
        <w:jc w:val="center"/>
        <w:rPr>
          <w:rFonts w:ascii="GothamBook" w:eastAsiaTheme="minorEastAsia" w:hAnsi="GothamBook" w:cs="Tahoma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07A1" w:rsidRPr="00AF2C6C" w14:paraId="75E3FBFA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6F2191D1" w14:textId="443D3EEF" w:rsidR="002D07A1" w:rsidRPr="00AF2C6C" w:rsidRDefault="00CE54CB" w:rsidP="002D07A1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DIMENSIÓN TALENTO HUMANO</w:t>
            </w:r>
          </w:p>
        </w:tc>
      </w:tr>
      <w:tr w:rsidR="002D07A1" w:rsidRPr="00AF2C6C" w14:paraId="7B6E0039" w14:textId="77777777" w:rsidTr="00216AE2">
        <w:tc>
          <w:tcPr>
            <w:tcW w:w="8828" w:type="dxa"/>
          </w:tcPr>
          <w:p w14:paraId="44E31894" w14:textId="3255B75C" w:rsidR="00575003" w:rsidRDefault="00E25A4E" w:rsidP="00575003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Los autodiagnósticos correspondientes a esta dimensión: </w:t>
            </w:r>
            <w:r w:rsidR="00BB5CC1" w:rsidRPr="00AF2C6C">
              <w:rPr>
                <w:rFonts w:ascii="GothamBook" w:hAnsi="GothamBook" w:cs="Tahoma"/>
                <w:sz w:val="22"/>
                <w:szCs w:val="22"/>
              </w:rPr>
              <w:t>Autodiagnóstico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 Gestión del Talento Humano y </w:t>
            </w:r>
            <w:r w:rsidR="00BB5CC1" w:rsidRPr="00AF2C6C">
              <w:rPr>
                <w:rFonts w:ascii="GothamBook" w:hAnsi="GothamBook" w:cs="Tahoma"/>
                <w:sz w:val="22"/>
                <w:szCs w:val="22"/>
              </w:rPr>
              <w:t>Código</w:t>
            </w:r>
            <w:r w:rsidR="00575C8D">
              <w:rPr>
                <w:rFonts w:ascii="GothamBook" w:hAnsi="GothamBook" w:cs="Tahoma"/>
                <w:sz w:val="22"/>
                <w:szCs w:val="22"/>
              </w:rPr>
              <w:t xml:space="preserve"> de Integridad fueron realizados por el</w:t>
            </w:r>
            <w:r w:rsidR="00533CE6">
              <w:rPr>
                <w:rFonts w:ascii="GothamBook" w:hAnsi="GothamBook" w:cs="Tahoma"/>
                <w:sz w:val="22"/>
                <w:szCs w:val="22"/>
              </w:rPr>
              <w:t xml:space="preserve"> área 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de Talento Humano y </w:t>
            </w:r>
            <w:r w:rsidR="00575003">
              <w:rPr>
                <w:rFonts w:ascii="GothamBook" w:hAnsi="GothamBook" w:cs="Tahoma"/>
                <w:sz w:val="22"/>
                <w:szCs w:val="22"/>
              </w:rPr>
              <w:t>s</w:t>
            </w:r>
            <w:r w:rsidRPr="00AF2C6C">
              <w:rPr>
                <w:rFonts w:ascii="GothamBook" w:hAnsi="GothamBook" w:cs="Tahoma"/>
                <w:sz w:val="22"/>
                <w:szCs w:val="22"/>
              </w:rPr>
              <w:t xml:space="preserve">u grupo </w:t>
            </w:r>
            <w:r w:rsidR="00E8052B">
              <w:rPr>
                <w:rFonts w:ascii="GothamBook" w:hAnsi="GothamBook" w:cs="Tahoma"/>
                <w:sz w:val="22"/>
                <w:szCs w:val="22"/>
              </w:rPr>
              <w:t xml:space="preserve">de trabajo, </w:t>
            </w:r>
            <w:r w:rsidR="00575C8D">
              <w:rPr>
                <w:rFonts w:ascii="GothamBook" w:hAnsi="GothamBook" w:cs="Tahoma"/>
                <w:sz w:val="22"/>
                <w:szCs w:val="22"/>
              </w:rPr>
              <w:t>falta definir los planes de acción.</w:t>
            </w:r>
          </w:p>
          <w:p w14:paraId="1D681738" w14:textId="46C6156F" w:rsidR="00871051" w:rsidRDefault="00871051" w:rsidP="00575003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En cuanto al ingreso del talento humano del área misional se realizó inducción en: Importancia de la calidad del dato en la historia clínica de los programas de protección específica, detección temprana y salud pública para el reporte de información en la Resolución 4505 de 2012,</w:t>
            </w:r>
            <w:r w:rsidR="00C93B0A">
              <w:rPr>
                <w:rFonts w:ascii="GothamBook" w:hAnsi="GothamBook" w:cs="Tahoma"/>
                <w:sz w:val="22"/>
                <w:szCs w:val="22"/>
              </w:rPr>
              <w:t xml:space="preserve"> Seguridad del paciente, 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Programa institucional que implementa el Modelo de Atención Integral a </w:t>
            </w:r>
            <w:r w:rsidR="00C93B0A">
              <w:rPr>
                <w:rFonts w:ascii="GothamBook" w:hAnsi="GothamBook" w:cs="Tahoma"/>
                <w:sz w:val="22"/>
                <w:szCs w:val="22"/>
              </w:rPr>
              <w:t>Víctimas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de Violencia Sexual</w:t>
            </w:r>
            <w:r w:rsidR="00C93B0A">
              <w:rPr>
                <w:rFonts w:ascii="GothamBook" w:hAnsi="GothamBook" w:cs="Tahoma"/>
                <w:sz w:val="22"/>
                <w:szCs w:val="22"/>
              </w:rPr>
              <w:t>, proceso ambiental y de calidad, estadísticas vitales, plataforma estratégica y política de humanización, socialización de los derechos sexuales y reproductivos y el modelo de servicios amigables para jóvenes y adolescentes</w:t>
            </w:r>
            <w:r w:rsidR="00DD7153">
              <w:rPr>
                <w:rFonts w:ascii="GothamBook" w:hAnsi="GothamBook" w:cs="Tahoma"/>
                <w:sz w:val="22"/>
                <w:szCs w:val="22"/>
              </w:rPr>
              <w:t xml:space="preserve">, </w:t>
            </w:r>
            <w:r w:rsidR="00B6138D">
              <w:rPr>
                <w:rFonts w:ascii="GothamBook" w:hAnsi="GothamBook" w:cs="Tahoma"/>
                <w:sz w:val="22"/>
                <w:szCs w:val="22"/>
              </w:rPr>
              <w:t>Política</w:t>
            </w:r>
            <w:r w:rsidR="00DD7153">
              <w:rPr>
                <w:rFonts w:ascii="GothamBook" w:hAnsi="GothamBook" w:cs="Tahoma"/>
                <w:sz w:val="22"/>
                <w:szCs w:val="22"/>
              </w:rPr>
              <w:t xml:space="preserve"> de Seguridad y Salud en el trabajo. </w:t>
            </w:r>
          </w:p>
          <w:p w14:paraId="55FD7627" w14:textId="687AE276" w:rsidR="00C93B0A" w:rsidRDefault="00C93B0A" w:rsidP="00575003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Al área asistencial se realizó capacitación en la actualización de conocimientos y habilidades en cuanto al programa de farmacolvigilancia, </w:t>
            </w:r>
          </w:p>
          <w:p w14:paraId="416A0151" w14:textId="77777777" w:rsidR="007C1FBD" w:rsidRDefault="00575C8D" w:rsidP="00A02841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En cuanto al desarrollo del talento humano asistieron a capac</w:t>
            </w:r>
            <w:r w:rsidR="009F5C82">
              <w:rPr>
                <w:rFonts w:ascii="GothamBook" w:hAnsi="GothamBook" w:cs="Tahoma"/>
                <w:sz w:val="22"/>
                <w:szCs w:val="22"/>
              </w:rPr>
              <w:t>it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aciones en </w:t>
            </w:r>
            <w:r w:rsidR="004D5A70">
              <w:rPr>
                <w:rFonts w:ascii="GothamBook" w:hAnsi="GothamBook" w:cs="Tahoma"/>
                <w:sz w:val="22"/>
                <w:szCs w:val="22"/>
              </w:rPr>
              <w:t xml:space="preserve">sostenibilidad del sistema contable y financiero en el sector salud, 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seguridad del paciente, y aplicación de herramientas para la integración de los sistemas de gestión de calidad </w:t>
            </w:r>
            <w:r w:rsidR="009F5C82">
              <w:rPr>
                <w:rFonts w:ascii="GothamBook" w:hAnsi="GothamBook" w:cs="Tahoma"/>
                <w:sz w:val="22"/>
                <w:szCs w:val="22"/>
              </w:rPr>
              <w:t xml:space="preserve">en salud realizadas por el SENA </w:t>
            </w:r>
            <w:r w:rsidR="004D5A70">
              <w:rPr>
                <w:rFonts w:ascii="GothamBook" w:hAnsi="GothamBook" w:cs="Tahoma"/>
                <w:sz w:val="22"/>
                <w:szCs w:val="22"/>
              </w:rPr>
              <w:t xml:space="preserve">en convenio con la </w:t>
            </w:r>
            <w:r>
              <w:rPr>
                <w:rFonts w:ascii="GothamBook" w:hAnsi="GothamBook" w:cs="Tahoma"/>
                <w:sz w:val="22"/>
                <w:szCs w:val="22"/>
              </w:rPr>
              <w:t>Asociación Colombiana de Empresas Sociales</w:t>
            </w:r>
            <w:r w:rsidR="009F5C82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>
              <w:rPr>
                <w:rFonts w:ascii="GothamBook" w:hAnsi="GothamBook" w:cs="Tahoma"/>
                <w:sz w:val="22"/>
                <w:szCs w:val="22"/>
              </w:rPr>
              <w:t>del Estado</w:t>
            </w:r>
            <w:r w:rsidR="009F5C82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y Hospitales </w:t>
            </w:r>
            <w:r w:rsidR="00575003">
              <w:rPr>
                <w:rFonts w:ascii="GothamBook" w:hAnsi="GothamBook" w:cs="Tahoma"/>
                <w:sz w:val="22"/>
                <w:szCs w:val="22"/>
              </w:rPr>
              <w:t>Públicos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(ACESI).</w:t>
            </w:r>
            <w:r w:rsidR="001E72ED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</w:p>
          <w:p w14:paraId="6CC923C4" w14:textId="1658C364" w:rsidR="00B6138D" w:rsidRPr="00AF2C6C" w:rsidRDefault="001E72ED" w:rsidP="00153AF5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Se </w:t>
            </w:r>
            <w:r w:rsidR="00575003">
              <w:rPr>
                <w:rFonts w:ascii="GothamBook" w:hAnsi="GothamBook" w:cs="Tahoma"/>
                <w:sz w:val="22"/>
                <w:szCs w:val="22"/>
              </w:rPr>
              <w:t>realizó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la </w:t>
            </w:r>
            <w:r w:rsidR="004E6192">
              <w:rPr>
                <w:rFonts w:ascii="GothamBook" w:hAnsi="GothamBook" w:cs="Tahoma"/>
                <w:sz w:val="22"/>
                <w:szCs w:val="22"/>
              </w:rPr>
              <w:t xml:space="preserve">VIII 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jornada de Seguridad y Salud en el Trabajo </w:t>
            </w:r>
            <w:r w:rsidR="00A02841">
              <w:rPr>
                <w:rFonts w:ascii="GothamBook" w:hAnsi="GothamBook" w:cs="Tahoma"/>
                <w:sz w:val="22"/>
                <w:szCs w:val="22"/>
              </w:rPr>
              <w:t xml:space="preserve">con el apoyo de la ARL Positiva </w:t>
            </w:r>
            <w:r>
              <w:rPr>
                <w:rFonts w:ascii="GothamBook" w:hAnsi="GothamBook" w:cs="Tahoma"/>
                <w:sz w:val="22"/>
                <w:szCs w:val="22"/>
              </w:rPr>
              <w:t>en la cual se desarrollaron actividades</w:t>
            </w:r>
            <w:r w:rsidR="00A02841">
              <w:rPr>
                <w:rFonts w:ascii="GothamBook" w:hAnsi="GothamBook" w:cs="Tahoma"/>
                <w:sz w:val="22"/>
                <w:szCs w:val="22"/>
              </w:rPr>
              <w:t xml:space="preserve"> como: la realización de glucometrias con el fin de identificar las condiciones de salud de los trabajadores, jornada de masajes, actividades programadas por la ARL relacionadas con prevención de accidentes de trabajo y autocuidado, </w:t>
            </w:r>
            <w:r w:rsidR="00A01E8D">
              <w:rPr>
                <w:rFonts w:ascii="GothamBook" w:hAnsi="GothamBook" w:cs="Tahoma"/>
                <w:sz w:val="22"/>
                <w:szCs w:val="22"/>
              </w:rPr>
              <w:t xml:space="preserve">actividad lúdica relacionada con trabajo en equipo, </w:t>
            </w:r>
            <w:r w:rsidR="00A02841">
              <w:rPr>
                <w:rFonts w:ascii="GothamBook" w:hAnsi="GothamBook" w:cs="Tahoma"/>
                <w:sz w:val="22"/>
                <w:szCs w:val="22"/>
              </w:rPr>
              <w:t xml:space="preserve">rumba aeróbica, se realizó el desfile y premiación de los mejores disfraces </w:t>
            </w:r>
            <w:r w:rsidR="00A02841">
              <w:rPr>
                <w:rFonts w:ascii="GothamBook" w:hAnsi="GothamBook" w:cs="Tahoma"/>
                <w:sz w:val="22"/>
                <w:szCs w:val="22"/>
              </w:rPr>
              <w:lastRenderedPageBreak/>
              <w:t xml:space="preserve">elaborados con material reciclaje con la participación de los diferentes hospitales y centros de salud de la ESE. </w:t>
            </w:r>
          </w:p>
        </w:tc>
      </w:tr>
      <w:tr w:rsidR="002D07A1" w:rsidRPr="00AF2C6C" w14:paraId="43FF5CD7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460B8BCF" w14:textId="3F2DE772" w:rsidR="002D07A1" w:rsidRPr="00AF2C6C" w:rsidRDefault="00CE54CB" w:rsidP="007F18B5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lastRenderedPageBreak/>
              <w:t xml:space="preserve">DIMENSION DIRECCIONAMIENTO </w:t>
            </w:r>
            <w:r w:rsidR="0014018D"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ESTRATEGICO Y</w:t>
            </w: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 PLANEACIÓN</w:t>
            </w:r>
          </w:p>
        </w:tc>
      </w:tr>
      <w:tr w:rsidR="002D07A1" w:rsidRPr="00AF2C6C" w14:paraId="0C323738" w14:textId="77777777" w:rsidTr="00AF2C6C">
        <w:trPr>
          <w:trHeight w:val="2549"/>
        </w:trPr>
        <w:tc>
          <w:tcPr>
            <w:tcW w:w="8828" w:type="dxa"/>
          </w:tcPr>
          <w:p w14:paraId="4BC05E15" w14:textId="77777777" w:rsidR="009B5DB3" w:rsidRPr="00AF2C6C" w:rsidRDefault="009B5DB3" w:rsidP="00EA0354">
            <w:pPr>
              <w:spacing w:line="276" w:lineRule="auto"/>
              <w:jc w:val="both"/>
              <w:rPr>
                <w:rFonts w:ascii="GothamBook" w:eastAsiaTheme="minorEastAsia" w:hAnsi="GothamBook" w:cs="Tahoma"/>
                <w:color w:val="000000" w:themeColor="text1"/>
              </w:rPr>
            </w:pPr>
          </w:p>
          <w:p w14:paraId="783DAB8F" w14:textId="77777777" w:rsidR="00334EB7" w:rsidRDefault="00DD071C" w:rsidP="001644E3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765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1644E3">
              <w:rPr>
                <w:rFonts w:ascii="GothamBook" w:hAnsi="GothamBook" w:cs="Tahoma"/>
                <w:sz w:val="22"/>
                <w:szCs w:val="22"/>
              </w:rPr>
              <w:t xml:space="preserve">Los autodiagnósticos correspondientes a esta dimensión: Autodiagnóstico </w:t>
            </w:r>
            <w:r w:rsidR="004A0B03" w:rsidRPr="001644E3">
              <w:rPr>
                <w:rFonts w:ascii="GothamBook" w:hAnsi="GothamBook" w:cs="Tahoma"/>
                <w:sz w:val="22"/>
                <w:szCs w:val="22"/>
              </w:rPr>
              <w:t>de Direccionamiento y planeac</w:t>
            </w:r>
            <w:r w:rsidR="00A15C4C" w:rsidRPr="001644E3">
              <w:rPr>
                <w:rFonts w:ascii="GothamBook" w:hAnsi="GothamBook" w:cs="Tahoma"/>
                <w:sz w:val="22"/>
                <w:szCs w:val="22"/>
              </w:rPr>
              <w:t xml:space="preserve">ión, Plan anticorrupción y Gestión presupuestal </w:t>
            </w:r>
            <w:r w:rsidR="004A0B03" w:rsidRPr="001644E3">
              <w:rPr>
                <w:rFonts w:ascii="GothamBook" w:hAnsi="GothamBook" w:cs="Tahoma"/>
                <w:sz w:val="22"/>
                <w:szCs w:val="22"/>
              </w:rPr>
              <w:t>f</w:t>
            </w:r>
            <w:r w:rsidR="00533CE6" w:rsidRPr="001644E3">
              <w:rPr>
                <w:rFonts w:ascii="GothamBook" w:hAnsi="GothamBook" w:cs="Tahoma"/>
                <w:sz w:val="22"/>
                <w:szCs w:val="22"/>
              </w:rPr>
              <w:t>ueron enviados a la Subdirecc</w:t>
            </w:r>
            <w:r w:rsidR="00A15C4C" w:rsidRPr="001644E3">
              <w:rPr>
                <w:rFonts w:ascii="GothamBook" w:hAnsi="GothamBook" w:cs="Tahoma"/>
                <w:sz w:val="22"/>
                <w:szCs w:val="22"/>
              </w:rPr>
              <w:t xml:space="preserve">ión Administrativa </w:t>
            </w:r>
            <w:r w:rsidR="00533CE6" w:rsidRPr="001644E3">
              <w:rPr>
                <w:rFonts w:ascii="GothamBook" w:hAnsi="GothamBook" w:cs="Tahoma"/>
                <w:sz w:val="22"/>
                <w:szCs w:val="22"/>
              </w:rPr>
              <w:t>Coordinación</w:t>
            </w:r>
            <w:r w:rsidR="004A0B03" w:rsidRPr="001644E3">
              <w:rPr>
                <w:rFonts w:ascii="GothamBook" w:hAnsi="GothamBook" w:cs="Tahoma"/>
                <w:sz w:val="22"/>
                <w:szCs w:val="22"/>
              </w:rPr>
              <w:t xml:space="preserve"> de Calidad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A15C4C" w:rsidRPr="001644E3">
              <w:rPr>
                <w:rFonts w:ascii="GothamBook" w:hAnsi="GothamBook" w:cs="Tahoma"/>
                <w:sz w:val="22"/>
                <w:szCs w:val="22"/>
              </w:rPr>
              <w:t xml:space="preserve">y oficina de Presupuesto, 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>los cuales</w:t>
            </w:r>
            <w:r w:rsidR="00F229AD" w:rsidRPr="001644E3">
              <w:rPr>
                <w:rFonts w:ascii="GothamBook" w:hAnsi="GothamBook" w:cs="Tahoma"/>
                <w:sz w:val="22"/>
                <w:szCs w:val="22"/>
              </w:rPr>
              <w:t xml:space="preserve"> están en </w:t>
            </w:r>
            <w:r w:rsidR="001644E3" w:rsidRPr="001644E3">
              <w:rPr>
                <w:rFonts w:ascii="GothamBook" w:hAnsi="GothamBook" w:cs="Tahoma"/>
                <w:sz w:val="22"/>
                <w:szCs w:val="22"/>
              </w:rPr>
              <w:t>el análisis</w:t>
            </w:r>
            <w:r w:rsidR="00F229AD" w:rsidRPr="001644E3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533CE6" w:rsidRPr="001644E3">
              <w:rPr>
                <w:rFonts w:ascii="GothamBook" w:hAnsi="GothamBook" w:cs="Tahoma"/>
                <w:sz w:val="22"/>
                <w:szCs w:val="22"/>
              </w:rPr>
              <w:t>de los mismos</w:t>
            </w:r>
            <w:r w:rsidR="004A0B03" w:rsidRPr="001644E3">
              <w:rPr>
                <w:rFonts w:ascii="GothamBook" w:hAnsi="GothamBook" w:cs="Tahoma"/>
                <w:sz w:val="22"/>
                <w:szCs w:val="22"/>
              </w:rPr>
              <w:t>.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 xml:space="preserve"> Con respecto al autodiagnóstico de Direccionamiento y planeación se efectuó,</w:t>
            </w:r>
            <w:r w:rsidR="000625DB" w:rsidRPr="001644E3">
              <w:rPr>
                <w:rFonts w:ascii="GothamBook" w:hAnsi="GothamBook" w:cs="Tahoma"/>
                <w:sz w:val="22"/>
                <w:szCs w:val="22"/>
              </w:rPr>
              <w:t xml:space="preserve"> pero se presentan preguntas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E8052B" w:rsidRPr="001644E3">
              <w:rPr>
                <w:rFonts w:ascii="GothamBook" w:hAnsi="GothamBook" w:cs="Tahoma"/>
                <w:sz w:val="22"/>
                <w:szCs w:val="22"/>
              </w:rPr>
              <w:t xml:space="preserve">las cuales hay 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>que socializar</w:t>
            </w:r>
            <w:r w:rsidR="00E8052B" w:rsidRPr="001644E3">
              <w:rPr>
                <w:rFonts w:ascii="GothamBook" w:hAnsi="GothamBook" w:cs="Tahoma"/>
                <w:sz w:val="22"/>
                <w:szCs w:val="22"/>
              </w:rPr>
              <w:t xml:space="preserve"> y concretar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 xml:space="preserve"> también con </w:t>
            </w:r>
            <w:r w:rsidR="00766235" w:rsidRPr="001644E3">
              <w:rPr>
                <w:rFonts w:ascii="GothamBook" w:hAnsi="GothamBook" w:cs="Tahoma"/>
                <w:sz w:val="22"/>
                <w:szCs w:val="22"/>
              </w:rPr>
              <w:t xml:space="preserve">los líderes de </w:t>
            </w:r>
            <w:r w:rsidR="00247C51" w:rsidRPr="001644E3">
              <w:rPr>
                <w:rFonts w:ascii="GothamBook" w:hAnsi="GothamBook" w:cs="Tahoma"/>
                <w:sz w:val="22"/>
                <w:szCs w:val="22"/>
              </w:rPr>
              <w:t xml:space="preserve">otras áreas. </w:t>
            </w:r>
            <w:r w:rsidR="004A0B03" w:rsidRPr="001644E3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</w:p>
          <w:p w14:paraId="31BC155E" w14:textId="77777777" w:rsidR="001644E3" w:rsidRDefault="00334EB7" w:rsidP="00334E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765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334EB7">
              <w:rPr>
                <w:rFonts w:ascii="GothamBook" w:hAnsi="GothamBook" w:cs="Tahoma"/>
                <w:sz w:val="22"/>
                <w:szCs w:val="22"/>
              </w:rPr>
              <w:t>El plan de adquisiciones se actualizo en la plataforma del SECOP, la ejecución presupuestal se presentó en la plataforma SIHO y a la plataforma CGR.</w:t>
            </w:r>
          </w:p>
          <w:p w14:paraId="60147751" w14:textId="3E67DDFD" w:rsidR="00334EB7" w:rsidRPr="002D6CFF" w:rsidRDefault="00334EB7" w:rsidP="00334EB7">
            <w:pPr>
              <w:pStyle w:val="Prrafodelista"/>
              <w:spacing w:after="0" w:line="240" w:lineRule="auto"/>
              <w:ind w:left="765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2D07A1" w:rsidRPr="00AF2C6C" w14:paraId="43AF23CC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7D7D1C2F" w14:textId="73BF1F96" w:rsidR="002D07A1" w:rsidRPr="00AF2C6C" w:rsidRDefault="00CE54CB" w:rsidP="00E7131E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DIMENSIÓN GESTIÓN CON VALORES PARA EL RESULTADO </w:t>
            </w:r>
          </w:p>
        </w:tc>
      </w:tr>
      <w:tr w:rsidR="002D07A1" w:rsidRPr="00AF2C6C" w14:paraId="3BAC42CD" w14:textId="77777777" w:rsidTr="00216AE2">
        <w:tc>
          <w:tcPr>
            <w:tcW w:w="8828" w:type="dxa"/>
          </w:tcPr>
          <w:p w14:paraId="2456422F" w14:textId="0275EE57" w:rsidR="00533CE6" w:rsidRPr="00533CE6" w:rsidRDefault="00533CE6" w:rsidP="00533CE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69F4A57D" w14:textId="2B7E6A9E" w:rsidR="001A4284" w:rsidRDefault="005F6A36" w:rsidP="00E4552B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Seguridad digital, </w:t>
            </w:r>
            <w:r w:rsidR="00D44EB3">
              <w:rPr>
                <w:rFonts w:ascii="GothamBook" w:hAnsi="GothamBook" w:cs="Tahoma"/>
                <w:sz w:val="22"/>
                <w:szCs w:val="22"/>
              </w:rPr>
              <w:t xml:space="preserve">se realizaron backup de la información de base de datos de las historias clínicas en servidor de respaldo, mediante cintas magnéticas y discos duros físicos, se actualizo </w:t>
            </w:r>
            <w:r w:rsidR="008E04B2">
              <w:rPr>
                <w:rFonts w:ascii="GothamBook" w:hAnsi="GothamBook" w:cs="Tahoma"/>
                <w:sz w:val="22"/>
                <w:szCs w:val="22"/>
              </w:rPr>
              <w:t xml:space="preserve">licencia de firewall para la protección de la intranet, se actualizo antivirus y antimalware, se actualizaron los sistemas operativos de Windows, se </w:t>
            </w:r>
            <w:r w:rsidR="00761F46">
              <w:rPr>
                <w:rFonts w:ascii="GothamBook" w:hAnsi="GothamBook" w:cs="Tahoma"/>
                <w:sz w:val="22"/>
                <w:szCs w:val="22"/>
              </w:rPr>
              <w:t>realizó</w:t>
            </w:r>
            <w:r w:rsidR="008E04B2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761F46">
              <w:rPr>
                <w:rFonts w:ascii="GothamBook" w:hAnsi="GothamBook" w:cs="Tahoma"/>
                <w:sz w:val="22"/>
                <w:szCs w:val="22"/>
              </w:rPr>
              <w:t>diagnóstico</w:t>
            </w:r>
            <w:r w:rsidR="008E04B2">
              <w:rPr>
                <w:rFonts w:ascii="GothamBook" w:hAnsi="GothamBook" w:cs="Tahoma"/>
                <w:sz w:val="22"/>
                <w:szCs w:val="22"/>
              </w:rPr>
              <w:t xml:space="preserve"> de equipos físicos acerca del acceso de memorias usb para su restricción. </w:t>
            </w:r>
          </w:p>
          <w:p w14:paraId="471828F1" w14:textId="16AC90B3" w:rsidR="005F6A36" w:rsidRDefault="001A4284" w:rsidP="00E4552B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En el </w:t>
            </w:r>
            <w:r w:rsidR="005F6A36">
              <w:rPr>
                <w:rFonts w:ascii="GothamBook" w:hAnsi="GothamBook" w:cs="Tahoma"/>
                <w:sz w:val="22"/>
                <w:szCs w:val="22"/>
              </w:rPr>
              <w:t xml:space="preserve">servicio al ciudadano </w:t>
            </w:r>
            <w:r>
              <w:rPr>
                <w:rFonts w:ascii="GothamBook" w:hAnsi="GothamBook" w:cs="Tahoma"/>
                <w:sz w:val="22"/>
                <w:szCs w:val="22"/>
              </w:rPr>
              <w:t>la Oficina de Sistemas de Información y Atención al Usuario continuo a través de los diferentes medios como los buzones de PQRS, correo electrónico,</w:t>
            </w:r>
            <w:r w:rsidR="008D6112">
              <w:rPr>
                <w:rFonts w:ascii="GothamBook" w:hAnsi="GothamBook" w:cs="Tahoma"/>
                <w:sz w:val="22"/>
                <w:szCs w:val="22"/>
              </w:rPr>
              <w:t xml:space="preserve"> línea telefónica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761F46">
              <w:rPr>
                <w:rFonts w:ascii="GothamBook" w:hAnsi="GothamBook" w:cs="Tahoma"/>
                <w:sz w:val="22"/>
                <w:szCs w:val="22"/>
              </w:rPr>
              <w:t>recopilando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todas las Peticiones, quejas, reclamos y sugerencias </w:t>
            </w:r>
            <w:r w:rsidR="00761F46">
              <w:rPr>
                <w:rFonts w:ascii="GothamBook" w:hAnsi="GothamBook" w:cs="Tahoma"/>
                <w:sz w:val="22"/>
                <w:szCs w:val="22"/>
              </w:rPr>
              <w:t>para dar respuesta oportuna a cada una de estas</w:t>
            </w:r>
            <w:r w:rsidR="008D6112">
              <w:rPr>
                <w:rFonts w:ascii="GothamBook" w:hAnsi="GothamBook" w:cs="Tahoma"/>
                <w:sz w:val="22"/>
                <w:szCs w:val="22"/>
              </w:rPr>
              <w:t xml:space="preserve">. </w:t>
            </w:r>
          </w:p>
          <w:p w14:paraId="64AAAB2E" w14:textId="5251570C" w:rsidR="00CC3445" w:rsidRDefault="00CC3445" w:rsidP="00E4552B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En cuanto al uso y </w:t>
            </w:r>
            <w:r w:rsidR="008E04B2">
              <w:rPr>
                <w:rFonts w:ascii="GothamBook" w:hAnsi="GothamBook" w:cs="Tahoma"/>
                <w:sz w:val="22"/>
                <w:szCs w:val="22"/>
              </w:rPr>
              <w:t>aprovechamiento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de las tecnologías de la información</w:t>
            </w:r>
            <w:r w:rsidR="008E04B2">
              <w:rPr>
                <w:rFonts w:ascii="GothamBook" w:hAnsi="GothamBook" w:cs="Tahoma"/>
                <w:sz w:val="22"/>
                <w:szCs w:val="22"/>
              </w:rPr>
              <w:t xml:space="preserve">, se cambió un canal dedicado de 30 MB a uno de 60 MB y 30 cuentas de correo electrónico Exchange </w:t>
            </w:r>
            <w:r w:rsidR="002A5481">
              <w:rPr>
                <w:rFonts w:ascii="GothamBook" w:hAnsi="GothamBook" w:cs="Tahoma"/>
                <w:sz w:val="22"/>
                <w:szCs w:val="22"/>
              </w:rPr>
              <w:t>Outlook.</w:t>
            </w:r>
          </w:p>
          <w:p w14:paraId="7626503C" w14:textId="7FF8CB9A" w:rsidR="00CC3445" w:rsidRPr="00446927" w:rsidRDefault="00446927" w:rsidP="00652424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</w:rPr>
            </w:pPr>
            <w:r w:rsidRPr="00446927">
              <w:rPr>
                <w:rFonts w:ascii="GothamBook" w:hAnsi="GothamBook" w:cs="Tahoma"/>
                <w:sz w:val="22"/>
                <w:szCs w:val="22"/>
              </w:rPr>
              <w:t xml:space="preserve">En racionalización de tramites la estrategia fue planteada en el plan anticorrupción la cual se realizó el respectivo seguimiento a </w:t>
            </w:r>
            <w:r w:rsidR="00B6138D">
              <w:rPr>
                <w:rFonts w:ascii="GothamBook" w:hAnsi="GothamBook" w:cs="Tahoma"/>
                <w:sz w:val="22"/>
                <w:szCs w:val="22"/>
              </w:rPr>
              <w:t>A</w:t>
            </w:r>
            <w:r w:rsidR="00B6138D" w:rsidRPr="00446927">
              <w:rPr>
                <w:rFonts w:ascii="GothamBook" w:hAnsi="GothamBook" w:cs="Tahoma"/>
                <w:sz w:val="22"/>
                <w:szCs w:val="22"/>
              </w:rPr>
              <w:t>gosto</w:t>
            </w:r>
            <w:r w:rsidRPr="00446927">
              <w:rPr>
                <w:rFonts w:ascii="GothamBook" w:hAnsi="GothamBook" w:cs="Tahoma"/>
                <w:sz w:val="22"/>
                <w:szCs w:val="22"/>
              </w:rPr>
              <w:t xml:space="preserve">. </w:t>
            </w:r>
          </w:p>
          <w:p w14:paraId="714A944E" w14:textId="77777777" w:rsidR="00B6138D" w:rsidRPr="00B6138D" w:rsidRDefault="009F44A0" w:rsidP="00E4552B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Los 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>autodiagnósticos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correspondientes a esta dimensión: 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>Autodiagnóstico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Gestión Política Gobierno Digital, Defensa </w:t>
            </w:r>
            <w:r w:rsidR="00A15C4C">
              <w:rPr>
                <w:rFonts w:ascii="GothamBook" w:hAnsi="GothamBook" w:cs="Tahoma"/>
                <w:bCs/>
                <w:sz w:val="22"/>
                <w:szCs w:val="22"/>
              </w:rPr>
              <w:t>J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urídica, 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y 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Tramites, 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fueron enviados al área de S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>istemas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 xml:space="preserve"> de Información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, 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Oficina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Jurídica</w:t>
            </w:r>
            <w:r w:rsidR="0074683E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, 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y 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Subdirección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Científic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a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respectivamente, 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los cuales continúan en la realización de los mismos. Los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autodiagnósticos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de Servicio al ciudadano y </w:t>
            </w:r>
            <w:r w:rsidR="00A15C4C">
              <w:rPr>
                <w:rFonts w:ascii="GothamBook" w:hAnsi="GothamBook" w:cs="Tahoma"/>
                <w:bCs/>
                <w:sz w:val="22"/>
                <w:szCs w:val="22"/>
              </w:rPr>
              <w:t>Participación C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>iudadana fue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>ron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e</w:t>
            </w:r>
            <w:r w:rsidR="00216AE2" w:rsidRPr="00AF2C6C">
              <w:rPr>
                <w:rFonts w:ascii="GothamBook" w:hAnsi="GothamBook" w:cs="Tahoma"/>
                <w:bCs/>
                <w:sz w:val="22"/>
                <w:szCs w:val="22"/>
              </w:rPr>
              <w:t>nviados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a la Coordina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ción de Sistemas de Información y Atención al Usuario (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>SIAU</w:t>
            </w:r>
            <w:r w:rsidR="00533CE6">
              <w:rPr>
                <w:rFonts w:ascii="GothamBook" w:hAnsi="GothamBook" w:cs="Tahoma"/>
                <w:bCs/>
                <w:sz w:val="22"/>
                <w:szCs w:val="22"/>
              </w:rPr>
              <w:t>)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l</w:t>
            </w:r>
            <w:r w:rsidR="005F6A36">
              <w:rPr>
                <w:rFonts w:ascii="GothamBook" w:hAnsi="GothamBook" w:cs="Tahoma"/>
                <w:bCs/>
                <w:sz w:val="22"/>
                <w:szCs w:val="22"/>
              </w:rPr>
              <w:t xml:space="preserve">os cuales </w:t>
            </w:r>
            <w:r w:rsidR="008D6112">
              <w:rPr>
                <w:rFonts w:ascii="GothamBook" w:hAnsi="GothamBook" w:cs="Tahoma"/>
                <w:bCs/>
                <w:sz w:val="22"/>
                <w:szCs w:val="22"/>
              </w:rPr>
              <w:t xml:space="preserve">posteriormente también se socializaron con el área de Subdirección Científica </w:t>
            </w:r>
            <w:r w:rsidR="007A6D07">
              <w:rPr>
                <w:rFonts w:ascii="GothamBook" w:hAnsi="GothamBook" w:cs="Tahoma"/>
                <w:bCs/>
                <w:sz w:val="22"/>
                <w:szCs w:val="22"/>
              </w:rPr>
              <w:t>y se concretaron alguna</w:t>
            </w:r>
            <w:r w:rsidR="005F6A36">
              <w:rPr>
                <w:rFonts w:ascii="GothamBook" w:hAnsi="GothamBook" w:cs="Tahoma"/>
                <w:bCs/>
                <w:sz w:val="22"/>
                <w:szCs w:val="22"/>
              </w:rPr>
              <w:t>s</w:t>
            </w:r>
            <w:r w:rsidR="008D6112">
              <w:rPr>
                <w:rFonts w:ascii="GothamBook" w:hAnsi="GothamBook" w:cs="Tahoma"/>
                <w:bCs/>
                <w:sz w:val="22"/>
                <w:szCs w:val="22"/>
              </w:rPr>
              <w:t xml:space="preserve"> actividades</w:t>
            </w:r>
            <w:r w:rsidR="005F6A36">
              <w:rPr>
                <w:rFonts w:ascii="GothamBook" w:hAnsi="GothamBook" w:cs="Tahoma"/>
                <w:bCs/>
                <w:sz w:val="22"/>
                <w:szCs w:val="22"/>
              </w:rPr>
              <w:t xml:space="preserve">. </w:t>
            </w:r>
            <w:r w:rsidR="002A5481">
              <w:rPr>
                <w:rFonts w:ascii="GothamBook" w:hAnsi="GothamBook" w:cs="Tahoma"/>
                <w:bCs/>
                <w:sz w:val="22"/>
                <w:szCs w:val="22"/>
              </w:rPr>
              <w:t>En el autodiagnóstico de</w:t>
            </w:r>
            <w:r w:rsidR="00911D24">
              <w:rPr>
                <w:rFonts w:ascii="GothamBook" w:hAnsi="GothamBook" w:cs="Tahoma"/>
                <w:bCs/>
                <w:sz w:val="22"/>
                <w:szCs w:val="22"/>
              </w:rPr>
              <w:t xml:space="preserve"> tramites en reunión con el área de subdirección científica, coordinadora de Sistemas de Información y Atención al Usuario se </w:t>
            </w:r>
            <w:r w:rsidR="00D0609B">
              <w:rPr>
                <w:rFonts w:ascii="GothamBook" w:hAnsi="GothamBook" w:cs="Tahoma"/>
                <w:bCs/>
                <w:sz w:val="22"/>
                <w:szCs w:val="22"/>
              </w:rPr>
              <w:t>concretó</w:t>
            </w:r>
            <w:r w:rsidR="00911D24">
              <w:rPr>
                <w:rFonts w:ascii="GothamBook" w:hAnsi="GothamBook" w:cs="Tahoma"/>
                <w:bCs/>
                <w:sz w:val="22"/>
                <w:szCs w:val="22"/>
              </w:rPr>
              <w:t xml:space="preserve"> que se va a realizar conjuntamente con los </w:t>
            </w:r>
            <w:r w:rsidR="008D6112">
              <w:rPr>
                <w:rFonts w:ascii="GothamBook" w:hAnsi="GothamBook" w:cs="Tahoma"/>
                <w:bCs/>
                <w:sz w:val="22"/>
                <w:szCs w:val="22"/>
              </w:rPr>
              <w:t>líderes</w:t>
            </w:r>
            <w:r w:rsidR="00911D24">
              <w:rPr>
                <w:rFonts w:ascii="GothamBook" w:hAnsi="GothamBook" w:cs="Tahoma"/>
                <w:bCs/>
                <w:sz w:val="22"/>
                <w:szCs w:val="22"/>
              </w:rPr>
              <w:t xml:space="preserve"> de cada uno de los tramites de la ESE. </w:t>
            </w:r>
            <w:r w:rsidR="00E8052B" w:rsidRPr="00AF2C6C">
              <w:rPr>
                <w:rFonts w:ascii="GothamBook" w:hAnsi="GothamBook" w:cs="Tahoma"/>
                <w:sz w:val="22"/>
                <w:szCs w:val="22"/>
              </w:rPr>
              <w:t xml:space="preserve">  </w:t>
            </w:r>
            <w:r w:rsidR="00766235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  <w:r w:rsidR="00E4552B"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</w:t>
            </w:r>
          </w:p>
          <w:p w14:paraId="344A8251" w14:textId="276B21F2" w:rsidR="00B6138D" w:rsidRDefault="00B6138D" w:rsidP="00B6138D">
            <w:pPr>
              <w:autoSpaceDE w:val="0"/>
              <w:autoSpaceDN w:val="0"/>
              <w:adjustRightInd w:val="0"/>
              <w:jc w:val="both"/>
            </w:pPr>
          </w:p>
          <w:p w14:paraId="54021429" w14:textId="15F5F79B" w:rsidR="00B37751" w:rsidRDefault="00B37751" w:rsidP="00B6138D">
            <w:pPr>
              <w:autoSpaceDE w:val="0"/>
              <w:autoSpaceDN w:val="0"/>
              <w:adjustRightInd w:val="0"/>
              <w:jc w:val="both"/>
            </w:pPr>
          </w:p>
          <w:p w14:paraId="1828A4AB" w14:textId="77777777" w:rsidR="00B37751" w:rsidRDefault="00B37751" w:rsidP="00B6138D">
            <w:pPr>
              <w:autoSpaceDE w:val="0"/>
              <w:autoSpaceDN w:val="0"/>
              <w:adjustRightInd w:val="0"/>
              <w:jc w:val="both"/>
            </w:pPr>
          </w:p>
          <w:p w14:paraId="7FD43C2A" w14:textId="1E6F70E3" w:rsidR="008725C2" w:rsidRPr="00B6138D" w:rsidRDefault="00E4552B" w:rsidP="00B6138D">
            <w:pPr>
              <w:autoSpaceDE w:val="0"/>
              <w:autoSpaceDN w:val="0"/>
              <w:adjustRightInd w:val="0"/>
              <w:jc w:val="both"/>
              <w:rPr>
                <w:rFonts w:ascii="GothamBook" w:hAnsi="GothamBook" w:cs="Tahoma"/>
              </w:rPr>
            </w:pPr>
            <w:r w:rsidRPr="00B6138D">
              <w:rPr>
                <w:rFonts w:ascii="GothamBook" w:hAnsi="GothamBook" w:cs="Tahoma"/>
                <w:bCs/>
              </w:rPr>
              <w:lastRenderedPageBreak/>
              <w:t xml:space="preserve"> </w:t>
            </w:r>
          </w:p>
          <w:p w14:paraId="79EAB199" w14:textId="307E7ED3" w:rsidR="00450D73" w:rsidRPr="00AF2C6C" w:rsidRDefault="00450D73" w:rsidP="00450D7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E7131E" w:rsidRPr="00AF2C6C" w14:paraId="37E01BBC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5A8B9501" w14:textId="25F5FBC7" w:rsidR="00E7131E" w:rsidRPr="00AF2C6C" w:rsidRDefault="00CE54CB" w:rsidP="00AF2C6C">
            <w:pPr>
              <w:spacing w:line="276" w:lineRule="auto"/>
              <w:jc w:val="center"/>
              <w:rPr>
                <w:rFonts w:ascii="GothamBook" w:eastAsiaTheme="minorEastAsia" w:hAnsi="GothamBook" w:cs="Tahoma"/>
                <w:b/>
                <w:color w:val="FFFFFF" w:themeColor="background1"/>
                <w:highlight w:val="yellow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lastRenderedPageBreak/>
              <w:t>DIMENSIÓN EVALUACIÓN PARA EL RESULTADO</w:t>
            </w:r>
          </w:p>
        </w:tc>
      </w:tr>
      <w:tr w:rsidR="00E7131E" w:rsidRPr="00AF2C6C" w14:paraId="7CD3619A" w14:textId="77777777" w:rsidTr="00216AE2">
        <w:tc>
          <w:tcPr>
            <w:tcW w:w="8828" w:type="dxa"/>
          </w:tcPr>
          <w:p w14:paraId="3BED7B76" w14:textId="77777777" w:rsidR="00E7131E" w:rsidRPr="00AF2C6C" w:rsidRDefault="00E7131E" w:rsidP="00E7131E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4C5A4F1B" w14:textId="7A9A8C5C" w:rsidR="008A054C" w:rsidRPr="00B64A43" w:rsidRDefault="00216AE2" w:rsidP="00AF2C6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>Los autodiagnósticos correspondientes a esta dimensión: Autodiagnóstico de Rendición de Cuentas, Seguimiento y evaluación de desempeño f</w:t>
            </w:r>
            <w:r w:rsidR="008A13A6">
              <w:rPr>
                <w:rFonts w:ascii="GothamBook" w:hAnsi="GothamBook" w:cs="Tahoma"/>
                <w:bCs/>
                <w:sz w:val="22"/>
                <w:szCs w:val="22"/>
              </w:rPr>
              <w:t>ueron enviados a la Coordinación de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 SIAU y a la </w:t>
            </w:r>
            <w:r w:rsidR="008A13A6">
              <w:rPr>
                <w:rFonts w:ascii="GothamBook" w:hAnsi="GothamBook" w:cs="Tahoma"/>
                <w:bCs/>
                <w:sz w:val="22"/>
                <w:szCs w:val="22"/>
              </w:rPr>
              <w:t xml:space="preserve">Subdirección </w:t>
            </w:r>
            <w:r w:rsidRPr="00AF2C6C">
              <w:rPr>
                <w:rFonts w:ascii="GothamBook" w:hAnsi="GothamBook" w:cs="Tahoma"/>
                <w:bCs/>
                <w:sz w:val="22"/>
                <w:szCs w:val="22"/>
              </w:rPr>
              <w:t xml:space="preserve">Administrativa respectivamente. Con respecto al autodiagnóstico de Rendición de Cuentas ya </w:t>
            </w:r>
            <w:r w:rsidR="008A054C" w:rsidRPr="00AF2C6C">
              <w:rPr>
                <w:rFonts w:ascii="GothamBook" w:hAnsi="GothamBook" w:cs="Tahoma"/>
                <w:bCs/>
                <w:sz w:val="22"/>
                <w:szCs w:val="22"/>
              </w:rPr>
              <w:t>fue efectuado.</w:t>
            </w:r>
          </w:p>
          <w:p w14:paraId="1607967E" w14:textId="50AAC60A" w:rsidR="00B64A43" w:rsidRDefault="00B64A43" w:rsidP="00AF2C6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La Oficina de Sistemas de Información y Atención al Usuario </w:t>
            </w:r>
            <w:r w:rsidR="002675CF">
              <w:rPr>
                <w:rFonts w:ascii="GothamBook" w:hAnsi="GothamBook" w:cs="Tahoma"/>
                <w:sz w:val="22"/>
                <w:szCs w:val="22"/>
              </w:rPr>
              <w:t xml:space="preserve">continúa realizando las encuestas </w:t>
            </w:r>
            <w:r w:rsidR="00DC22E4">
              <w:rPr>
                <w:rFonts w:ascii="GothamBook" w:hAnsi="GothamBook" w:cs="Tahoma"/>
                <w:sz w:val="22"/>
                <w:szCs w:val="22"/>
              </w:rPr>
              <w:t xml:space="preserve">de satisfacción de los usuarios, </w:t>
            </w:r>
            <w:r w:rsidR="002675CF">
              <w:rPr>
                <w:rFonts w:ascii="GothamBook" w:hAnsi="GothamBook" w:cs="Tahoma"/>
                <w:sz w:val="22"/>
                <w:szCs w:val="22"/>
              </w:rPr>
              <w:t xml:space="preserve">posteriormente </w:t>
            </w:r>
            <w:r w:rsidR="00DC22E4">
              <w:rPr>
                <w:rFonts w:ascii="GothamBook" w:hAnsi="GothamBook" w:cs="Tahoma"/>
                <w:sz w:val="22"/>
                <w:szCs w:val="22"/>
              </w:rPr>
              <w:t>el</w:t>
            </w:r>
            <w:r w:rsidR="002675CF">
              <w:rPr>
                <w:rFonts w:ascii="GothamBook" w:hAnsi="GothamBook" w:cs="Tahoma"/>
                <w:sz w:val="22"/>
                <w:szCs w:val="22"/>
              </w:rPr>
              <w:t xml:space="preserve"> líder de calidad </w:t>
            </w:r>
            <w:r w:rsidR="00DC22E4">
              <w:rPr>
                <w:rFonts w:ascii="GothamBook" w:hAnsi="GothamBook" w:cs="Tahoma"/>
                <w:sz w:val="22"/>
                <w:szCs w:val="22"/>
              </w:rPr>
              <w:t xml:space="preserve">analiza los resultados sobre </w:t>
            </w:r>
            <w:r w:rsidR="002675CF">
              <w:rPr>
                <w:rFonts w:ascii="GothamBook" w:hAnsi="GothamBook" w:cs="Tahoma"/>
                <w:sz w:val="22"/>
                <w:szCs w:val="22"/>
              </w:rPr>
              <w:t xml:space="preserve">la percepción sobre los niveles de satisfacción de los usuarios. </w:t>
            </w:r>
          </w:p>
          <w:p w14:paraId="73A2DDC6" w14:textId="54E8CC4D" w:rsidR="00DC22E4" w:rsidRPr="00AF2C6C" w:rsidRDefault="004968C2" w:rsidP="00AF2C6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Las áreas realizaron autoevaluación trimestral del Plan Operativo Anual. </w:t>
            </w:r>
          </w:p>
          <w:p w14:paraId="1067E546" w14:textId="3271A1D6" w:rsidR="00AF2C6C" w:rsidRPr="00AF2C6C" w:rsidRDefault="00AF2C6C" w:rsidP="00AF2C6C">
            <w:pPr>
              <w:pStyle w:val="Prrafodelista"/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1F4CA4" w:rsidRPr="00AF2C6C" w14:paraId="1191526B" w14:textId="77777777" w:rsidTr="008A054C">
        <w:trPr>
          <w:trHeight w:val="330"/>
        </w:trPr>
        <w:tc>
          <w:tcPr>
            <w:tcW w:w="8828" w:type="dxa"/>
            <w:shd w:val="clear" w:color="auto" w:fill="9CC2E5" w:themeFill="accent1" w:themeFillTint="99"/>
          </w:tcPr>
          <w:p w14:paraId="4A85FEEB" w14:textId="117F2D65" w:rsidR="001F4CA4" w:rsidRPr="004512EE" w:rsidRDefault="004512EE" w:rsidP="004512EE">
            <w:pPr>
              <w:jc w:val="center"/>
              <w:rPr>
                <w:rFonts w:ascii="GothamBook" w:hAnsi="GothamBook" w:cs="Tahoma"/>
                <w:color w:val="FFFFFF" w:themeColor="background1"/>
              </w:rPr>
            </w:pPr>
            <w:r w:rsidRPr="004512EE">
              <w:rPr>
                <w:rFonts w:ascii="GothamBook" w:hAnsi="GothamBook" w:cs="Tahoma"/>
                <w:color w:val="FFFFFF" w:themeColor="background1"/>
              </w:rPr>
              <w:t>DIMENSIÓN INFORMACIÓN Y COMUNICACIÓN</w:t>
            </w:r>
          </w:p>
        </w:tc>
      </w:tr>
      <w:tr w:rsidR="004512EE" w:rsidRPr="00AF2C6C" w14:paraId="03C8CDE5" w14:textId="77777777" w:rsidTr="004512EE">
        <w:trPr>
          <w:trHeight w:val="330"/>
        </w:trPr>
        <w:tc>
          <w:tcPr>
            <w:tcW w:w="8828" w:type="dxa"/>
            <w:shd w:val="clear" w:color="auto" w:fill="auto"/>
          </w:tcPr>
          <w:p w14:paraId="1408ED80" w14:textId="77777777" w:rsidR="004512EE" w:rsidRDefault="004512EE" w:rsidP="002B7FC9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E903CC">
              <w:rPr>
                <w:rFonts w:ascii="GothamBook" w:hAnsi="GothamBook" w:cs="Tahoma"/>
                <w:sz w:val="22"/>
                <w:szCs w:val="22"/>
              </w:rPr>
              <w:t>En la política de transparencia y acceso a la información se continúa publicando en la página web en la sección de transparencia.</w:t>
            </w:r>
          </w:p>
          <w:p w14:paraId="41B97BA2" w14:textId="358C08FD" w:rsidR="004512EE" w:rsidRPr="004512EE" w:rsidRDefault="004512EE" w:rsidP="002B7FC9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Los autodiagnósticos correspondientes a esta dimensión: Gestión Documental y Transparencia y Acceso a la Información fueron enviados al Responsable de archivo la cual está en el análisis del mismo y el de Transparencia y Acceso a la información fue realizado por la Coordinadora de Sistemas de Información y Atención al Usuario, pero falta complementarlo conjuntamente con el Líder de Sistemas de Información.</w:t>
            </w:r>
          </w:p>
        </w:tc>
      </w:tr>
      <w:tr w:rsidR="004512EE" w:rsidRPr="00AF2C6C" w14:paraId="41664604" w14:textId="77777777" w:rsidTr="008A054C">
        <w:trPr>
          <w:trHeight w:val="330"/>
        </w:trPr>
        <w:tc>
          <w:tcPr>
            <w:tcW w:w="8828" w:type="dxa"/>
            <w:shd w:val="clear" w:color="auto" w:fill="9CC2E5" w:themeFill="accent1" w:themeFillTint="99"/>
          </w:tcPr>
          <w:p w14:paraId="14DB700C" w14:textId="06DD8211" w:rsidR="004512EE" w:rsidRPr="004512EE" w:rsidRDefault="004512EE" w:rsidP="002B7FC9">
            <w:pPr>
              <w:jc w:val="center"/>
              <w:rPr>
                <w:rFonts w:ascii="GothamBook" w:hAnsi="GothamBook" w:cs="Tahoma"/>
                <w:color w:val="FFFFFF" w:themeColor="background1"/>
              </w:rPr>
            </w:pPr>
            <w:r w:rsidRPr="004512EE">
              <w:rPr>
                <w:rFonts w:ascii="GothamBook" w:hAnsi="GothamBook" w:cs="Tahoma"/>
                <w:color w:val="FFFFFF" w:themeColor="background1"/>
              </w:rPr>
              <w:t>DIMENSIÓN CONTROL INTERNO</w:t>
            </w:r>
          </w:p>
        </w:tc>
      </w:tr>
      <w:tr w:rsidR="001F4CA4" w:rsidRPr="00AF2C6C" w14:paraId="40189FFC" w14:textId="77777777" w:rsidTr="004512EE">
        <w:trPr>
          <w:trHeight w:val="1969"/>
        </w:trPr>
        <w:tc>
          <w:tcPr>
            <w:tcW w:w="8828" w:type="dxa"/>
            <w:shd w:val="clear" w:color="auto" w:fill="auto"/>
          </w:tcPr>
          <w:p w14:paraId="379993AF" w14:textId="77777777" w:rsidR="001F4CA4" w:rsidRPr="004512EE" w:rsidRDefault="001F4CA4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La Oficina de Control Interno ha realizado seguimiento para la aplicación de la herramienta de los </w:t>
            </w:r>
            <w:r w:rsidR="00A67EBC" w:rsidRPr="004512EE">
              <w:rPr>
                <w:rFonts w:ascii="GothamBook" w:hAnsi="GothamBook" w:cs="Tahoma"/>
                <w:sz w:val="22"/>
                <w:szCs w:val="22"/>
              </w:rPr>
              <w:t>autodiagnósticos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 para ser ejecutada por los diferentes </w:t>
            </w:r>
            <w:r w:rsidR="00A67EBC" w:rsidRPr="004512EE">
              <w:rPr>
                <w:rFonts w:ascii="GothamBook" w:hAnsi="GothamBook" w:cs="Tahoma"/>
                <w:sz w:val="22"/>
                <w:szCs w:val="22"/>
              </w:rPr>
              <w:t>líderes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 de los procesos de la entidad y realizo socialización y </w:t>
            </w:r>
            <w:r w:rsidR="00A67EBC" w:rsidRPr="004512EE">
              <w:rPr>
                <w:rFonts w:ascii="GothamBook" w:hAnsi="GothamBook" w:cs="Tahoma"/>
                <w:sz w:val="22"/>
                <w:szCs w:val="22"/>
              </w:rPr>
              <w:t>capacitación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 de la aplicación de la </w:t>
            </w:r>
            <w:r w:rsidR="00A67EBC" w:rsidRPr="004512EE">
              <w:rPr>
                <w:rFonts w:ascii="GothamBook" w:hAnsi="GothamBook" w:cs="Tahoma"/>
                <w:sz w:val="22"/>
                <w:szCs w:val="22"/>
              </w:rPr>
              <w:t>herramienta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 de los </w:t>
            </w:r>
            <w:r w:rsidR="00A67EBC" w:rsidRPr="004512EE">
              <w:rPr>
                <w:rFonts w:ascii="GothamBook" w:hAnsi="GothamBook" w:cs="Tahoma"/>
                <w:sz w:val="22"/>
                <w:szCs w:val="22"/>
              </w:rPr>
              <w:t>autodiagnósticos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 al área de subdirección científica, Sistemas de Información, </w:t>
            </w:r>
            <w:r w:rsidR="00A67EBC" w:rsidRPr="004512EE">
              <w:rPr>
                <w:rFonts w:ascii="GothamBook" w:hAnsi="GothamBook" w:cs="Tahoma"/>
                <w:sz w:val="22"/>
                <w:szCs w:val="22"/>
              </w:rPr>
              <w:t xml:space="preserve">Calidad y SIAU. </w:t>
            </w:r>
          </w:p>
          <w:p w14:paraId="6E125E30" w14:textId="5670C553" w:rsidR="004A5D0B" w:rsidRPr="004512EE" w:rsidRDefault="004A5D0B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4512EE">
              <w:rPr>
                <w:rFonts w:ascii="GothamBook" w:hAnsi="GothamBook" w:cs="Tahoma"/>
                <w:sz w:val="22"/>
                <w:szCs w:val="22"/>
              </w:rPr>
              <w:t xml:space="preserve">La oficina de Control Interno </w:t>
            </w:r>
            <w:r w:rsidR="006C005A" w:rsidRPr="004512EE">
              <w:rPr>
                <w:rFonts w:ascii="GothamBook" w:hAnsi="GothamBook" w:cs="Tahoma"/>
                <w:sz w:val="22"/>
                <w:szCs w:val="22"/>
              </w:rPr>
              <w:t xml:space="preserve">en su rol de evaluación 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>realizo seguimiento trime</w:t>
            </w:r>
            <w:r w:rsidR="006C005A" w:rsidRPr="004512EE">
              <w:rPr>
                <w:rFonts w:ascii="GothamBook" w:hAnsi="GothamBook" w:cs="Tahoma"/>
                <w:sz w:val="22"/>
                <w:szCs w:val="22"/>
              </w:rPr>
              <w:t xml:space="preserve">stral al Plan Operativo Anual, </w:t>
            </w:r>
            <w:r w:rsidRPr="004512EE">
              <w:rPr>
                <w:rFonts w:ascii="GothamBook" w:hAnsi="GothamBook" w:cs="Tahoma"/>
                <w:sz w:val="22"/>
                <w:szCs w:val="22"/>
              </w:rPr>
              <w:t>al Plan Anticorrupción y Atención al Ciu</w:t>
            </w:r>
            <w:r w:rsidR="006C005A" w:rsidRPr="004512EE">
              <w:rPr>
                <w:rFonts w:ascii="GothamBook" w:hAnsi="GothamBook" w:cs="Tahoma"/>
                <w:sz w:val="22"/>
                <w:szCs w:val="22"/>
              </w:rPr>
              <w:t xml:space="preserve">dadano y auditorias programadas en el Plan Anual de Auditorias. </w:t>
            </w:r>
          </w:p>
          <w:p w14:paraId="5B9D642B" w14:textId="219F8995" w:rsidR="006C005A" w:rsidRPr="001F4CA4" w:rsidRDefault="006C005A" w:rsidP="003309D1">
            <w:pPr>
              <w:pStyle w:val="Prrafodelista"/>
              <w:spacing w:after="0" w:line="240" w:lineRule="auto"/>
              <w:ind w:left="1026"/>
              <w:rPr>
                <w:rFonts w:ascii="GothamBook" w:hAnsi="GothamBook" w:cs="Tahoma"/>
                <w:color w:val="FFFFFF" w:themeColor="background1"/>
                <w:sz w:val="22"/>
                <w:szCs w:val="22"/>
              </w:rPr>
            </w:pPr>
          </w:p>
        </w:tc>
      </w:tr>
      <w:tr w:rsidR="008A054C" w:rsidRPr="00AF2C6C" w14:paraId="4DA1168A" w14:textId="77777777" w:rsidTr="00323EB4">
        <w:trPr>
          <w:trHeight w:val="335"/>
        </w:trPr>
        <w:tc>
          <w:tcPr>
            <w:tcW w:w="8828" w:type="dxa"/>
            <w:shd w:val="clear" w:color="auto" w:fill="9CC2E5" w:themeFill="accent1" w:themeFillTint="99"/>
          </w:tcPr>
          <w:p w14:paraId="68317D4E" w14:textId="120764FF" w:rsidR="008A054C" w:rsidRPr="00AF2C6C" w:rsidRDefault="008A054C" w:rsidP="00AF2C6C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RECOMENDACIONES</w:t>
            </w:r>
          </w:p>
        </w:tc>
      </w:tr>
      <w:tr w:rsidR="008A054C" w:rsidRPr="00AF2C6C" w14:paraId="57E688E2" w14:textId="77777777" w:rsidTr="00153AF5">
        <w:trPr>
          <w:trHeight w:val="2955"/>
        </w:trPr>
        <w:tc>
          <w:tcPr>
            <w:tcW w:w="8828" w:type="dxa"/>
          </w:tcPr>
          <w:p w14:paraId="3C463141" w14:textId="35122F18" w:rsidR="000071FD" w:rsidRPr="00CA42C7" w:rsidRDefault="000071FD" w:rsidP="000071FD">
            <w:pPr>
              <w:rPr>
                <w:rFonts w:ascii="GothamBook" w:hAnsi="GothamBook" w:cs="Tahoma"/>
              </w:rPr>
            </w:pPr>
          </w:p>
          <w:p w14:paraId="6CC5CC98" w14:textId="035802FE" w:rsidR="00074B04" w:rsidRPr="00B6138D" w:rsidRDefault="00074B04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074B04">
              <w:rPr>
                <w:rFonts w:ascii="GothamBook" w:hAnsi="GothamBook"/>
                <w:sz w:val="22"/>
                <w:szCs w:val="22"/>
              </w:rPr>
              <w:t xml:space="preserve">Contar con un líder o área responsable encargada del proceso de planeación. </w:t>
            </w:r>
            <w:r w:rsidR="0049157D">
              <w:rPr>
                <w:rFonts w:ascii="GothamBook" w:hAnsi="GothamBook"/>
                <w:sz w:val="22"/>
                <w:szCs w:val="22"/>
              </w:rPr>
              <w:t>Con los cambios normativos e</w:t>
            </w:r>
            <w:r w:rsidRPr="00074B04">
              <w:rPr>
                <w:rFonts w:ascii="GothamBook" w:hAnsi="GothamBook"/>
                <w:sz w:val="22"/>
                <w:szCs w:val="22"/>
              </w:rPr>
              <w:t xml:space="preserve">l jefe de planeación cumple un rol fundamental en </w:t>
            </w:r>
            <w:r>
              <w:rPr>
                <w:rFonts w:ascii="GothamBook" w:hAnsi="GothamBook"/>
                <w:sz w:val="22"/>
                <w:szCs w:val="22"/>
              </w:rPr>
              <w:t>la implementación del Modelo Integrado de Planeación y Gestión (MIPG).</w:t>
            </w:r>
          </w:p>
          <w:p w14:paraId="62777774" w14:textId="77777777" w:rsidR="00B6138D" w:rsidRPr="00B6138D" w:rsidRDefault="00B6138D" w:rsidP="00B6138D">
            <w:pPr>
              <w:pStyle w:val="Prrafodelista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297EAAFD" w14:textId="77777777" w:rsidR="00B6138D" w:rsidRDefault="00B6138D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Fortalecimiento a las áreas de: Sistemas de Información y Atención al Usuario, Subdirección Científica y Calidad en la política de participación ciudadana, rendición de cuentas y tramites.</w:t>
            </w:r>
          </w:p>
          <w:p w14:paraId="7B726ED1" w14:textId="77777777" w:rsidR="00B6138D" w:rsidRPr="00B6138D" w:rsidRDefault="00B6138D" w:rsidP="00B6138D">
            <w:pPr>
              <w:pStyle w:val="Prrafodelista"/>
              <w:rPr>
                <w:rFonts w:ascii="GothamBook" w:hAnsi="GothamBook" w:cs="Tahoma"/>
                <w:sz w:val="22"/>
                <w:szCs w:val="22"/>
              </w:rPr>
            </w:pPr>
          </w:p>
          <w:p w14:paraId="0599FF87" w14:textId="56E73EF5" w:rsidR="00B6138D" w:rsidRDefault="00B6138D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Fortalecimiento al área de Sistemas de Información en la política de gobierno digital. </w:t>
            </w:r>
          </w:p>
          <w:p w14:paraId="6136DC9C" w14:textId="77777777" w:rsidR="00E903CC" w:rsidRPr="00E903CC" w:rsidRDefault="00E903CC" w:rsidP="00E903CC">
            <w:pPr>
              <w:pStyle w:val="Prrafodelista"/>
              <w:rPr>
                <w:rFonts w:ascii="GothamBook" w:hAnsi="GothamBook" w:cs="Tahoma"/>
                <w:sz w:val="22"/>
                <w:szCs w:val="22"/>
              </w:rPr>
            </w:pPr>
          </w:p>
          <w:p w14:paraId="00671CEB" w14:textId="1CE9FA7A" w:rsidR="00E903CC" w:rsidRPr="00074B04" w:rsidRDefault="00E903CC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lastRenderedPageBreak/>
              <w:t xml:space="preserve">Fortalecimiento en la </w:t>
            </w:r>
            <w:r w:rsidR="00153AF5">
              <w:rPr>
                <w:rFonts w:ascii="GothamBook" w:hAnsi="GothamBook" w:cs="Tahoma"/>
                <w:sz w:val="22"/>
                <w:szCs w:val="22"/>
              </w:rPr>
              <w:t>política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de Gesti</w:t>
            </w:r>
            <w:r w:rsidR="001B55E5">
              <w:rPr>
                <w:rFonts w:ascii="GothamBook" w:hAnsi="GothamBook" w:cs="Tahoma"/>
                <w:sz w:val="22"/>
                <w:szCs w:val="22"/>
              </w:rPr>
              <w:t xml:space="preserve">ón Documental al responsable de gestión documental o archivo. </w:t>
            </w:r>
            <w:bookmarkStart w:id="0" w:name="_GoBack"/>
            <w:bookmarkEnd w:id="0"/>
          </w:p>
          <w:p w14:paraId="1654F790" w14:textId="77777777" w:rsidR="00074B04" w:rsidRPr="00074B04" w:rsidRDefault="00074B04" w:rsidP="0049157D">
            <w:pPr>
              <w:pStyle w:val="Prrafodelista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15A57B09" w14:textId="7FC727F6" w:rsidR="00C9067D" w:rsidRPr="00B9489A" w:rsidRDefault="002A7D39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/>
                <w:sz w:val="22"/>
                <w:szCs w:val="22"/>
              </w:rPr>
              <w:t xml:space="preserve">Análisis </w:t>
            </w:r>
            <w:r w:rsidR="00EC1DDC">
              <w:rPr>
                <w:rFonts w:ascii="GothamBook" w:hAnsi="GothamBook"/>
                <w:sz w:val="22"/>
                <w:szCs w:val="22"/>
              </w:rPr>
              <w:t xml:space="preserve">por parte de los líderes de los procesos en </w:t>
            </w:r>
            <w:r w:rsidR="00787148">
              <w:rPr>
                <w:rFonts w:ascii="GothamBook" w:hAnsi="GothamBook"/>
                <w:sz w:val="22"/>
                <w:szCs w:val="22"/>
              </w:rPr>
              <w:t>cada una de las dudas con referencia a</w:t>
            </w:r>
            <w:r w:rsidR="00EC1DDC">
              <w:rPr>
                <w:rFonts w:ascii="GothamBook" w:hAnsi="GothamBook"/>
                <w:sz w:val="22"/>
                <w:szCs w:val="22"/>
              </w:rPr>
              <w:t xml:space="preserve"> las preguntas de los autodiagnósticos a través de la misma herramienta</w:t>
            </w:r>
            <w:r w:rsidR="00B9489A">
              <w:rPr>
                <w:rFonts w:ascii="GothamBook" w:hAnsi="GothamBook"/>
                <w:sz w:val="22"/>
                <w:szCs w:val="22"/>
              </w:rPr>
              <w:t xml:space="preserve"> que nos facilita la normatividad frente a cada una de estas. </w:t>
            </w:r>
            <w:r w:rsidR="00EC1DDC">
              <w:rPr>
                <w:rFonts w:ascii="GothamBook" w:hAnsi="GothamBook"/>
                <w:sz w:val="22"/>
                <w:szCs w:val="22"/>
              </w:rPr>
              <w:t xml:space="preserve">  </w:t>
            </w:r>
          </w:p>
          <w:p w14:paraId="470C0274" w14:textId="77777777" w:rsidR="00C9067D" w:rsidRPr="00B9489A" w:rsidRDefault="00C9067D" w:rsidP="002A7D39">
            <w:pPr>
              <w:jc w:val="both"/>
              <w:rPr>
                <w:rFonts w:ascii="GothamBook" w:hAnsi="GothamBook" w:cs="Tahoma"/>
                <w:lang w:val="es-ES"/>
              </w:rPr>
            </w:pPr>
          </w:p>
          <w:p w14:paraId="7FA24347" w14:textId="3D192E58" w:rsidR="008A054C" w:rsidRPr="00E22427" w:rsidRDefault="0018141E" w:rsidP="002A7D3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E22427">
              <w:rPr>
                <w:rFonts w:ascii="GothamBook" w:hAnsi="GothamBook"/>
                <w:sz w:val="22"/>
                <w:szCs w:val="22"/>
              </w:rPr>
              <w:t>Termina</w:t>
            </w:r>
            <w:r w:rsidR="00EA6BD6" w:rsidRPr="00E22427">
              <w:rPr>
                <w:rFonts w:ascii="GothamBook" w:hAnsi="GothamBook"/>
                <w:sz w:val="22"/>
                <w:szCs w:val="22"/>
              </w:rPr>
              <w:t xml:space="preserve">do los </w:t>
            </w:r>
            <w:r w:rsidRPr="00E22427">
              <w:rPr>
                <w:rFonts w:ascii="GothamBook" w:hAnsi="GothamBook"/>
                <w:sz w:val="22"/>
                <w:szCs w:val="22"/>
              </w:rPr>
              <w:t>autodiagnósticos</w:t>
            </w:r>
            <w:r w:rsidR="00EA6BD6" w:rsidRPr="00E22427">
              <w:rPr>
                <w:rFonts w:ascii="GothamBook" w:hAnsi="GothamBook"/>
                <w:sz w:val="22"/>
                <w:szCs w:val="22"/>
              </w:rPr>
              <w:t xml:space="preserve"> por los diferentes respons</w:t>
            </w:r>
            <w:r w:rsidRPr="00E22427">
              <w:rPr>
                <w:rFonts w:ascii="GothamBook" w:hAnsi="GothamBook"/>
                <w:sz w:val="22"/>
                <w:szCs w:val="22"/>
              </w:rPr>
              <w:t>a</w:t>
            </w:r>
            <w:r w:rsidR="00EA6BD6" w:rsidRPr="00E22427">
              <w:rPr>
                <w:rFonts w:ascii="GothamBook" w:hAnsi="GothamBook"/>
                <w:sz w:val="22"/>
                <w:szCs w:val="22"/>
              </w:rPr>
              <w:t>b</w:t>
            </w:r>
            <w:r w:rsidR="00533CE6" w:rsidRPr="00E22427">
              <w:rPr>
                <w:rFonts w:ascii="GothamBook" w:hAnsi="GothamBook"/>
                <w:sz w:val="22"/>
                <w:szCs w:val="22"/>
              </w:rPr>
              <w:t xml:space="preserve">les efectuar </w:t>
            </w:r>
            <w:r w:rsidR="00787148" w:rsidRPr="00E22427">
              <w:rPr>
                <w:rFonts w:ascii="GothamBook" w:hAnsi="GothamBook"/>
                <w:sz w:val="22"/>
                <w:szCs w:val="22"/>
              </w:rPr>
              <w:t>los</w:t>
            </w:r>
            <w:r w:rsidRPr="00E22427">
              <w:rPr>
                <w:rFonts w:ascii="GothamBook" w:hAnsi="GothamBook"/>
                <w:sz w:val="22"/>
                <w:szCs w:val="22"/>
              </w:rPr>
              <w:t xml:space="preserve"> Plan</w:t>
            </w:r>
            <w:r w:rsidR="00787148" w:rsidRPr="00E22427">
              <w:rPr>
                <w:rFonts w:ascii="GothamBook" w:hAnsi="GothamBook"/>
                <w:sz w:val="22"/>
                <w:szCs w:val="22"/>
              </w:rPr>
              <w:t>es de Acciones</w:t>
            </w:r>
            <w:r w:rsidRPr="00E22427">
              <w:rPr>
                <w:rFonts w:ascii="GothamBook" w:hAnsi="GothamBook"/>
                <w:sz w:val="22"/>
                <w:szCs w:val="22"/>
              </w:rPr>
              <w:t xml:space="preserve"> para su aplicabilidad</w:t>
            </w:r>
            <w:r w:rsidR="00B9489A" w:rsidRPr="00E22427">
              <w:rPr>
                <w:rFonts w:ascii="GothamBook" w:hAnsi="GothamBook"/>
                <w:sz w:val="22"/>
                <w:szCs w:val="22"/>
              </w:rPr>
              <w:t>,</w:t>
            </w:r>
            <w:r w:rsidR="000071FD" w:rsidRPr="00E22427">
              <w:rPr>
                <w:rFonts w:ascii="GothamBook" w:hAnsi="GothamBook"/>
                <w:sz w:val="22"/>
                <w:szCs w:val="22"/>
              </w:rPr>
              <w:t xml:space="preserve"> seguimi</w:t>
            </w:r>
            <w:r w:rsidR="00B9489A" w:rsidRPr="00E22427">
              <w:rPr>
                <w:rFonts w:ascii="GothamBook" w:hAnsi="GothamBook"/>
                <w:sz w:val="22"/>
                <w:szCs w:val="22"/>
              </w:rPr>
              <w:t xml:space="preserve">ento y por consiguiente continuar con la implementación del MIPG. </w:t>
            </w:r>
          </w:p>
          <w:p w14:paraId="74C3E9A0" w14:textId="77777777" w:rsidR="00B9489A" w:rsidRPr="00B9489A" w:rsidRDefault="00B9489A" w:rsidP="002A7D39">
            <w:pPr>
              <w:pStyle w:val="Prrafodelista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64D198FA" w14:textId="003B57C1" w:rsidR="00B9489A" w:rsidRPr="00AF2C6C" w:rsidRDefault="00B9489A" w:rsidP="00B9489A">
            <w:pPr>
              <w:pStyle w:val="Prrafodelista"/>
              <w:spacing w:after="0" w:line="240" w:lineRule="auto"/>
              <w:rPr>
                <w:rFonts w:ascii="GothamBook" w:hAnsi="GothamBook" w:cs="Tahoma"/>
                <w:sz w:val="22"/>
                <w:szCs w:val="22"/>
              </w:rPr>
            </w:pPr>
          </w:p>
        </w:tc>
      </w:tr>
    </w:tbl>
    <w:p w14:paraId="1C811B84" w14:textId="77777777" w:rsidR="00E67D4F" w:rsidRPr="00AF2C6C" w:rsidRDefault="00E67D4F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5EEAA38F" w14:textId="77777777" w:rsidR="002A7D39" w:rsidRDefault="002A7D39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1F295E2E" w14:textId="586968E9" w:rsidR="002D07A1" w:rsidRPr="00AF2C6C" w:rsidRDefault="002D07A1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>ANGELICA MARIA BUENO MOSQUERA</w:t>
      </w:r>
    </w:p>
    <w:p w14:paraId="56602A35" w14:textId="57693A27" w:rsidR="002D07A1" w:rsidRPr="00AF2C6C" w:rsidRDefault="002D07A1" w:rsidP="002838BF">
      <w:pPr>
        <w:spacing w:line="276" w:lineRule="auto"/>
        <w:jc w:val="both"/>
        <w:rPr>
          <w:rFonts w:ascii="GothamBook" w:hAnsi="GothamBook"/>
        </w:rPr>
      </w:pP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 xml:space="preserve">Jefe </w:t>
      </w:r>
      <w:r w:rsidR="002A7D39">
        <w:rPr>
          <w:rFonts w:ascii="GothamBook" w:eastAsiaTheme="minorEastAsia" w:hAnsi="GothamBook" w:cs="Tahoma"/>
          <w:color w:val="000000" w:themeColor="text1"/>
          <w:lang w:val="es-ES"/>
        </w:rPr>
        <w:t xml:space="preserve">Oficina </w:t>
      </w: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>de Control Interno</w:t>
      </w:r>
    </w:p>
    <w:sectPr w:rsidR="002D07A1" w:rsidRPr="00AF2C6C" w:rsidSect="008116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C0F16" w14:textId="77777777" w:rsidR="00007415" w:rsidRDefault="00007415" w:rsidP="00BF55EB">
      <w:pPr>
        <w:spacing w:after="0" w:line="240" w:lineRule="auto"/>
      </w:pPr>
      <w:r>
        <w:separator/>
      </w:r>
    </w:p>
  </w:endnote>
  <w:endnote w:type="continuationSeparator" w:id="0">
    <w:p w14:paraId="1C26006F" w14:textId="77777777" w:rsidR="00007415" w:rsidRDefault="00007415" w:rsidP="00BF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B22C5E7-2A95-4721-8435-7F66D619F8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0DC7C1C-32C1-45F1-A3D5-A0AA7BFB48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45F84554-02EB-4F7F-9742-5DD895739FAC}"/>
    <w:embedBold r:id="rId4" w:fontKey="{F4D9F839-9DDF-4C5F-B25A-E6BF7C2F8667}"/>
  </w:font>
  <w:font w:name="Gotham Extra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E4D7CDDB-2450-4B17-9AEC-432214DFB187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Italic r:id="rId6" w:fontKey="{F094D17D-9855-4312-9BAC-F352DC01E3E3}"/>
  </w:font>
  <w:font w:name="GothamBook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4A1DFE8-7EDE-4DFA-8EA5-E260B2EA657B}"/>
    <w:embedBold r:id="rId8" w:fontKey="{99381170-F75E-41AB-82BC-27BEBD0D75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48EC1" w14:textId="77777777" w:rsidR="00102082" w:rsidRDefault="001020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29172" w14:textId="77777777" w:rsidR="00102082" w:rsidRDefault="0010208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E572A" w14:textId="77777777" w:rsidR="00102082" w:rsidRDefault="00102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546D5" w14:textId="77777777" w:rsidR="00007415" w:rsidRDefault="00007415" w:rsidP="00BF55EB">
      <w:pPr>
        <w:spacing w:after="0" w:line="240" w:lineRule="auto"/>
      </w:pPr>
      <w:r>
        <w:separator/>
      </w:r>
    </w:p>
  </w:footnote>
  <w:footnote w:type="continuationSeparator" w:id="0">
    <w:p w14:paraId="0EE05978" w14:textId="77777777" w:rsidR="00007415" w:rsidRDefault="00007415" w:rsidP="00BF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FB3B8" w14:textId="5FA6180B" w:rsidR="00063199" w:rsidRDefault="00063199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DA3F7" w14:textId="01F553A3" w:rsidR="00BF55EB" w:rsidRPr="00AD70FB" w:rsidRDefault="00C550B1">
    <w:pPr>
      <w:pStyle w:val="Encabezado"/>
      <w:rPr>
        <w:rFonts w:ascii="Gotham Extra Light" w:hAnsi="Gotham Extra Light"/>
        <w:sz w:val="24"/>
        <w:szCs w:val="24"/>
      </w:rPr>
    </w:pPr>
    <w:r w:rsidRPr="00AD70FB">
      <w:rPr>
        <w:rFonts w:ascii="Gotham Extra Light" w:hAnsi="Gotham Extra Light"/>
        <w:noProof/>
        <w:sz w:val="24"/>
        <w:szCs w:val="24"/>
        <w:lang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8DA84E" wp14:editId="32897CDF">
              <wp:simplePos x="0" y="0"/>
              <wp:positionH relativeFrom="column">
                <wp:posOffset>-318135</wp:posOffset>
              </wp:positionH>
              <wp:positionV relativeFrom="paragraph">
                <wp:posOffset>-316230</wp:posOffset>
              </wp:positionV>
              <wp:extent cx="6688455" cy="9534525"/>
              <wp:effectExtent l="0" t="0" r="0" b="9525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8455" cy="9534525"/>
                        <a:chOff x="228600" y="28575"/>
                        <a:chExt cx="6688455" cy="9534525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user\Downloads\Logo horizontal VIDASINU-13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8575"/>
                          <a:ext cx="226441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77" t="93200"/>
                        <a:stretch/>
                      </pic:blipFill>
                      <pic:spPr bwMode="auto">
                        <a:xfrm>
                          <a:off x="2619375" y="8543925"/>
                          <a:ext cx="4297680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217" t="31162" r="20325" b="49716"/>
                        <a:stretch/>
                      </pic:blipFill>
                      <pic:spPr bwMode="auto">
                        <a:xfrm>
                          <a:off x="4352925" y="171450"/>
                          <a:ext cx="2486025" cy="791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9E18CC" id="Grupo 5" o:spid="_x0000_s1026" style="position:absolute;margin-left:-25.05pt;margin-top:-24.9pt;width:526.65pt;height:750.75pt;z-index:251665408;mso-width-relative:margin;mso-height-relative:margin" coordorigin="2286,285" coordsize="66884,95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1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TcwQzg2RkQ1RTIwNjgxMThDMTQ4N0VBNzI5RDNCNDg8L3N0RXZ0&#10;Omluc3RhbmNlSUQ+CiAgICAgICAgICAgICAgICAgIDxzdEV2dDp3aGVuPjIwMTYtMDgtMTBUMTI6&#10;NDg6MDI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FAgM5An2BAERAAIRAAMRAAQRAP/EAKQAAQAA&#10;BQUBAAAAAAAAAAAAAAADBAUICgECBgcJCxABAAEEAQIDAwYHBQsREAAnAAECAwQFBhEHIRIIMRMJ&#10;QVFhIhQV8HGBsTIWCpGh0SMXweFCUnIzc7Q2tzjxgtKzJDSUNVV1tXaXGHgZOWKSskNTk9PUhbZX&#10;d4dYuBqiwoNUdCXVltY3x0hjw0SVxUZW14h5o2SExEUmOuLy46Wn5yjISmj/2gAOBAEAAgADAAQA&#10;AD8Az+Gfwz+G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1N385hu&#10;u3nYrvTz/jdePa5DwftN3G5hobmXj05WJb3XGeH7ndauvKxa5ppycejOwrc125mIrp6x8rSqelNU&#10;x7YiZ/chCv1zbs3q6f0qLVyunr4x1pomY6x+OB4C/Bx+J/6q/Wt6m+ddrO+W34Tn8S0HYjk/cDXW&#10;eN8NwuO51PItV3A7YccxLt3Nx8i7XdxI1vKsuKrUx0qrqpq6/VhK2LtdyuYqmJiKZn2RHj1iP5qi&#10;6rYZOXkV271VE002aq48tEUz5ort0x4x9FUjJTT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286;top:285;width:22644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">
                <v:imagedata r:id="rId4" o:title="Logo horizontal VIDASINU-13"/>
                <v:path arrowok="t"/>
              </v:shape>
              <v:shape id="Picture 6" o:spid="_x0000_s1028" type="#_x0000_t75" style="position:absolute;left:26193;top:85439;width:4297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">
                <v:imagedata r:id="rId5" o:title="" croptop="61080f" cropleft="40355f"/>
                <v:path arrowok="t"/>
              </v:shape>
              <v:shape id="Imagen 1" o:spid="_x0000_s1029" type="#_x0000_t75" style="position:absolute;left:43529;top:1714;width:2486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">
                <v:imagedata r:id="rId6" o:title="" croptop="20422f" cropbottom="32582f" cropleft="29633f" cropright="13320f"/>
                <v:path arrowok="t"/>
              </v:shape>
            </v:group>
          </w:pict>
        </mc:Fallback>
      </mc:AlternateContent>
    </w:r>
  </w:p>
  <w:p w14:paraId="3B9DA3F8" w14:textId="41D1010D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9" w14:textId="2AFF552B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A" w14:textId="5EF01379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4EF41" w14:textId="67B32BD9" w:rsidR="00063199" w:rsidRDefault="00063199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716"/>
    <w:multiLevelType w:val="hybridMultilevel"/>
    <w:tmpl w:val="F022D8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C4E07"/>
    <w:multiLevelType w:val="hybridMultilevel"/>
    <w:tmpl w:val="4A6C9F8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050FDB"/>
    <w:multiLevelType w:val="hybridMultilevel"/>
    <w:tmpl w:val="F8602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34ED0"/>
    <w:multiLevelType w:val="hybridMultilevel"/>
    <w:tmpl w:val="6F4A07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A012A"/>
    <w:multiLevelType w:val="hybridMultilevel"/>
    <w:tmpl w:val="7A5EE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A265A"/>
    <w:multiLevelType w:val="hybridMultilevel"/>
    <w:tmpl w:val="E8CA2D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C5ECC"/>
    <w:multiLevelType w:val="hybridMultilevel"/>
    <w:tmpl w:val="92B6DF2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FE6F84"/>
    <w:multiLevelType w:val="hybridMultilevel"/>
    <w:tmpl w:val="C3F873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526BB"/>
    <w:multiLevelType w:val="hybridMultilevel"/>
    <w:tmpl w:val="99D28E28"/>
    <w:lvl w:ilvl="0" w:tplc="24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 w15:restartNumberingAfterBreak="0">
    <w:nsid w:val="38875EA4"/>
    <w:multiLevelType w:val="hybridMultilevel"/>
    <w:tmpl w:val="2AC65FD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8DB573C"/>
    <w:multiLevelType w:val="hybridMultilevel"/>
    <w:tmpl w:val="D26E4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76AE2"/>
    <w:multiLevelType w:val="hybridMultilevel"/>
    <w:tmpl w:val="7ECA7D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B408C"/>
    <w:multiLevelType w:val="hybridMultilevel"/>
    <w:tmpl w:val="FAE4C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270F3"/>
    <w:multiLevelType w:val="hybridMultilevel"/>
    <w:tmpl w:val="06A0A3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A294A"/>
    <w:multiLevelType w:val="hybridMultilevel"/>
    <w:tmpl w:val="75B64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70A4E"/>
    <w:multiLevelType w:val="hybridMultilevel"/>
    <w:tmpl w:val="2CA630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62245"/>
    <w:multiLevelType w:val="hybridMultilevel"/>
    <w:tmpl w:val="7E561E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90B19"/>
    <w:multiLevelType w:val="hybridMultilevel"/>
    <w:tmpl w:val="BFC6BC6A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7BE1663"/>
    <w:multiLevelType w:val="hybridMultilevel"/>
    <w:tmpl w:val="5ED46C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15EA7"/>
    <w:multiLevelType w:val="hybridMultilevel"/>
    <w:tmpl w:val="D40C73A6"/>
    <w:lvl w:ilvl="0" w:tplc="240A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0" w15:restartNumberingAfterBreak="0">
    <w:nsid w:val="7A9B4C5D"/>
    <w:multiLevelType w:val="hybridMultilevel"/>
    <w:tmpl w:val="5FEE8D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7"/>
  </w:num>
  <w:num w:numId="4">
    <w:abstractNumId w:val="13"/>
  </w:num>
  <w:num w:numId="5">
    <w:abstractNumId w:val="5"/>
  </w:num>
  <w:num w:numId="6">
    <w:abstractNumId w:val="8"/>
  </w:num>
  <w:num w:numId="7">
    <w:abstractNumId w:val="2"/>
  </w:num>
  <w:num w:numId="8">
    <w:abstractNumId w:val="20"/>
  </w:num>
  <w:num w:numId="9">
    <w:abstractNumId w:val="10"/>
  </w:num>
  <w:num w:numId="10">
    <w:abstractNumId w:val="11"/>
  </w:num>
  <w:num w:numId="11">
    <w:abstractNumId w:val="3"/>
  </w:num>
  <w:num w:numId="12">
    <w:abstractNumId w:val="4"/>
  </w:num>
  <w:num w:numId="13">
    <w:abstractNumId w:val="14"/>
  </w:num>
  <w:num w:numId="14">
    <w:abstractNumId w:val="0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6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C10"/>
    <w:rsid w:val="00001C5B"/>
    <w:rsid w:val="0000256D"/>
    <w:rsid w:val="00002E08"/>
    <w:rsid w:val="0000323C"/>
    <w:rsid w:val="00005A7C"/>
    <w:rsid w:val="00005A80"/>
    <w:rsid w:val="00006348"/>
    <w:rsid w:val="00006CEC"/>
    <w:rsid w:val="000071FD"/>
    <w:rsid w:val="00007415"/>
    <w:rsid w:val="00012D98"/>
    <w:rsid w:val="00015E82"/>
    <w:rsid w:val="00017EA6"/>
    <w:rsid w:val="00025AB0"/>
    <w:rsid w:val="0003303A"/>
    <w:rsid w:val="00033B7C"/>
    <w:rsid w:val="00035EAC"/>
    <w:rsid w:val="000459B9"/>
    <w:rsid w:val="0005181C"/>
    <w:rsid w:val="0005317F"/>
    <w:rsid w:val="000543CC"/>
    <w:rsid w:val="00054E5C"/>
    <w:rsid w:val="000625DB"/>
    <w:rsid w:val="00063199"/>
    <w:rsid w:val="00074B04"/>
    <w:rsid w:val="00074E1B"/>
    <w:rsid w:val="000907FC"/>
    <w:rsid w:val="000A4F16"/>
    <w:rsid w:val="000B57F6"/>
    <w:rsid w:val="000C4F1E"/>
    <w:rsid w:val="000C6445"/>
    <w:rsid w:val="000D11E5"/>
    <w:rsid w:val="000E222E"/>
    <w:rsid w:val="000E341A"/>
    <w:rsid w:val="000F2065"/>
    <w:rsid w:val="00100E6A"/>
    <w:rsid w:val="00102082"/>
    <w:rsid w:val="0010316A"/>
    <w:rsid w:val="00106C19"/>
    <w:rsid w:val="0013302E"/>
    <w:rsid w:val="0014018D"/>
    <w:rsid w:val="001406B1"/>
    <w:rsid w:val="00141A7D"/>
    <w:rsid w:val="00153AF5"/>
    <w:rsid w:val="001540C2"/>
    <w:rsid w:val="001644E3"/>
    <w:rsid w:val="00164A93"/>
    <w:rsid w:val="001758A3"/>
    <w:rsid w:val="00176A82"/>
    <w:rsid w:val="00181163"/>
    <w:rsid w:val="0018141E"/>
    <w:rsid w:val="00183689"/>
    <w:rsid w:val="00191FFC"/>
    <w:rsid w:val="0019475E"/>
    <w:rsid w:val="001A1400"/>
    <w:rsid w:val="001A4284"/>
    <w:rsid w:val="001B29BD"/>
    <w:rsid w:val="001B3BC8"/>
    <w:rsid w:val="001B5234"/>
    <w:rsid w:val="001B55E5"/>
    <w:rsid w:val="001C0149"/>
    <w:rsid w:val="001C6DEE"/>
    <w:rsid w:val="001D03D0"/>
    <w:rsid w:val="001E6A9A"/>
    <w:rsid w:val="001E72ED"/>
    <w:rsid w:val="001F4CA4"/>
    <w:rsid w:val="001F662E"/>
    <w:rsid w:val="001F7382"/>
    <w:rsid w:val="001F7CE5"/>
    <w:rsid w:val="002001B3"/>
    <w:rsid w:val="002009B1"/>
    <w:rsid w:val="0020369C"/>
    <w:rsid w:val="00206232"/>
    <w:rsid w:val="00212781"/>
    <w:rsid w:val="00216AE2"/>
    <w:rsid w:val="00221C39"/>
    <w:rsid w:val="00223922"/>
    <w:rsid w:val="002341ED"/>
    <w:rsid w:val="00242E49"/>
    <w:rsid w:val="00247C51"/>
    <w:rsid w:val="00250D3C"/>
    <w:rsid w:val="0025278E"/>
    <w:rsid w:val="00255261"/>
    <w:rsid w:val="00265AD7"/>
    <w:rsid w:val="002675CF"/>
    <w:rsid w:val="002717AC"/>
    <w:rsid w:val="00275092"/>
    <w:rsid w:val="002838BF"/>
    <w:rsid w:val="00291BE3"/>
    <w:rsid w:val="002968BD"/>
    <w:rsid w:val="002A5481"/>
    <w:rsid w:val="002A7D39"/>
    <w:rsid w:val="002B0FC9"/>
    <w:rsid w:val="002B37A7"/>
    <w:rsid w:val="002B39D8"/>
    <w:rsid w:val="002B7549"/>
    <w:rsid w:val="002B7FC9"/>
    <w:rsid w:val="002C1F1F"/>
    <w:rsid w:val="002C5841"/>
    <w:rsid w:val="002D07A1"/>
    <w:rsid w:val="002D6CFF"/>
    <w:rsid w:val="002E0ACC"/>
    <w:rsid w:val="002E2236"/>
    <w:rsid w:val="002E7BD7"/>
    <w:rsid w:val="002F50BE"/>
    <w:rsid w:val="00321CC5"/>
    <w:rsid w:val="00323EB4"/>
    <w:rsid w:val="003309D1"/>
    <w:rsid w:val="00334EB7"/>
    <w:rsid w:val="003407CF"/>
    <w:rsid w:val="003413D1"/>
    <w:rsid w:val="00343B0E"/>
    <w:rsid w:val="00347C2A"/>
    <w:rsid w:val="003537D2"/>
    <w:rsid w:val="00354267"/>
    <w:rsid w:val="00362906"/>
    <w:rsid w:val="00374801"/>
    <w:rsid w:val="0037525C"/>
    <w:rsid w:val="0037589B"/>
    <w:rsid w:val="003826C6"/>
    <w:rsid w:val="00384E6C"/>
    <w:rsid w:val="003934F4"/>
    <w:rsid w:val="003A04FC"/>
    <w:rsid w:val="003A4CDC"/>
    <w:rsid w:val="003B4716"/>
    <w:rsid w:val="003B5859"/>
    <w:rsid w:val="003C04E2"/>
    <w:rsid w:val="003C50B1"/>
    <w:rsid w:val="003D3076"/>
    <w:rsid w:val="003D719E"/>
    <w:rsid w:val="003E201E"/>
    <w:rsid w:val="003E6143"/>
    <w:rsid w:val="003F690E"/>
    <w:rsid w:val="003F7366"/>
    <w:rsid w:val="004017EC"/>
    <w:rsid w:val="00404393"/>
    <w:rsid w:val="004135F8"/>
    <w:rsid w:val="0042467F"/>
    <w:rsid w:val="00427C36"/>
    <w:rsid w:val="004313D3"/>
    <w:rsid w:val="00433D97"/>
    <w:rsid w:val="004378BF"/>
    <w:rsid w:val="00446927"/>
    <w:rsid w:val="00450D73"/>
    <w:rsid w:val="00450E30"/>
    <w:rsid w:val="004510D4"/>
    <w:rsid w:val="004512EE"/>
    <w:rsid w:val="0045268E"/>
    <w:rsid w:val="00474DC3"/>
    <w:rsid w:val="00477599"/>
    <w:rsid w:val="0049157D"/>
    <w:rsid w:val="00494FB5"/>
    <w:rsid w:val="00496687"/>
    <w:rsid w:val="004968C2"/>
    <w:rsid w:val="004A0B03"/>
    <w:rsid w:val="004A3A79"/>
    <w:rsid w:val="004A5D0B"/>
    <w:rsid w:val="004B1872"/>
    <w:rsid w:val="004B2B5B"/>
    <w:rsid w:val="004C497F"/>
    <w:rsid w:val="004D4CA9"/>
    <w:rsid w:val="004D5A70"/>
    <w:rsid w:val="004D6371"/>
    <w:rsid w:val="004E312E"/>
    <w:rsid w:val="004E6192"/>
    <w:rsid w:val="004E77EE"/>
    <w:rsid w:val="004F2765"/>
    <w:rsid w:val="00501E1D"/>
    <w:rsid w:val="00520C11"/>
    <w:rsid w:val="00521E2E"/>
    <w:rsid w:val="00523520"/>
    <w:rsid w:val="00524280"/>
    <w:rsid w:val="005301F6"/>
    <w:rsid w:val="00533CE6"/>
    <w:rsid w:val="005435DE"/>
    <w:rsid w:val="0054623A"/>
    <w:rsid w:val="005558FF"/>
    <w:rsid w:val="00565CE2"/>
    <w:rsid w:val="00567E30"/>
    <w:rsid w:val="00575003"/>
    <w:rsid w:val="00575C8D"/>
    <w:rsid w:val="00582BEE"/>
    <w:rsid w:val="005A0BB9"/>
    <w:rsid w:val="005A2BBA"/>
    <w:rsid w:val="005A5387"/>
    <w:rsid w:val="005A6E57"/>
    <w:rsid w:val="005B3E74"/>
    <w:rsid w:val="005C5979"/>
    <w:rsid w:val="005D1950"/>
    <w:rsid w:val="005D1FAC"/>
    <w:rsid w:val="005D5984"/>
    <w:rsid w:val="005D7D4C"/>
    <w:rsid w:val="005E00F7"/>
    <w:rsid w:val="005E0554"/>
    <w:rsid w:val="005F62F4"/>
    <w:rsid w:val="005F6A36"/>
    <w:rsid w:val="005F718C"/>
    <w:rsid w:val="006028C2"/>
    <w:rsid w:val="00603280"/>
    <w:rsid w:val="00634F28"/>
    <w:rsid w:val="00635D0E"/>
    <w:rsid w:val="006417A2"/>
    <w:rsid w:val="00642796"/>
    <w:rsid w:val="006500E2"/>
    <w:rsid w:val="00652092"/>
    <w:rsid w:val="00657C28"/>
    <w:rsid w:val="00670570"/>
    <w:rsid w:val="00675F6F"/>
    <w:rsid w:val="006770D7"/>
    <w:rsid w:val="00677E7B"/>
    <w:rsid w:val="00683657"/>
    <w:rsid w:val="00683A66"/>
    <w:rsid w:val="00693CC5"/>
    <w:rsid w:val="006A01D3"/>
    <w:rsid w:val="006A0274"/>
    <w:rsid w:val="006A1CF3"/>
    <w:rsid w:val="006B07EF"/>
    <w:rsid w:val="006C005A"/>
    <w:rsid w:val="006C1442"/>
    <w:rsid w:val="006C1A25"/>
    <w:rsid w:val="006C4A2A"/>
    <w:rsid w:val="006D088A"/>
    <w:rsid w:val="006E1EAD"/>
    <w:rsid w:val="00702A98"/>
    <w:rsid w:val="007067BD"/>
    <w:rsid w:val="0070785F"/>
    <w:rsid w:val="007110C8"/>
    <w:rsid w:val="00711700"/>
    <w:rsid w:val="00712BC5"/>
    <w:rsid w:val="00714316"/>
    <w:rsid w:val="007245F9"/>
    <w:rsid w:val="00730B1E"/>
    <w:rsid w:val="00734F43"/>
    <w:rsid w:val="007359C2"/>
    <w:rsid w:val="00736B55"/>
    <w:rsid w:val="00742BF1"/>
    <w:rsid w:val="00743D5D"/>
    <w:rsid w:val="007447A4"/>
    <w:rsid w:val="0074683E"/>
    <w:rsid w:val="00760D7E"/>
    <w:rsid w:val="00761F46"/>
    <w:rsid w:val="007620E6"/>
    <w:rsid w:val="00766235"/>
    <w:rsid w:val="00767EC0"/>
    <w:rsid w:val="00771A73"/>
    <w:rsid w:val="0077758C"/>
    <w:rsid w:val="00782C75"/>
    <w:rsid w:val="0078619D"/>
    <w:rsid w:val="00787148"/>
    <w:rsid w:val="007A0A02"/>
    <w:rsid w:val="007A6D07"/>
    <w:rsid w:val="007C0E72"/>
    <w:rsid w:val="007C1FBD"/>
    <w:rsid w:val="007C266D"/>
    <w:rsid w:val="007F18B5"/>
    <w:rsid w:val="007F1F9E"/>
    <w:rsid w:val="007F5508"/>
    <w:rsid w:val="00811677"/>
    <w:rsid w:val="0082532E"/>
    <w:rsid w:val="00830B5A"/>
    <w:rsid w:val="00830BA0"/>
    <w:rsid w:val="0083582E"/>
    <w:rsid w:val="008363D6"/>
    <w:rsid w:val="00844191"/>
    <w:rsid w:val="00844C48"/>
    <w:rsid w:val="00854265"/>
    <w:rsid w:val="008601BE"/>
    <w:rsid w:val="008669F8"/>
    <w:rsid w:val="00871051"/>
    <w:rsid w:val="008725C2"/>
    <w:rsid w:val="0087506C"/>
    <w:rsid w:val="00880A13"/>
    <w:rsid w:val="00880A69"/>
    <w:rsid w:val="008812FF"/>
    <w:rsid w:val="00885686"/>
    <w:rsid w:val="00897B3B"/>
    <w:rsid w:val="008A054C"/>
    <w:rsid w:val="008A13A6"/>
    <w:rsid w:val="008A42CC"/>
    <w:rsid w:val="008A5778"/>
    <w:rsid w:val="008A58F6"/>
    <w:rsid w:val="008B044B"/>
    <w:rsid w:val="008C2B5F"/>
    <w:rsid w:val="008C7A4B"/>
    <w:rsid w:val="008D2189"/>
    <w:rsid w:val="008D6112"/>
    <w:rsid w:val="008D79D4"/>
    <w:rsid w:val="008E04B2"/>
    <w:rsid w:val="008F47BE"/>
    <w:rsid w:val="00906F48"/>
    <w:rsid w:val="009108A7"/>
    <w:rsid w:val="00911D24"/>
    <w:rsid w:val="00923182"/>
    <w:rsid w:val="00924ABF"/>
    <w:rsid w:val="00937F44"/>
    <w:rsid w:val="00941EC3"/>
    <w:rsid w:val="00942E20"/>
    <w:rsid w:val="00944690"/>
    <w:rsid w:val="009471E7"/>
    <w:rsid w:val="0095016C"/>
    <w:rsid w:val="009506B6"/>
    <w:rsid w:val="00961321"/>
    <w:rsid w:val="00975AEF"/>
    <w:rsid w:val="00977C10"/>
    <w:rsid w:val="00985EDA"/>
    <w:rsid w:val="009A04BD"/>
    <w:rsid w:val="009A48DB"/>
    <w:rsid w:val="009A5793"/>
    <w:rsid w:val="009A693F"/>
    <w:rsid w:val="009B5DB3"/>
    <w:rsid w:val="009C0E87"/>
    <w:rsid w:val="009C54E9"/>
    <w:rsid w:val="009C7B3F"/>
    <w:rsid w:val="009D1865"/>
    <w:rsid w:val="009E1995"/>
    <w:rsid w:val="009E4F3B"/>
    <w:rsid w:val="009F3E7C"/>
    <w:rsid w:val="009F44A0"/>
    <w:rsid w:val="009F5C82"/>
    <w:rsid w:val="00A01E8D"/>
    <w:rsid w:val="00A02841"/>
    <w:rsid w:val="00A05802"/>
    <w:rsid w:val="00A0796A"/>
    <w:rsid w:val="00A118B4"/>
    <w:rsid w:val="00A137AE"/>
    <w:rsid w:val="00A15319"/>
    <w:rsid w:val="00A15C4C"/>
    <w:rsid w:val="00A20038"/>
    <w:rsid w:val="00A2023A"/>
    <w:rsid w:val="00A218D5"/>
    <w:rsid w:val="00A2573A"/>
    <w:rsid w:val="00A261C5"/>
    <w:rsid w:val="00A32186"/>
    <w:rsid w:val="00A34B09"/>
    <w:rsid w:val="00A4050A"/>
    <w:rsid w:val="00A41D5D"/>
    <w:rsid w:val="00A44BD1"/>
    <w:rsid w:val="00A65C66"/>
    <w:rsid w:val="00A67EBC"/>
    <w:rsid w:val="00A72F5E"/>
    <w:rsid w:val="00A84E8A"/>
    <w:rsid w:val="00A8689E"/>
    <w:rsid w:val="00A915E9"/>
    <w:rsid w:val="00A91E4B"/>
    <w:rsid w:val="00AA497B"/>
    <w:rsid w:val="00AB3E8F"/>
    <w:rsid w:val="00AB41CC"/>
    <w:rsid w:val="00AC2ADF"/>
    <w:rsid w:val="00AD5EF4"/>
    <w:rsid w:val="00AD70FB"/>
    <w:rsid w:val="00AD777E"/>
    <w:rsid w:val="00AE5AFB"/>
    <w:rsid w:val="00AF2C6C"/>
    <w:rsid w:val="00B03E42"/>
    <w:rsid w:val="00B17D65"/>
    <w:rsid w:val="00B20B47"/>
    <w:rsid w:val="00B23E0C"/>
    <w:rsid w:val="00B2781E"/>
    <w:rsid w:val="00B30159"/>
    <w:rsid w:val="00B37751"/>
    <w:rsid w:val="00B441AC"/>
    <w:rsid w:val="00B44E05"/>
    <w:rsid w:val="00B4529A"/>
    <w:rsid w:val="00B60936"/>
    <w:rsid w:val="00B6138D"/>
    <w:rsid w:val="00B64A43"/>
    <w:rsid w:val="00B713FB"/>
    <w:rsid w:val="00B734A9"/>
    <w:rsid w:val="00B81848"/>
    <w:rsid w:val="00B82CA9"/>
    <w:rsid w:val="00B8526A"/>
    <w:rsid w:val="00B85C93"/>
    <w:rsid w:val="00B85D41"/>
    <w:rsid w:val="00B87733"/>
    <w:rsid w:val="00B9489A"/>
    <w:rsid w:val="00BA1583"/>
    <w:rsid w:val="00BB5CC1"/>
    <w:rsid w:val="00BB6DF1"/>
    <w:rsid w:val="00BB721C"/>
    <w:rsid w:val="00BB7757"/>
    <w:rsid w:val="00BC025C"/>
    <w:rsid w:val="00BC4340"/>
    <w:rsid w:val="00BC4841"/>
    <w:rsid w:val="00BC4E5B"/>
    <w:rsid w:val="00BC7042"/>
    <w:rsid w:val="00BC7CA0"/>
    <w:rsid w:val="00BE09E5"/>
    <w:rsid w:val="00BF038D"/>
    <w:rsid w:val="00BF55EB"/>
    <w:rsid w:val="00C035D5"/>
    <w:rsid w:val="00C12501"/>
    <w:rsid w:val="00C16CDB"/>
    <w:rsid w:val="00C237D5"/>
    <w:rsid w:val="00C242A7"/>
    <w:rsid w:val="00C24469"/>
    <w:rsid w:val="00C25506"/>
    <w:rsid w:val="00C3279F"/>
    <w:rsid w:val="00C32BD9"/>
    <w:rsid w:val="00C40912"/>
    <w:rsid w:val="00C43733"/>
    <w:rsid w:val="00C550B1"/>
    <w:rsid w:val="00C5712D"/>
    <w:rsid w:val="00C65B7F"/>
    <w:rsid w:val="00C82441"/>
    <w:rsid w:val="00C9002D"/>
    <w:rsid w:val="00C9067D"/>
    <w:rsid w:val="00C923C6"/>
    <w:rsid w:val="00C93B0A"/>
    <w:rsid w:val="00C94C60"/>
    <w:rsid w:val="00CA302E"/>
    <w:rsid w:val="00CA42C7"/>
    <w:rsid w:val="00CB1E56"/>
    <w:rsid w:val="00CB367A"/>
    <w:rsid w:val="00CB3700"/>
    <w:rsid w:val="00CB41D7"/>
    <w:rsid w:val="00CC26EA"/>
    <w:rsid w:val="00CC3445"/>
    <w:rsid w:val="00CC76D1"/>
    <w:rsid w:val="00CD3C54"/>
    <w:rsid w:val="00CD58BB"/>
    <w:rsid w:val="00CE54CB"/>
    <w:rsid w:val="00CE739C"/>
    <w:rsid w:val="00CF7B42"/>
    <w:rsid w:val="00D02D55"/>
    <w:rsid w:val="00D036F9"/>
    <w:rsid w:val="00D0609B"/>
    <w:rsid w:val="00D13BFA"/>
    <w:rsid w:val="00D161FD"/>
    <w:rsid w:val="00D236AF"/>
    <w:rsid w:val="00D23D16"/>
    <w:rsid w:val="00D32117"/>
    <w:rsid w:val="00D364C7"/>
    <w:rsid w:val="00D435A3"/>
    <w:rsid w:val="00D44072"/>
    <w:rsid w:val="00D44EB3"/>
    <w:rsid w:val="00D553DE"/>
    <w:rsid w:val="00D669DD"/>
    <w:rsid w:val="00D730BF"/>
    <w:rsid w:val="00D73BB1"/>
    <w:rsid w:val="00D742E3"/>
    <w:rsid w:val="00D81E1E"/>
    <w:rsid w:val="00D85B3A"/>
    <w:rsid w:val="00D87E17"/>
    <w:rsid w:val="00D90B28"/>
    <w:rsid w:val="00D921FA"/>
    <w:rsid w:val="00D9774F"/>
    <w:rsid w:val="00DA1524"/>
    <w:rsid w:val="00DA2B52"/>
    <w:rsid w:val="00DA3E70"/>
    <w:rsid w:val="00DB0AE8"/>
    <w:rsid w:val="00DC22E4"/>
    <w:rsid w:val="00DC6F34"/>
    <w:rsid w:val="00DC7746"/>
    <w:rsid w:val="00DD071C"/>
    <w:rsid w:val="00DD7153"/>
    <w:rsid w:val="00DE0C06"/>
    <w:rsid w:val="00DE29AE"/>
    <w:rsid w:val="00E22427"/>
    <w:rsid w:val="00E25A4E"/>
    <w:rsid w:val="00E42C20"/>
    <w:rsid w:val="00E4552B"/>
    <w:rsid w:val="00E45CC0"/>
    <w:rsid w:val="00E53B09"/>
    <w:rsid w:val="00E66B24"/>
    <w:rsid w:val="00E67D4F"/>
    <w:rsid w:val="00E7131E"/>
    <w:rsid w:val="00E71BDF"/>
    <w:rsid w:val="00E8052B"/>
    <w:rsid w:val="00E85218"/>
    <w:rsid w:val="00E85749"/>
    <w:rsid w:val="00E86686"/>
    <w:rsid w:val="00E903CC"/>
    <w:rsid w:val="00E95EB0"/>
    <w:rsid w:val="00E974AE"/>
    <w:rsid w:val="00EA0354"/>
    <w:rsid w:val="00EA4C2F"/>
    <w:rsid w:val="00EA6BD6"/>
    <w:rsid w:val="00EB6CF6"/>
    <w:rsid w:val="00EC1DDC"/>
    <w:rsid w:val="00ED45E1"/>
    <w:rsid w:val="00ED464C"/>
    <w:rsid w:val="00ED6412"/>
    <w:rsid w:val="00EE615F"/>
    <w:rsid w:val="00EF78D6"/>
    <w:rsid w:val="00F007D3"/>
    <w:rsid w:val="00F059B9"/>
    <w:rsid w:val="00F07312"/>
    <w:rsid w:val="00F202B7"/>
    <w:rsid w:val="00F229AD"/>
    <w:rsid w:val="00F229FB"/>
    <w:rsid w:val="00F26232"/>
    <w:rsid w:val="00F3450B"/>
    <w:rsid w:val="00F401FE"/>
    <w:rsid w:val="00F426EF"/>
    <w:rsid w:val="00F46294"/>
    <w:rsid w:val="00F470F5"/>
    <w:rsid w:val="00F47AB1"/>
    <w:rsid w:val="00F51C74"/>
    <w:rsid w:val="00F57AA0"/>
    <w:rsid w:val="00F62EDC"/>
    <w:rsid w:val="00F770AC"/>
    <w:rsid w:val="00F93C7D"/>
    <w:rsid w:val="00FA6DCF"/>
    <w:rsid w:val="00FB43F8"/>
    <w:rsid w:val="00FC5418"/>
    <w:rsid w:val="00FC5AAF"/>
    <w:rsid w:val="00FF2C5E"/>
    <w:rsid w:val="00FF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3B9DA3F2"/>
  <w15:chartTrackingRefBased/>
  <w15:docId w15:val="{E7181B08-35B7-4915-BE1D-7DBDF1E5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5EB"/>
  </w:style>
  <w:style w:type="paragraph" w:styleId="Piedepgina">
    <w:name w:val="footer"/>
    <w:basedOn w:val="Normal"/>
    <w:link w:val="PiedepginaCar"/>
    <w:uiPriority w:val="99"/>
    <w:unhideWhenUs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5EB"/>
  </w:style>
  <w:style w:type="paragraph" w:styleId="Textodeglobo">
    <w:name w:val="Balloon Text"/>
    <w:basedOn w:val="Normal"/>
    <w:link w:val="TextodegloboCar"/>
    <w:uiPriority w:val="99"/>
    <w:semiHidden/>
    <w:unhideWhenUsed/>
    <w:rsid w:val="00D23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16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1"/>
    <w:rsid w:val="000E222E"/>
    <w:pPr>
      <w:spacing w:after="0" w:line="240" w:lineRule="auto"/>
    </w:pPr>
    <w:rPr>
      <w:rFonts w:eastAsia="Times New Roman"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1"/>
    <w:rsid w:val="000E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2D07A1"/>
    <w:pPr>
      <w:pBdr>
        <w:bottom w:val="single" w:sz="8" w:space="4" w:color="5B9BD5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D07A1"/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paragraph" w:styleId="Subttulo">
    <w:name w:val="Subtitle"/>
    <w:basedOn w:val="Normal"/>
    <w:link w:val="SubttuloCar"/>
    <w:uiPriority w:val="11"/>
    <w:qFormat/>
    <w:rsid w:val="002D07A1"/>
    <w:pPr>
      <w:spacing w:after="480" w:line="240" w:lineRule="auto"/>
      <w:jc w:val="center"/>
    </w:pPr>
    <w:rPr>
      <w:rFonts w:asciiTheme="majorHAnsi" w:eastAsiaTheme="majorEastAsia" w:hAnsiTheme="majorHAnsi" w:cs="Times New Roman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D07A1"/>
    <w:rPr>
      <w:rFonts w:asciiTheme="majorHAnsi" w:eastAsiaTheme="majorEastAsia" w:hAnsiTheme="majorHAnsi" w:cs="Times New Roman"/>
      <w:sz w:val="28"/>
      <w:szCs w:val="28"/>
      <w:lang w:val="es-ES"/>
    </w:rPr>
  </w:style>
  <w:style w:type="paragraph" w:styleId="Prrafodelista">
    <w:name w:val="List Paragraph"/>
    <w:basedOn w:val="Normal"/>
    <w:uiPriority w:val="34"/>
    <w:unhideWhenUsed/>
    <w:qFormat/>
    <w:rsid w:val="002D07A1"/>
    <w:pPr>
      <w:spacing w:after="200" w:line="276" w:lineRule="auto"/>
      <w:ind w:left="720"/>
      <w:contextualSpacing/>
    </w:pPr>
    <w:rPr>
      <w:rFonts w:eastAsiaTheme="minorEastAsia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E7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_BIENESTARSOCIAL\Documents\Plantillas%20personalizadas%20de%20Office\PALNTILLA%20VIDASINU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4D46A-B746-46B4-BE72-14CA32820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PALNTILLA VIDASINU</Template>
  <TotalTime>1</TotalTime>
  <Pages>5</Pages>
  <Words>1330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ADM_BIENESTARSOCIAL</dc:creator>
  <cp:keywords/>
  <dc:description/>
  <cp:lastModifiedBy>Angelica Bueno</cp:lastModifiedBy>
  <cp:revision>2</cp:revision>
  <cp:lastPrinted>2017-03-16T22:14:00Z</cp:lastPrinted>
  <dcterms:created xsi:type="dcterms:W3CDTF">2018-11-10T16:35:00Z</dcterms:created>
  <dcterms:modified xsi:type="dcterms:W3CDTF">2018-11-10T16:35:00Z</dcterms:modified>
</cp:coreProperties>
</file>