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DAE8D9" w14:textId="137D3771" w:rsidR="00AD70FB" w:rsidRDefault="00AD70FB" w:rsidP="00AD70FB">
      <w:pPr>
        <w:rPr>
          <w:rFonts w:ascii="Gotham Extra Light" w:hAnsi="Gotham Extra Light"/>
          <w:sz w:val="24"/>
          <w:szCs w:val="24"/>
        </w:rPr>
      </w:pPr>
    </w:p>
    <w:p w14:paraId="45C4AC83" w14:textId="251AFBDA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173CA101" w14:textId="0BF96FCB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7B427CB5" w14:textId="40B7344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4F5D3978" w14:textId="46729AD8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35AB19AD" w14:textId="0004C71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5256442C" w14:textId="52823A21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8FCEC23" w14:textId="49FBE6FC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5FD93D71" w14:textId="2C170778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tbl>
      <w:tblPr>
        <w:tblStyle w:val="Tablaconcuadrcula1"/>
        <w:tblOverlap w:val="never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44" w:type="dxa"/>
          <w:left w:w="0" w:type="dxa"/>
          <w:bottom w:w="144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0E222E" w:rsidRPr="000E222E" w14:paraId="15E6B28F" w14:textId="77777777" w:rsidTr="001C0149">
        <w:trPr>
          <w:trHeight w:val="1440"/>
          <w:jc w:val="center"/>
        </w:trPr>
        <w:tc>
          <w:tcPr>
            <w:tcW w:w="0" w:type="auto"/>
            <w:shd w:val="clear" w:color="auto" w:fill="9CC2E5" w:themeFill="accent1" w:themeFillTint="99"/>
            <w:vAlign w:val="center"/>
          </w:tcPr>
          <w:p w14:paraId="1EC8BC26" w14:textId="77777777" w:rsidR="000E222E" w:rsidRPr="00D236AF" w:rsidRDefault="000E222E" w:rsidP="000E222E">
            <w:pPr>
              <w:suppressOverlap/>
              <w:jc w:val="center"/>
              <w:rPr>
                <w:rFonts w:ascii="Gotham" w:hAnsi="Gotham"/>
                <w:color w:val="FFFFFF"/>
                <w:sz w:val="48"/>
                <w:szCs w:val="48"/>
              </w:rPr>
            </w:pPr>
            <w:r w:rsidRPr="00D236AF">
              <w:rPr>
                <w:rFonts w:ascii="Gotham" w:hAnsi="Gotham"/>
                <w:color w:val="FFFFFF"/>
                <w:sz w:val="48"/>
                <w:szCs w:val="48"/>
              </w:rPr>
              <w:t>INFORME PORMENORIZADO DE CONTROL INTERNO</w:t>
            </w:r>
          </w:p>
        </w:tc>
      </w:tr>
      <w:tr w:rsidR="000E222E" w:rsidRPr="000E222E" w14:paraId="583CEE8C" w14:textId="77777777" w:rsidTr="000E222E">
        <w:trPr>
          <w:trHeight w:val="144"/>
          <w:jc w:val="center"/>
        </w:trPr>
        <w:tc>
          <w:tcPr>
            <w:tcW w:w="0" w:type="auto"/>
            <w:shd w:val="clear" w:color="auto" w:fill="918485"/>
            <w:tcMar>
              <w:top w:w="0" w:type="dxa"/>
              <w:bottom w:w="0" w:type="dxa"/>
            </w:tcMar>
            <w:vAlign w:val="center"/>
          </w:tcPr>
          <w:p w14:paraId="4E5CC6A1" w14:textId="77777777" w:rsidR="000E222E" w:rsidRPr="000E222E" w:rsidRDefault="000E222E" w:rsidP="000E222E">
            <w:pPr>
              <w:rPr>
                <w:rFonts w:ascii="Perpetua" w:hAnsi="Perpetua"/>
                <w:color w:val="000000"/>
                <w:sz w:val="8"/>
                <w:szCs w:val="8"/>
              </w:rPr>
            </w:pPr>
          </w:p>
        </w:tc>
      </w:tr>
      <w:tr w:rsidR="000E222E" w:rsidRPr="000E222E" w14:paraId="50AD4FC0" w14:textId="77777777" w:rsidTr="00FA3AE2">
        <w:trPr>
          <w:trHeight w:val="720"/>
          <w:jc w:val="center"/>
        </w:trPr>
        <w:tc>
          <w:tcPr>
            <w:tcW w:w="0" w:type="auto"/>
            <w:vAlign w:val="bottom"/>
          </w:tcPr>
          <w:p w14:paraId="34984574" w14:textId="2622D300" w:rsidR="000E222E" w:rsidRPr="000E222E" w:rsidRDefault="000E222E" w:rsidP="000E222E">
            <w:pPr>
              <w:suppressOverlap/>
              <w:jc w:val="center"/>
              <w:rPr>
                <w:rFonts w:ascii="Franklin Gothic Book" w:hAnsi="Franklin Gothic Book"/>
                <w:i/>
                <w:color w:val="000000"/>
                <w:sz w:val="36"/>
                <w:szCs w:val="36"/>
              </w:rPr>
            </w:pPr>
          </w:p>
        </w:tc>
      </w:tr>
    </w:tbl>
    <w:p w14:paraId="0A866442" w14:textId="60C0ED66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4604F73" w14:textId="5DD4D01C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48409A23" w14:textId="2105692A" w:rsidR="000E222E" w:rsidRDefault="000E222E" w:rsidP="00AD70FB">
      <w:pPr>
        <w:rPr>
          <w:rFonts w:ascii="Gotham Extra Light" w:hAnsi="Gotham Extra Light"/>
          <w:sz w:val="24"/>
          <w:szCs w:val="24"/>
        </w:rPr>
      </w:pPr>
    </w:p>
    <w:p w14:paraId="67A032A4" w14:textId="07C3BB3D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7AF2B7B9" w14:textId="4C7F269F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44F989B0" w14:textId="3423FC4E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3930E3B" w14:textId="1B95DBBB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5F1B56CB" w14:textId="36DD9CFD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EDC5752" w14:textId="160ED496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51FE3244" w14:textId="1FDB4840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3A6F8828" w14:textId="63C73641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C793FA4" w14:textId="028B633A" w:rsidR="002D07A1" w:rsidRDefault="002D07A1" w:rsidP="00AD70FB">
      <w:pPr>
        <w:rPr>
          <w:rFonts w:ascii="Gotham Extra Light" w:hAnsi="Gotham Extra Light"/>
          <w:sz w:val="24"/>
          <w:szCs w:val="24"/>
        </w:rPr>
      </w:pPr>
    </w:p>
    <w:p w14:paraId="60602685" w14:textId="77777777" w:rsidR="002D07A1" w:rsidRPr="001C0149" w:rsidRDefault="002D07A1" w:rsidP="002D07A1">
      <w:pPr>
        <w:pBdr>
          <w:bottom w:val="single" w:sz="8" w:space="4" w:color="5B9BD5" w:themeColor="accent1"/>
        </w:pBdr>
        <w:spacing w:line="240" w:lineRule="auto"/>
        <w:contextualSpacing/>
        <w:jc w:val="center"/>
        <w:rPr>
          <w:rFonts w:ascii="GothamBook" w:eastAsiaTheme="majorEastAsia" w:hAnsi="GothamBook" w:cs="Times New Roman"/>
          <w:b/>
          <w:bCs/>
          <w:color w:val="2EADC6"/>
          <w:sz w:val="36"/>
          <w:szCs w:val="36"/>
          <w:lang w:val="es-ES"/>
        </w:rPr>
      </w:pPr>
      <w:r w:rsidRPr="001C0149">
        <w:rPr>
          <w:rFonts w:ascii="GothamBook" w:eastAsiaTheme="majorEastAsia" w:hAnsi="GothamBook" w:cs="Times New Roman"/>
          <w:b/>
          <w:bCs/>
          <w:color w:val="2EADC6"/>
          <w:sz w:val="36"/>
          <w:szCs w:val="36"/>
        </w:rPr>
        <w:t>INFORME PORMENORIZADO DE CONTROL INTERNO</w:t>
      </w:r>
    </w:p>
    <w:p w14:paraId="587BDF92" w14:textId="007488A7" w:rsidR="002D07A1" w:rsidRPr="001C0149" w:rsidRDefault="002D07A1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  <w:r w:rsidRPr="001C0149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AVANCES DEL SISTEMA DE CONTROL INTERNO</w:t>
      </w:r>
    </w:p>
    <w:p w14:paraId="233CD0C3" w14:textId="6428F159" w:rsidR="002D07A1" w:rsidRDefault="00BE09E5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  <w:r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PERIODO: </w:t>
      </w:r>
      <w:r w:rsidR="00943F7B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12 DE NOVIEMBRE</w:t>
      </w:r>
      <w:r w:rsidR="003B4716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 2018 </w:t>
      </w:r>
      <w:r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– </w:t>
      </w:r>
      <w:r w:rsidR="00B4529A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12 DE </w:t>
      </w:r>
      <w:r w:rsidR="00943F7B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MARZO</w:t>
      </w:r>
      <w:r w:rsidR="007067BD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 xml:space="preserve"> </w:t>
      </w:r>
      <w:r w:rsidR="00B60936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201</w:t>
      </w:r>
      <w:r w:rsidR="00943F7B"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  <w:t>9</w:t>
      </w:r>
    </w:p>
    <w:p w14:paraId="35EA5F7C" w14:textId="301959E2" w:rsidR="00384E6C" w:rsidRDefault="00384E6C" w:rsidP="001C0149">
      <w:pPr>
        <w:spacing w:after="0" w:line="240" w:lineRule="auto"/>
        <w:jc w:val="center"/>
        <w:rPr>
          <w:rFonts w:ascii="GothamBook" w:eastAsiaTheme="minorEastAsia" w:hAnsi="GothamBook" w:cs="Tahoma"/>
          <w:b/>
          <w:color w:val="2EADC6"/>
          <w:sz w:val="24"/>
          <w:szCs w:val="24"/>
          <w:lang w:val="es-ES"/>
        </w:rPr>
      </w:pPr>
    </w:p>
    <w:p w14:paraId="5799FD81" w14:textId="7062FBF3" w:rsidR="00384E6C" w:rsidRPr="00AF2C6C" w:rsidRDefault="001644E3" w:rsidP="00035EAC">
      <w:pPr>
        <w:spacing w:after="0" w:line="240" w:lineRule="auto"/>
        <w:jc w:val="both"/>
        <w:rPr>
          <w:rFonts w:ascii="GothamBook" w:eastAsiaTheme="minorEastAsia" w:hAnsi="GothamBook" w:cs="Tahoma"/>
          <w:lang w:val="es-ES"/>
        </w:rPr>
      </w:pPr>
      <w:r>
        <w:rPr>
          <w:rFonts w:ascii="GothamBook" w:eastAsiaTheme="minorEastAsia" w:hAnsi="GothamBook" w:cs="Tahoma"/>
          <w:lang w:val="es-ES"/>
        </w:rPr>
        <w:t xml:space="preserve">En cuanto al avance del periodo comprendido entre el 12 de </w:t>
      </w:r>
      <w:r w:rsidR="005D0DAE">
        <w:rPr>
          <w:rFonts w:ascii="GothamBook" w:eastAsiaTheme="minorEastAsia" w:hAnsi="GothamBook" w:cs="Tahoma"/>
          <w:lang w:val="es-ES"/>
        </w:rPr>
        <w:t xml:space="preserve">Noviembre </w:t>
      </w:r>
      <w:r w:rsidR="000F03E2">
        <w:rPr>
          <w:rFonts w:ascii="GothamBook" w:eastAsiaTheme="minorEastAsia" w:hAnsi="GothamBook" w:cs="Tahoma"/>
          <w:lang w:val="es-ES"/>
        </w:rPr>
        <w:t xml:space="preserve">del 2018 </w:t>
      </w:r>
      <w:r w:rsidR="005D0DAE">
        <w:rPr>
          <w:rFonts w:ascii="GothamBook" w:eastAsiaTheme="minorEastAsia" w:hAnsi="GothamBook" w:cs="Tahoma"/>
          <w:lang w:val="es-ES"/>
        </w:rPr>
        <w:t>al 12 de Marzo</w:t>
      </w:r>
      <w:r>
        <w:rPr>
          <w:rFonts w:ascii="GothamBook" w:eastAsiaTheme="minorEastAsia" w:hAnsi="GothamBook" w:cs="Tahoma"/>
          <w:lang w:val="es-ES"/>
        </w:rPr>
        <w:t xml:space="preserve"> del 201</w:t>
      </w:r>
      <w:r w:rsidR="005D0DAE">
        <w:rPr>
          <w:rFonts w:ascii="GothamBook" w:eastAsiaTheme="minorEastAsia" w:hAnsi="GothamBook" w:cs="Tahoma"/>
          <w:lang w:val="es-ES"/>
        </w:rPr>
        <w:t>9</w:t>
      </w:r>
      <w:r>
        <w:rPr>
          <w:rFonts w:ascii="GothamBook" w:eastAsiaTheme="minorEastAsia" w:hAnsi="GothamBook" w:cs="Tahoma"/>
          <w:lang w:val="es-ES"/>
        </w:rPr>
        <w:t>, se presentaron las siguientes actividades teniendo en cuenta cada uno de los aspectos y políticas referenciadas en cada una de las dimensiones del MIPG</w:t>
      </w:r>
      <w:r w:rsidR="006F0FFA">
        <w:rPr>
          <w:rFonts w:ascii="GothamBook" w:eastAsiaTheme="minorEastAsia" w:hAnsi="GothamBook" w:cs="Tahoma"/>
          <w:lang w:val="es-ES"/>
        </w:rPr>
        <w:t xml:space="preserve"> Modelo Implementado de Planeación y Gestión</w:t>
      </w:r>
      <w:r>
        <w:rPr>
          <w:rFonts w:ascii="GothamBook" w:eastAsiaTheme="minorEastAsia" w:hAnsi="GothamBook" w:cs="Tahoma"/>
          <w:lang w:val="es-ES"/>
        </w:rPr>
        <w:t>:</w:t>
      </w:r>
      <w:bookmarkStart w:id="0" w:name="_GoBack"/>
      <w:bookmarkEnd w:id="0"/>
    </w:p>
    <w:p w14:paraId="4743602A" w14:textId="77777777" w:rsidR="00384E6C" w:rsidRPr="00AF2C6C" w:rsidRDefault="00384E6C" w:rsidP="001C0149">
      <w:pPr>
        <w:spacing w:after="0" w:line="240" w:lineRule="auto"/>
        <w:jc w:val="center"/>
        <w:rPr>
          <w:rFonts w:ascii="GothamBook" w:eastAsiaTheme="minorEastAsia" w:hAnsi="GothamBook" w:cs="Tahoma"/>
          <w:lang w:val="es-E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2D07A1" w:rsidRPr="00AF2C6C" w14:paraId="75E3FBFA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6F2191D1" w14:textId="443D3EEF" w:rsidR="002D07A1" w:rsidRPr="00AF2C6C" w:rsidRDefault="00CE54CB" w:rsidP="002D07A1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DIMENSIÓN TALENTO HUMANO</w:t>
            </w:r>
          </w:p>
        </w:tc>
      </w:tr>
      <w:tr w:rsidR="002D07A1" w:rsidRPr="00AF2C6C" w14:paraId="7B6E0039" w14:textId="77777777" w:rsidTr="00216AE2">
        <w:tc>
          <w:tcPr>
            <w:tcW w:w="8828" w:type="dxa"/>
          </w:tcPr>
          <w:p w14:paraId="72174791" w14:textId="44B2C7EA" w:rsidR="008B330A" w:rsidRDefault="006D5082" w:rsidP="008B330A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Se 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realizó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inducción al personal nuevo en </w:t>
            </w:r>
            <w:r w:rsidR="00C05FC0">
              <w:rPr>
                <w:rFonts w:ascii="GothamBook" w:hAnsi="GothamBook" w:cs="Tahoma"/>
                <w:sz w:val="22"/>
                <w:szCs w:val="22"/>
              </w:rPr>
              <w:t xml:space="preserve">plataforma estratégica, portafolio de servicios, 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Sigep, funciones, régimen salarial y prestacional m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anejo de historia 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Clínica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y creación de usua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rios en el software, Modelo de Atención de Servicios Amigables para Jóvenes y A</w:t>
            </w:r>
            <w:r>
              <w:rPr>
                <w:rFonts w:ascii="GothamBook" w:hAnsi="GothamBook" w:cs="Tahoma"/>
                <w:sz w:val="22"/>
                <w:szCs w:val="22"/>
              </w:rPr>
              <w:t>dolesce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ntes, Sistema de V</w:t>
            </w:r>
            <w:r>
              <w:rPr>
                <w:rFonts w:ascii="GothamBook" w:hAnsi="GothamBook" w:cs="Tahoma"/>
                <w:sz w:val="22"/>
                <w:szCs w:val="22"/>
              </w:rPr>
              <w:t>igilanc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ia E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pidemiológica, Atención integral de 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víctimas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de violencia sexual, 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Política del Sistema de Seguridad y S</w:t>
            </w:r>
            <w:r w:rsidR="00C05FC0">
              <w:rPr>
                <w:rFonts w:ascii="GothamBook" w:hAnsi="GothamBook" w:cs="Tahoma"/>
                <w:sz w:val="22"/>
                <w:szCs w:val="22"/>
              </w:rPr>
              <w:t xml:space="preserve">alud en el trabajo, Sistema de administración del riesgo SARLAFT, 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Política</w:t>
            </w:r>
            <w:r w:rsidR="00C05FC0">
              <w:rPr>
                <w:rFonts w:ascii="GothamBook" w:hAnsi="GothamBook" w:cs="Tahoma"/>
                <w:sz w:val="22"/>
                <w:szCs w:val="22"/>
              </w:rPr>
              <w:t xml:space="preserve"> de Seguridad del paciente, informe Resolución 4505, estrategia IAMI, protocolo de atención gestantes, detección de 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alteraciones</w:t>
            </w:r>
            <w:r w:rsidR="00C05FC0">
              <w:rPr>
                <w:rFonts w:ascii="GothamBook" w:hAnsi="GothamBook" w:cs="Tahoma"/>
                <w:sz w:val="22"/>
                <w:szCs w:val="22"/>
              </w:rPr>
              <w:t xml:space="preserve"> del crecimiento y desarrollo en menor de 10 años, detección de alteraciones de adulto joven y adulto mayor, diligenciamient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o de formatos e informes de pyp,</w:t>
            </w:r>
            <w:r w:rsidR="00A97430">
              <w:rPr>
                <w:rFonts w:ascii="GothamBook" w:hAnsi="GothamBook" w:cs="Tahoma"/>
                <w:sz w:val="22"/>
                <w:szCs w:val="22"/>
              </w:rPr>
              <w:t xml:space="preserve"> planificación familiar, </w:t>
            </w:r>
            <w:r w:rsidR="00F95744">
              <w:rPr>
                <w:rFonts w:ascii="GothamBook" w:hAnsi="GothamBook" w:cs="Tahoma"/>
                <w:sz w:val="22"/>
                <w:szCs w:val="22"/>
              </w:rPr>
              <w:t>program</w:t>
            </w:r>
            <w:r w:rsidR="00A42B29">
              <w:rPr>
                <w:rFonts w:ascii="GothamBook" w:hAnsi="GothamBook" w:cs="Tahoma"/>
                <w:sz w:val="22"/>
                <w:szCs w:val="22"/>
              </w:rPr>
              <w:t xml:space="preserve">a ampliado de inmunización PAI, protocolo de atención gestantes, guía de 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>tuberculosis</w:t>
            </w:r>
            <w:r w:rsidR="00A42B29">
              <w:rPr>
                <w:rFonts w:ascii="GothamBook" w:hAnsi="GothamBook" w:cs="Tahoma"/>
                <w:sz w:val="22"/>
                <w:szCs w:val="22"/>
              </w:rPr>
              <w:t xml:space="preserve">, protocolo de hipertensión arterial, diabetes, y lepra, política de gestión integral de residuos hospitalarios y política de gestión </w:t>
            </w:r>
            <w:r w:rsidR="008B330A">
              <w:rPr>
                <w:rFonts w:ascii="GothamBook" w:hAnsi="GothamBook" w:cs="Tahoma"/>
                <w:sz w:val="22"/>
                <w:szCs w:val="22"/>
              </w:rPr>
              <w:t xml:space="preserve">ambiental. </w:t>
            </w:r>
          </w:p>
          <w:p w14:paraId="756C9B44" w14:textId="77AD6E44" w:rsidR="00660202" w:rsidRPr="00660202" w:rsidRDefault="00660202" w:rsidP="00D569C5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660202">
              <w:rPr>
                <w:rFonts w:ascii="GothamBook" w:hAnsi="GothamBook" w:cs="Tahoma"/>
                <w:sz w:val="22"/>
                <w:szCs w:val="22"/>
              </w:rPr>
              <w:t>De acuerdo al plan de emergencias se realizó c</w:t>
            </w:r>
            <w:r w:rsidR="00C34046" w:rsidRPr="00660202">
              <w:rPr>
                <w:rFonts w:ascii="GothamBook" w:hAnsi="GothamBook" w:cs="Tahoma"/>
                <w:sz w:val="22"/>
                <w:szCs w:val="22"/>
              </w:rPr>
              <w:t>apacitación</w:t>
            </w:r>
            <w:r w:rsidR="00DF0D2A" w:rsidRPr="00660202">
              <w:rPr>
                <w:rFonts w:ascii="GothamBook" w:hAnsi="GothamBook" w:cs="Tahoma"/>
                <w:sz w:val="22"/>
                <w:szCs w:val="22"/>
              </w:rPr>
              <w:t xml:space="preserve"> a brigadistas en primeros auxilios, </w:t>
            </w:r>
            <w:r w:rsidRPr="00660202">
              <w:rPr>
                <w:rFonts w:ascii="GothamBook" w:hAnsi="GothamBook" w:cs="Tahoma"/>
                <w:sz w:val="22"/>
                <w:szCs w:val="22"/>
              </w:rPr>
              <w:t xml:space="preserve">contra </w:t>
            </w:r>
            <w:r w:rsidR="00DF0D2A" w:rsidRPr="00660202">
              <w:rPr>
                <w:rFonts w:ascii="GothamBook" w:hAnsi="GothamBook" w:cs="Tahoma"/>
                <w:sz w:val="22"/>
                <w:szCs w:val="22"/>
              </w:rPr>
              <w:t xml:space="preserve">incendios y evacuación. </w:t>
            </w:r>
          </w:p>
          <w:p w14:paraId="485B5BC4" w14:textId="7B44E048" w:rsidR="00C34046" w:rsidRDefault="00C34046" w:rsidP="008B330A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Se realizó capacitación en evaluación de desempeño a los evaluadores. </w:t>
            </w:r>
          </w:p>
          <w:p w14:paraId="2A4236E4" w14:textId="77777777" w:rsidR="00C34046" w:rsidRDefault="00C34046" w:rsidP="00C34046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Se realizó la evaluación de desempeño vigencia 2018 a los funcionarios de carrera y la respectiva concertación de compromisos para el año 2019.</w:t>
            </w:r>
          </w:p>
          <w:p w14:paraId="6CC923C4" w14:textId="73A9CA18" w:rsidR="00C34046" w:rsidRPr="00AF2C6C" w:rsidRDefault="0063740A" w:rsidP="00C34046">
            <w:pPr>
              <w:pStyle w:val="Prrafodelista"/>
              <w:numPr>
                <w:ilvl w:val="0"/>
                <w:numId w:val="19"/>
              </w:numPr>
              <w:spacing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Nombramiento en periodo de prueba del personal que gano el concurso de mérito de la convocatoria 426 del 2016 de la Comisión Nacional del Servicio Civil CNSC. </w:t>
            </w:r>
            <w:r w:rsidR="00C34046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</w:p>
        </w:tc>
      </w:tr>
      <w:tr w:rsidR="002D07A1" w:rsidRPr="00AF2C6C" w14:paraId="43FF5CD7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460B8BCF" w14:textId="3F2DE772" w:rsidR="002D07A1" w:rsidRPr="00AF2C6C" w:rsidRDefault="00CE54CB" w:rsidP="007F18B5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 xml:space="preserve">DIMENSION DIRECCIONAMIENTO </w:t>
            </w:r>
            <w:r w:rsidR="0014018D"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ESTRATEGICO Y</w:t>
            </w: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 xml:space="preserve"> PLANEACIÓN</w:t>
            </w:r>
          </w:p>
        </w:tc>
      </w:tr>
      <w:tr w:rsidR="002D07A1" w:rsidRPr="00AF2C6C" w14:paraId="0C323738" w14:textId="77777777" w:rsidTr="00AF2C6C">
        <w:trPr>
          <w:trHeight w:val="2549"/>
        </w:trPr>
        <w:tc>
          <w:tcPr>
            <w:tcW w:w="8828" w:type="dxa"/>
          </w:tcPr>
          <w:p w14:paraId="4BC05E15" w14:textId="77777777" w:rsidR="009B5DB3" w:rsidRPr="00AF2C6C" w:rsidRDefault="009B5DB3" w:rsidP="00EA0354">
            <w:pPr>
              <w:spacing w:line="276" w:lineRule="auto"/>
              <w:jc w:val="both"/>
              <w:rPr>
                <w:rFonts w:ascii="GothamBook" w:eastAsiaTheme="minorEastAsia" w:hAnsi="GothamBook" w:cs="Tahoma"/>
                <w:color w:val="000000" w:themeColor="text1"/>
              </w:rPr>
            </w:pPr>
          </w:p>
          <w:p w14:paraId="276013C2" w14:textId="76C423DB" w:rsidR="00334EB7" w:rsidRPr="005C6EF5" w:rsidRDefault="0000523E" w:rsidP="005C6EF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5C6EF5">
              <w:rPr>
                <w:rFonts w:ascii="GothamBook" w:hAnsi="GothamBook" w:cs="Tahoma"/>
                <w:sz w:val="22"/>
                <w:szCs w:val="22"/>
              </w:rPr>
              <w:t>S</w:t>
            </w:r>
            <w:r w:rsidR="005D1C52" w:rsidRPr="005C6EF5">
              <w:rPr>
                <w:rFonts w:ascii="GothamBook" w:hAnsi="GothamBook" w:cs="Tahoma"/>
                <w:sz w:val="22"/>
                <w:szCs w:val="22"/>
              </w:rPr>
              <w:t>e realizó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 el Plan Operativo Anual, Plan Anticorrupción y Atención al Ciudadano</w:t>
            </w:r>
            <w:r w:rsidR="00B461B1" w:rsidRPr="005C6EF5">
              <w:rPr>
                <w:rFonts w:ascii="GothamBook" w:hAnsi="GothamBook" w:cs="Tahoma"/>
                <w:sz w:val="22"/>
                <w:szCs w:val="22"/>
              </w:rPr>
              <w:t xml:space="preserve">, Plan de Adquisiones vigencia </w:t>
            </w:r>
            <w:r w:rsidR="005D1C52" w:rsidRPr="005C6EF5">
              <w:rPr>
                <w:rFonts w:ascii="GothamBook" w:hAnsi="GothamBook" w:cs="Tahoma"/>
                <w:sz w:val="22"/>
                <w:szCs w:val="22"/>
              </w:rPr>
              <w:t>2019.</w:t>
            </w:r>
          </w:p>
          <w:p w14:paraId="6C4F42FE" w14:textId="77777777" w:rsidR="005D1C52" w:rsidRPr="005C6EF5" w:rsidRDefault="005D1C52" w:rsidP="005C6EF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Se consolido el plan de Acción Integral </w:t>
            </w:r>
            <w:r w:rsidR="001F281F" w:rsidRPr="005C6EF5">
              <w:rPr>
                <w:rFonts w:ascii="GothamBook" w:hAnsi="GothamBook" w:cs="Tahoma"/>
                <w:sz w:val="22"/>
                <w:szCs w:val="22"/>
              </w:rPr>
              <w:t>2019.</w:t>
            </w:r>
          </w:p>
          <w:p w14:paraId="60147751" w14:textId="39E55D85" w:rsidR="001F281F" w:rsidRPr="005C6EF5" w:rsidRDefault="00A9081E" w:rsidP="005C6EF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GothamBook" w:hAnsi="GothamBook" w:cs="Tahoma"/>
              </w:rPr>
            </w:pPr>
            <w:r w:rsidRPr="005C6EF5">
              <w:rPr>
                <w:rFonts w:ascii="GothamBook" w:hAnsi="GothamBook" w:cs="Tahoma"/>
                <w:sz w:val="22"/>
                <w:szCs w:val="22"/>
              </w:rPr>
              <w:t>Mediante Acuerdo de Junta directiva se emitió concepto favorable del presupuesto de ingresos y gastos de la ESE, para la vigencia fiscal 2019.</w:t>
            </w:r>
          </w:p>
        </w:tc>
      </w:tr>
      <w:tr w:rsidR="002D07A1" w:rsidRPr="00AF2C6C" w14:paraId="43AF23CC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7D7D1C2F" w14:textId="73BF1F96" w:rsidR="002D07A1" w:rsidRPr="00AF2C6C" w:rsidRDefault="00CE54CB" w:rsidP="00E7131E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lastRenderedPageBreak/>
              <w:t xml:space="preserve">DIMENSIÓN GESTIÓN CON VALORES PARA EL RESULTADO </w:t>
            </w:r>
          </w:p>
        </w:tc>
      </w:tr>
      <w:tr w:rsidR="002D07A1" w:rsidRPr="00AF2C6C" w14:paraId="3BAC42CD" w14:textId="77777777" w:rsidTr="00216AE2">
        <w:tc>
          <w:tcPr>
            <w:tcW w:w="8828" w:type="dxa"/>
          </w:tcPr>
          <w:p w14:paraId="2456422F" w14:textId="19D21E78" w:rsidR="00533CE6" w:rsidRDefault="00533CE6" w:rsidP="00533CE6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2CE7B417" w14:textId="74B5C790" w:rsidR="00CC10D1" w:rsidRPr="005C6EF5" w:rsidRDefault="00CC10D1" w:rsidP="005C6EF5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Actualización del plan Anual de Adquisiciones vigencia 2018 en la </w:t>
            </w:r>
            <w:r w:rsidR="001B7688" w:rsidRPr="005C6EF5">
              <w:rPr>
                <w:rFonts w:ascii="GothamBook" w:hAnsi="GothamBook" w:cs="Tahoma"/>
                <w:sz w:val="22"/>
                <w:szCs w:val="22"/>
              </w:rPr>
              <w:t>página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 del secop.</w:t>
            </w:r>
          </w:p>
          <w:p w14:paraId="5CF26BBB" w14:textId="34C57444" w:rsidR="00CC10D1" w:rsidRPr="005C6EF5" w:rsidRDefault="001B7688" w:rsidP="005C6EF5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Se realizó </w:t>
            </w:r>
            <w:r w:rsidR="00CC10D1" w:rsidRPr="005C6EF5">
              <w:rPr>
                <w:rFonts w:ascii="GothamBook" w:hAnsi="GothamBook" w:cs="Tahoma"/>
                <w:sz w:val="22"/>
                <w:szCs w:val="22"/>
              </w:rPr>
              <w:t xml:space="preserve">Ejecución presupuestal 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de ingresos y gastos </w:t>
            </w:r>
            <w:r w:rsidR="00CC10D1" w:rsidRPr="005C6EF5">
              <w:rPr>
                <w:rFonts w:ascii="GothamBook" w:hAnsi="GothamBook" w:cs="Tahoma"/>
                <w:sz w:val="22"/>
                <w:szCs w:val="22"/>
              </w:rPr>
              <w:t xml:space="preserve">2018 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>y se reporta a la Contraloría a través del SIA.</w:t>
            </w:r>
          </w:p>
          <w:p w14:paraId="3AE7F51D" w14:textId="7F61888B" w:rsidR="002A14DC" w:rsidRPr="005C6EF5" w:rsidRDefault="002A14DC" w:rsidP="005C6EF5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b/>
                <w:sz w:val="22"/>
                <w:szCs w:val="22"/>
              </w:rPr>
            </w:pPr>
            <w:r w:rsidRPr="005C6EF5">
              <w:rPr>
                <w:rFonts w:ascii="GothamBook" w:hAnsi="GothamBook" w:cs="Tahoma"/>
                <w:sz w:val="22"/>
                <w:szCs w:val="22"/>
              </w:rPr>
              <w:t>En s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>eguridad d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>e la información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 se realizaron backup de la información de base de datos de las historias clínicas en servidor de respaldo, mediante cintas magnéticas y discos duros físicos, se actualizo licencia de firewall para la protección de la intranet, se actualizo antivirus y antimalware, se actualizaron los sistemas operativos de Windows, se realizó diagnóstico de equipos físicos acerca del acceso de memorias usb para su restricción</w:t>
            </w:r>
            <w:r w:rsidRPr="005C6EF5">
              <w:rPr>
                <w:rFonts w:ascii="GothamBook" w:hAnsi="GothamBook" w:cs="Tahoma"/>
                <w:b/>
                <w:sz w:val="22"/>
                <w:szCs w:val="22"/>
              </w:rPr>
              <w:t xml:space="preserve">. </w:t>
            </w:r>
          </w:p>
          <w:p w14:paraId="471828F1" w14:textId="743B0A3B" w:rsidR="005F6A36" w:rsidRPr="005C6EF5" w:rsidRDefault="001A4284" w:rsidP="005C6EF5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En el </w:t>
            </w:r>
            <w:r w:rsidR="005F6A36" w:rsidRPr="005C6EF5">
              <w:rPr>
                <w:rFonts w:ascii="GothamBook" w:hAnsi="GothamBook" w:cs="Tahoma"/>
                <w:sz w:val="22"/>
                <w:szCs w:val="22"/>
              </w:rPr>
              <w:t xml:space="preserve">servicio al ciudadano 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>la Oficina de Sistemas de Información y Atención al Usuario continuo a través de los diferentes medios como los buzones de PQRS, correo electrónico,</w:t>
            </w:r>
            <w:r w:rsidR="008D6112" w:rsidRPr="005C6EF5">
              <w:rPr>
                <w:rFonts w:ascii="GothamBook" w:hAnsi="GothamBook" w:cs="Tahoma"/>
                <w:sz w:val="22"/>
                <w:szCs w:val="22"/>
              </w:rPr>
              <w:t xml:space="preserve"> línea telefónica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761F46" w:rsidRPr="005C6EF5">
              <w:rPr>
                <w:rFonts w:ascii="GothamBook" w:hAnsi="GothamBook" w:cs="Tahoma"/>
                <w:sz w:val="22"/>
                <w:szCs w:val="22"/>
              </w:rPr>
              <w:t>recopilando</w:t>
            </w: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 todas las Peticiones, quejas, reclamos y sugerencias </w:t>
            </w:r>
            <w:r w:rsidR="00761F46" w:rsidRPr="005C6EF5">
              <w:rPr>
                <w:rFonts w:ascii="GothamBook" w:hAnsi="GothamBook" w:cs="Tahoma"/>
                <w:sz w:val="22"/>
                <w:szCs w:val="22"/>
              </w:rPr>
              <w:t>para dar respuesta oportuna a cada una de estas</w:t>
            </w:r>
            <w:r w:rsidR="008D6112" w:rsidRPr="005C6EF5">
              <w:rPr>
                <w:rFonts w:ascii="GothamBook" w:hAnsi="GothamBook" w:cs="Tahoma"/>
                <w:sz w:val="22"/>
                <w:szCs w:val="22"/>
              </w:rPr>
              <w:t xml:space="preserve">. </w:t>
            </w:r>
          </w:p>
          <w:p w14:paraId="18047452" w14:textId="6B2FD3E2" w:rsidR="00D938F9" w:rsidRPr="005C6EF5" w:rsidRDefault="00D938F9" w:rsidP="005C6EF5">
            <w:pPr>
              <w:pStyle w:val="Prrafodelista"/>
              <w:numPr>
                <w:ilvl w:val="0"/>
                <w:numId w:val="26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5C6EF5">
              <w:rPr>
                <w:rFonts w:ascii="GothamBook" w:hAnsi="GothamBook" w:cs="Tahoma"/>
                <w:sz w:val="22"/>
                <w:szCs w:val="22"/>
              </w:rPr>
              <w:t xml:space="preserve">Se formuló la estrategia de racionalización de tramites vigencia 2019 en la página del suit. </w:t>
            </w:r>
          </w:p>
          <w:p w14:paraId="79EAB199" w14:textId="307E7ED3" w:rsidR="00450D73" w:rsidRPr="00AF2C6C" w:rsidRDefault="00450D73" w:rsidP="00450D73">
            <w:pPr>
              <w:pStyle w:val="Prrafodelista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E7131E" w:rsidRPr="00AF2C6C" w14:paraId="37E01BBC" w14:textId="77777777" w:rsidTr="00216AE2">
        <w:tc>
          <w:tcPr>
            <w:tcW w:w="8828" w:type="dxa"/>
            <w:shd w:val="clear" w:color="auto" w:fill="9CC2E5" w:themeFill="accent1" w:themeFillTint="99"/>
          </w:tcPr>
          <w:p w14:paraId="5A8B9501" w14:textId="25F5FBC7" w:rsidR="00E7131E" w:rsidRPr="00AF2C6C" w:rsidRDefault="00CE54CB" w:rsidP="00AF2C6C">
            <w:pPr>
              <w:spacing w:line="276" w:lineRule="auto"/>
              <w:jc w:val="center"/>
              <w:rPr>
                <w:rFonts w:ascii="GothamBook" w:eastAsiaTheme="minorEastAsia" w:hAnsi="GothamBook" w:cs="Tahoma"/>
                <w:b/>
                <w:color w:val="FFFFFF" w:themeColor="background1"/>
                <w:highlight w:val="yellow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t>DIMENSIÓN EVALUACIÓN PARA EL RESULTADO</w:t>
            </w:r>
          </w:p>
        </w:tc>
      </w:tr>
      <w:tr w:rsidR="00E7131E" w:rsidRPr="00AF2C6C" w14:paraId="7CD3619A" w14:textId="77777777" w:rsidTr="00216AE2">
        <w:tc>
          <w:tcPr>
            <w:tcW w:w="8828" w:type="dxa"/>
          </w:tcPr>
          <w:p w14:paraId="00D93FD1" w14:textId="2BEFC52C" w:rsidR="00325EFA" w:rsidRPr="004E3614" w:rsidRDefault="00524D2F" w:rsidP="007B7C95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4E3614">
              <w:rPr>
                <w:rFonts w:ascii="GothamBook" w:hAnsi="GothamBook" w:cs="Tahoma"/>
                <w:sz w:val="22"/>
                <w:szCs w:val="22"/>
              </w:rPr>
              <w:t>La Oficina de Sistemas de Información y Atención al Usuario realiz</w:t>
            </w:r>
            <w:r w:rsidR="00A738F1" w:rsidRPr="004E3614">
              <w:rPr>
                <w:rFonts w:ascii="GothamBook" w:hAnsi="GothamBook" w:cs="Tahoma"/>
                <w:sz w:val="22"/>
                <w:szCs w:val="22"/>
              </w:rPr>
              <w:t>o</w:t>
            </w:r>
            <w:r w:rsidRPr="004E3614">
              <w:rPr>
                <w:rFonts w:ascii="GothamBook" w:hAnsi="GothamBook" w:cs="Tahoma"/>
                <w:sz w:val="22"/>
                <w:szCs w:val="22"/>
              </w:rPr>
              <w:t xml:space="preserve"> las encuestas de satisfacción de los usuarios, posteriormente el líder de calidad analiza los resultados sobre la percepción sobre los niveles de satisfacción de los usuarios. </w:t>
            </w:r>
          </w:p>
          <w:p w14:paraId="3BED7B76" w14:textId="7ACCC1FA" w:rsidR="00E7131E" w:rsidRPr="004E3614" w:rsidRDefault="00325EFA" w:rsidP="004E3614">
            <w:pPr>
              <w:pStyle w:val="Prrafodelista"/>
              <w:numPr>
                <w:ilvl w:val="0"/>
                <w:numId w:val="27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4E3614">
              <w:rPr>
                <w:rFonts w:ascii="GothamBook" w:hAnsi="GothamBook" w:cs="Tahoma"/>
                <w:sz w:val="22"/>
                <w:szCs w:val="22"/>
              </w:rPr>
              <w:t>Se realizó autoevaluación y seguimiento del Plan Operativo Anual 2018.</w:t>
            </w:r>
          </w:p>
          <w:p w14:paraId="1067E546" w14:textId="3271A1D6" w:rsidR="00AF2C6C" w:rsidRPr="004E3614" w:rsidRDefault="00AF2C6C" w:rsidP="004E3614">
            <w:pPr>
              <w:pStyle w:val="Prrafodelista"/>
              <w:spacing w:after="0" w:line="240" w:lineRule="auto"/>
              <w:ind w:left="736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1F4CA4" w:rsidRPr="00AF2C6C" w14:paraId="1191526B" w14:textId="77777777" w:rsidTr="008A054C">
        <w:trPr>
          <w:trHeight w:val="330"/>
        </w:trPr>
        <w:tc>
          <w:tcPr>
            <w:tcW w:w="8828" w:type="dxa"/>
            <w:shd w:val="clear" w:color="auto" w:fill="9CC2E5" w:themeFill="accent1" w:themeFillTint="99"/>
          </w:tcPr>
          <w:p w14:paraId="4A85FEEB" w14:textId="117F2D65" w:rsidR="001F4CA4" w:rsidRPr="004512EE" w:rsidRDefault="004512EE" w:rsidP="004512EE">
            <w:pPr>
              <w:jc w:val="center"/>
              <w:rPr>
                <w:rFonts w:ascii="GothamBook" w:hAnsi="GothamBook" w:cs="Tahoma"/>
                <w:color w:val="FFFFFF" w:themeColor="background1"/>
              </w:rPr>
            </w:pPr>
            <w:r w:rsidRPr="004512EE">
              <w:rPr>
                <w:rFonts w:ascii="GothamBook" w:hAnsi="GothamBook" w:cs="Tahoma"/>
                <w:color w:val="FFFFFF" w:themeColor="background1"/>
              </w:rPr>
              <w:t>DIMENSIÓN INFORMACIÓN Y COMUNICACIÓN</w:t>
            </w:r>
          </w:p>
        </w:tc>
      </w:tr>
      <w:tr w:rsidR="004512EE" w:rsidRPr="00AF2C6C" w14:paraId="03C8CDE5" w14:textId="77777777" w:rsidTr="004512EE">
        <w:trPr>
          <w:trHeight w:val="330"/>
        </w:trPr>
        <w:tc>
          <w:tcPr>
            <w:tcW w:w="8828" w:type="dxa"/>
            <w:shd w:val="clear" w:color="auto" w:fill="auto"/>
          </w:tcPr>
          <w:p w14:paraId="3ACEC492" w14:textId="2FF05B50" w:rsidR="005A395A" w:rsidRDefault="004512EE" w:rsidP="005A395A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E903CC">
              <w:rPr>
                <w:rFonts w:ascii="GothamBook" w:hAnsi="GothamBook" w:cs="Tahoma"/>
                <w:sz w:val="22"/>
                <w:szCs w:val="22"/>
              </w:rPr>
              <w:t>En la política de transparencia y ac</w:t>
            </w:r>
            <w:r w:rsidR="005A395A">
              <w:rPr>
                <w:rFonts w:ascii="GothamBook" w:hAnsi="GothamBook" w:cs="Tahoma"/>
                <w:sz w:val="22"/>
                <w:szCs w:val="22"/>
              </w:rPr>
              <w:t>ceso a la información se continuó</w:t>
            </w:r>
            <w:r w:rsidRPr="00E903CC">
              <w:rPr>
                <w:rFonts w:ascii="GothamBook" w:hAnsi="GothamBook" w:cs="Tahoma"/>
                <w:sz w:val="22"/>
                <w:szCs w:val="22"/>
              </w:rPr>
              <w:t xml:space="preserve"> publicando en la página web en la sección de </w:t>
            </w:r>
            <w:r w:rsidR="005A395A" w:rsidRPr="00E903CC">
              <w:rPr>
                <w:rFonts w:ascii="GothamBook" w:hAnsi="GothamBook" w:cs="Tahoma"/>
                <w:sz w:val="22"/>
                <w:szCs w:val="22"/>
              </w:rPr>
              <w:t>transparencia,</w:t>
            </w:r>
            <w:r w:rsidR="005A395A">
              <w:rPr>
                <w:rFonts w:ascii="GothamBook" w:hAnsi="GothamBook" w:cs="Tahoma"/>
                <w:sz w:val="22"/>
                <w:szCs w:val="22"/>
              </w:rPr>
              <w:t xml:space="preserve"> así como también en otras secciones de la página. </w:t>
            </w:r>
          </w:p>
          <w:p w14:paraId="32EBC84E" w14:textId="2770FFE7" w:rsidR="007E21FD" w:rsidRDefault="007E21FD" w:rsidP="005A395A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En transparencia pasiva se respondió a las solicitudes de acceso a la información pública solicitadas ante la entidad. </w:t>
            </w:r>
          </w:p>
          <w:p w14:paraId="0336621F" w14:textId="079356BC" w:rsidR="005A395A" w:rsidRDefault="006B23C4" w:rsidP="005A395A">
            <w:pPr>
              <w:pStyle w:val="Prrafodelista"/>
              <w:numPr>
                <w:ilvl w:val="0"/>
                <w:numId w:val="21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Se publicó</w:t>
            </w:r>
            <w:r w:rsidR="005A395A">
              <w:rPr>
                <w:rFonts w:ascii="GothamBook" w:hAnsi="GothamBook" w:cs="Tahoma"/>
                <w:sz w:val="22"/>
                <w:szCs w:val="22"/>
              </w:rPr>
              <w:t xml:space="preserve"> en la página del Secoop </w:t>
            </w:r>
            <w:r>
              <w:rPr>
                <w:rFonts w:ascii="GothamBook" w:hAnsi="GothamBook" w:cs="Tahoma"/>
                <w:sz w:val="22"/>
                <w:szCs w:val="22"/>
              </w:rPr>
              <w:t>modificación del</w:t>
            </w:r>
            <w:r w:rsidR="005A395A">
              <w:rPr>
                <w:rFonts w:ascii="GothamBook" w:hAnsi="GothamBook" w:cs="Tahoma"/>
                <w:sz w:val="22"/>
                <w:szCs w:val="22"/>
              </w:rPr>
              <w:t xml:space="preserve"> plan anual de adquisiciones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2018 y el Plan Anual de Adquisiciones vigencia 2019.</w:t>
            </w:r>
          </w:p>
          <w:p w14:paraId="41B97BA2" w14:textId="3A731F32" w:rsidR="004512EE" w:rsidRPr="004512EE" w:rsidRDefault="004512EE" w:rsidP="006B23C4">
            <w:pPr>
              <w:pStyle w:val="Prrafodelista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</w:tc>
      </w:tr>
      <w:tr w:rsidR="004512EE" w:rsidRPr="00AF2C6C" w14:paraId="41664604" w14:textId="77777777" w:rsidTr="008A054C">
        <w:trPr>
          <w:trHeight w:val="330"/>
        </w:trPr>
        <w:tc>
          <w:tcPr>
            <w:tcW w:w="8828" w:type="dxa"/>
            <w:shd w:val="clear" w:color="auto" w:fill="9CC2E5" w:themeFill="accent1" w:themeFillTint="99"/>
          </w:tcPr>
          <w:p w14:paraId="14DB700C" w14:textId="06DD8211" w:rsidR="004512EE" w:rsidRPr="004512EE" w:rsidRDefault="004512EE" w:rsidP="002B7FC9">
            <w:pPr>
              <w:jc w:val="center"/>
              <w:rPr>
                <w:rFonts w:ascii="GothamBook" w:hAnsi="GothamBook" w:cs="Tahoma"/>
                <w:color w:val="FFFFFF" w:themeColor="background1"/>
              </w:rPr>
            </w:pPr>
            <w:r w:rsidRPr="004512EE">
              <w:rPr>
                <w:rFonts w:ascii="GothamBook" w:hAnsi="GothamBook" w:cs="Tahoma"/>
                <w:color w:val="FFFFFF" w:themeColor="background1"/>
              </w:rPr>
              <w:t>DIMENSIÓN CONTROL INTERNO</w:t>
            </w:r>
          </w:p>
        </w:tc>
      </w:tr>
      <w:tr w:rsidR="001F4CA4" w:rsidRPr="00AF2C6C" w14:paraId="40189FFC" w14:textId="77777777" w:rsidTr="004512EE">
        <w:trPr>
          <w:trHeight w:val="1969"/>
        </w:trPr>
        <w:tc>
          <w:tcPr>
            <w:tcW w:w="8828" w:type="dxa"/>
            <w:shd w:val="clear" w:color="auto" w:fill="auto"/>
          </w:tcPr>
          <w:p w14:paraId="2CC7D2CE" w14:textId="7085CFF1" w:rsidR="001536D7" w:rsidRDefault="001536D7" w:rsidP="003309D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731" w:hanging="425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En el componente de Ambiente de Control: Se </w:t>
            </w:r>
            <w:r w:rsidR="00081AEB">
              <w:rPr>
                <w:rFonts w:ascii="GothamBook" w:hAnsi="GothamBook" w:cs="Tahoma"/>
                <w:sz w:val="22"/>
                <w:szCs w:val="22"/>
              </w:rPr>
              <w:t>realizó</w:t>
            </w:r>
            <w:r>
              <w:rPr>
                <w:rFonts w:ascii="GothamBook" w:hAnsi="GothamBook" w:cs="Tahoma"/>
                <w:sz w:val="22"/>
                <w:szCs w:val="22"/>
              </w:rPr>
              <w:t xml:space="preserve"> el Plan Operativo Anual 2019 </w:t>
            </w:r>
            <w:r w:rsidR="00081AEB">
              <w:rPr>
                <w:rFonts w:ascii="GothamBook" w:hAnsi="GothamBook" w:cs="Tahoma"/>
                <w:sz w:val="22"/>
                <w:szCs w:val="22"/>
              </w:rPr>
              <w:t xml:space="preserve">con los </w:t>
            </w:r>
            <w:r w:rsidR="003D4001">
              <w:rPr>
                <w:rFonts w:ascii="GothamBook" w:hAnsi="GothamBook" w:cs="Tahoma"/>
                <w:sz w:val="22"/>
                <w:szCs w:val="22"/>
              </w:rPr>
              <w:t>respectivos responsables, metas y</w:t>
            </w:r>
            <w:r w:rsidR="00081AEB">
              <w:rPr>
                <w:rFonts w:ascii="GothamBook" w:hAnsi="GothamBook" w:cs="Tahoma"/>
                <w:sz w:val="22"/>
                <w:szCs w:val="22"/>
              </w:rPr>
              <w:t xml:space="preserve"> tiempos</w:t>
            </w:r>
            <w:r w:rsidR="00B53BCA">
              <w:rPr>
                <w:rFonts w:ascii="GothamBook" w:hAnsi="GothamBook" w:cs="Tahoma"/>
                <w:sz w:val="22"/>
                <w:szCs w:val="22"/>
              </w:rPr>
              <w:t xml:space="preserve"> y la consolidación del plan de acción integral</w:t>
            </w:r>
            <w:r w:rsidR="003D4001">
              <w:rPr>
                <w:rFonts w:ascii="GothamBook" w:hAnsi="GothamBook" w:cs="Tahoma"/>
                <w:sz w:val="22"/>
                <w:szCs w:val="22"/>
              </w:rPr>
              <w:t xml:space="preserve">; también se realizó el Plan Anual de Adquisiones y el Plan Anticorrupción vigencia 2019. </w:t>
            </w:r>
            <w:r w:rsidR="00081AEB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3D4001">
              <w:rPr>
                <w:rFonts w:ascii="GothamBook" w:hAnsi="GothamBook" w:cs="Tahoma"/>
                <w:sz w:val="22"/>
                <w:szCs w:val="22"/>
              </w:rPr>
              <w:t>S</w:t>
            </w:r>
            <w:r w:rsidR="00081AEB">
              <w:rPr>
                <w:rFonts w:ascii="GothamBook" w:hAnsi="GothamBook" w:cs="Tahoma"/>
                <w:sz w:val="22"/>
                <w:szCs w:val="22"/>
              </w:rPr>
              <w:t xml:space="preserve">e realizó inducción al personal nuevo y los funcionarios asistieron a capacitaciones </w:t>
            </w:r>
            <w:r w:rsidR="003D4001">
              <w:rPr>
                <w:rFonts w:ascii="GothamBook" w:hAnsi="GothamBook" w:cs="Tahoma"/>
                <w:sz w:val="22"/>
                <w:szCs w:val="22"/>
              </w:rPr>
              <w:t>enfocados en</w:t>
            </w:r>
            <w:r w:rsidR="00081AEB">
              <w:rPr>
                <w:rFonts w:ascii="GothamBook" w:hAnsi="GothamBook" w:cs="Tahoma"/>
                <w:sz w:val="22"/>
                <w:szCs w:val="22"/>
              </w:rPr>
              <w:t xml:space="preserve"> la actualización de la normativida</w:t>
            </w:r>
            <w:r w:rsidR="00B53BCA">
              <w:rPr>
                <w:rFonts w:ascii="GothamBook" w:hAnsi="GothamBook" w:cs="Tahoma"/>
                <w:sz w:val="22"/>
                <w:szCs w:val="22"/>
              </w:rPr>
              <w:t>d, se realizó evaluación de desempeño anual a los funcionarios de carrera.</w:t>
            </w:r>
          </w:p>
          <w:p w14:paraId="059FBA75" w14:textId="77777777" w:rsidR="00FF4287" w:rsidRDefault="00B53BCA" w:rsidP="003309D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731" w:hanging="425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En el componente de Administración de Riesgos: </w:t>
            </w:r>
            <w:r w:rsidR="00E11BC6">
              <w:rPr>
                <w:rFonts w:ascii="GothamBook" w:hAnsi="GothamBook" w:cs="Tahoma"/>
                <w:sz w:val="22"/>
                <w:szCs w:val="22"/>
              </w:rPr>
              <w:t>Se realizó seguimiento del Mapa de Riesgos de Corrupción 201</w:t>
            </w:r>
            <w:r w:rsidR="00313978">
              <w:rPr>
                <w:rFonts w:ascii="GothamBook" w:hAnsi="GothamBook" w:cs="Tahoma"/>
                <w:sz w:val="22"/>
                <w:szCs w:val="22"/>
              </w:rPr>
              <w:t>8 y se efectuó</w:t>
            </w:r>
            <w:r w:rsidR="00E11BC6">
              <w:rPr>
                <w:rFonts w:ascii="GothamBook" w:hAnsi="GothamBook" w:cs="Tahoma"/>
                <w:sz w:val="22"/>
                <w:szCs w:val="22"/>
              </w:rPr>
              <w:t xml:space="preserve"> el Mapa de Riesgos de Corrupción 2019 como componente del Plan Anticorrupción. </w:t>
            </w:r>
          </w:p>
          <w:p w14:paraId="5BC0BFD1" w14:textId="77777777" w:rsidR="00FF4287" w:rsidRPr="00FF4287" w:rsidRDefault="00FF4287" w:rsidP="00FF4287">
            <w:pPr>
              <w:pStyle w:val="Prrafodelista"/>
              <w:rPr>
                <w:rFonts w:ascii="GothamBook" w:hAnsi="GothamBook" w:cs="Tahoma"/>
                <w:sz w:val="22"/>
                <w:szCs w:val="22"/>
              </w:rPr>
            </w:pPr>
          </w:p>
          <w:p w14:paraId="12676ECC" w14:textId="176472B3" w:rsidR="00FF4287" w:rsidRDefault="001C6B77" w:rsidP="003309D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731" w:hanging="425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lastRenderedPageBreak/>
              <w:t xml:space="preserve">En el componente de Actividades de Control: Se realizó seguimiento del Plan Anticorrupción y Atención al Ciudadano </w:t>
            </w:r>
            <w:r w:rsidR="002D1AA9">
              <w:rPr>
                <w:rFonts w:ascii="GothamBook" w:hAnsi="GothamBook" w:cs="Tahoma"/>
                <w:sz w:val="22"/>
                <w:szCs w:val="22"/>
              </w:rPr>
              <w:t xml:space="preserve">2018 </w:t>
            </w:r>
            <w:r>
              <w:rPr>
                <w:rFonts w:ascii="GothamBook" w:hAnsi="GothamBook" w:cs="Tahoma"/>
                <w:sz w:val="22"/>
                <w:szCs w:val="22"/>
              </w:rPr>
              <w:t>por parte d</w:t>
            </w:r>
            <w:r w:rsidR="001922D1">
              <w:rPr>
                <w:rFonts w:ascii="GothamBook" w:hAnsi="GothamBook" w:cs="Tahoma"/>
                <w:sz w:val="22"/>
                <w:szCs w:val="22"/>
              </w:rPr>
              <w:t>e la Oficina de Control Interno, se realizó auditorias de acuerdo al Plan Anual de Auditoria</w:t>
            </w:r>
            <w:r w:rsidR="002D1AA9">
              <w:rPr>
                <w:rFonts w:ascii="GothamBook" w:hAnsi="GothamBook" w:cs="Tahoma"/>
                <w:sz w:val="22"/>
                <w:szCs w:val="22"/>
              </w:rPr>
              <w:t xml:space="preserve"> 2018</w:t>
            </w:r>
            <w:r w:rsidR="001922D1">
              <w:rPr>
                <w:rFonts w:ascii="GothamBook" w:hAnsi="GothamBook" w:cs="Tahoma"/>
                <w:sz w:val="22"/>
                <w:szCs w:val="22"/>
              </w:rPr>
              <w:t xml:space="preserve">, </w:t>
            </w:r>
            <w:r w:rsidR="00FF4287">
              <w:rPr>
                <w:rFonts w:ascii="GothamBook" w:hAnsi="GothamBook" w:cs="Tahoma"/>
                <w:sz w:val="22"/>
                <w:szCs w:val="22"/>
              </w:rPr>
              <w:t xml:space="preserve">se </w:t>
            </w:r>
            <w:r w:rsidR="00E732BD">
              <w:rPr>
                <w:rFonts w:ascii="GothamBook" w:hAnsi="GothamBook" w:cs="Tahoma"/>
                <w:sz w:val="22"/>
                <w:szCs w:val="22"/>
              </w:rPr>
              <w:t>realizó</w:t>
            </w:r>
            <w:r w:rsidR="002D1AA9">
              <w:rPr>
                <w:rFonts w:ascii="GothamBook" w:hAnsi="GothamBook" w:cs="Tahoma"/>
                <w:sz w:val="22"/>
                <w:szCs w:val="22"/>
              </w:rPr>
              <w:t xml:space="preserve"> autoevaluación y seguimiento del Plan Operativo Anual 2018.</w:t>
            </w:r>
          </w:p>
          <w:p w14:paraId="421CFEAD" w14:textId="652E1C7D" w:rsidR="001C6B77" w:rsidRDefault="001C6B77" w:rsidP="003309D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731" w:hanging="425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>En el componente de Información y Comunicación:</w:t>
            </w:r>
            <w:r w:rsidR="00E732BD">
              <w:rPr>
                <w:rFonts w:ascii="GothamBook" w:hAnsi="GothamBook" w:cs="Tahoma"/>
                <w:sz w:val="22"/>
                <w:szCs w:val="22"/>
              </w:rPr>
              <w:t xml:space="preserve"> A través de los software asistencial y administrativo se obtuvo la consecución, captura y procesamiento de datos en la entidad. </w:t>
            </w:r>
          </w:p>
          <w:p w14:paraId="661846B0" w14:textId="44A03FA7" w:rsidR="001C6B77" w:rsidRDefault="001C6B77" w:rsidP="003309D1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731" w:hanging="425"/>
              <w:jc w:val="both"/>
              <w:rPr>
                <w:rFonts w:ascii="GothamBook" w:hAnsi="GothamBook" w:cs="Tahoma"/>
                <w:sz w:val="22"/>
                <w:szCs w:val="22"/>
              </w:rPr>
            </w:pPr>
            <w:r>
              <w:rPr>
                <w:rFonts w:ascii="GothamBook" w:hAnsi="GothamBook" w:cs="Tahoma"/>
                <w:sz w:val="22"/>
                <w:szCs w:val="22"/>
              </w:rPr>
              <w:t xml:space="preserve">En el componente de Actividades de Monitoreo: </w:t>
            </w:r>
            <w:r w:rsidR="00D9353A">
              <w:rPr>
                <w:rFonts w:ascii="GothamBook" w:hAnsi="GothamBook" w:cs="Tahoma"/>
                <w:sz w:val="22"/>
                <w:szCs w:val="22"/>
              </w:rPr>
              <w:t>Se realizaron y comunicaron los respectivos informes de ley por parte de la Oficina de Control Interno y los líderes de los procesos realizaron autoevaluación al plan operativo anual 2018.</w:t>
            </w:r>
          </w:p>
          <w:p w14:paraId="5B9D642B" w14:textId="219F8995" w:rsidR="006C005A" w:rsidRPr="001F4CA4" w:rsidRDefault="006C005A" w:rsidP="0003709D">
            <w:pPr>
              <w:pStyle w:val="Prrafodelista"/>
              <w:numPr>
                <w:ilvl w:val="0"/>
                <w:numId w:val="20"/>
              </w:numPr>
              <w:spacing w:after="0" w:line="240" w:lineRule="auto"/>
              <w:ind w:left="731" w:hanging="425"/>
              <w:jc w:val="both"/>
              <w:rPr>
                <w:rFonts w:ascii="GothamBook" w:hAnsi="GothamBook" w:cs="Tahoma"/>
                <w:color w:val="FFFFFF" w:themeColor="background1"/>
                <w:sz w:val="22"/>
                <w:szCs w:val="22"/>
              </w:rPr>
            </w:pPr>
          </w:p>
        </w:tc>
      </w:tr>
      <w:tr w:rsidR="008A054C" w:rsidRPr="00AF2C6C" w14:paraId="4DA1168A" w14:textId="77777777" w:rsidTr="00323EB4">
        <w:trPr>
          <w:trHeight w:val="335"/>
        </w:trPr>
        <w:tc>
          <w:tcPr>
            <w:tcW w:w="8828" w:type="dxa"/>
            <w:shd w:val="clear" w:color="auto" w:fill="9CC2E5" w:themeFill="accent1" w:themeFillTint="99"/>
          </w:tcPr>
          <w:p w14:paraId="68317D4E" w14:textId="120764FF" w:rsidR="008A054C" w:rsidRPr="00AF2C6C" w:rsidRDefault="008A054C" w:rsidP="00AF2C6C">
            <w:pPr>
              <w:spacing w:line="276" w:lineRule="auto"/>
              <w:jc w:val="center"/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</w:pPr>
            <w:r w:rsidRPr="00AF2C6C">
              <w:rPr>
                <w:rFonts w:ascii="GothamBook" w:eastAsiaTheme="minorEastAsia" w:hAnsi="GothamBook" w:cs="Tahoma"/>
                <w:color w:val="FFFFFF" w:themeColor="background1"/>
                <w:lang w:val="es-ES"/>
              </w:rPr>
              <w:lastRenderedPageBreak/>
              <w:t>RECOMENDACIONES</w:t>
            </w:r>
          </w:p>
        </w:tc>
      </w:tr>
      <w:tr w:rsidR="008A054C" w:rsidRPr="00AF2C6C" w14:paraId="57E688E2" w14:textId="77777777" w:rsidTr="00153AF5">
        <w:trPr>
          <w:trHeight w:val="2955"/>
        </w:trPr>
        <w:tc>
          <w:tcPr>
            <w:tcW w:w="8828" w:type="dxa"/>
          </w:tcPr>
          <w:p w14:paraId="3C463141" w14:textId="35122F18" w:rsidR="000071FD" w:rsidRPr="00CA42C7" w:rsidRDefault="000071FD" w:rsidP="000071FD">
            <w:pPr>
              <w:rPr>
                <w:rFonts w:ascii="GothamBook" w:hAnsi="GothamBook" w:cs="Tahoma"/>
              </w:rPr>
            </w:pPr>
          </w:p>
          <w:p w14:paraId="7CFDBF34" w14:textId="0B79B26F" w:rsidR="00EE148D" w:rsidRPr="00CA3F2C" w:rsidRDefault="006C31BE" w:rsidP="00CA3F2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CA3F2C">
              <w:rPr>
                <w:rFonts w:ascii="GothamBook" w:hAnsi="GothamBook" w:cs="Tahoma"/>
                <w:sz w:val="22"/>
                <w:szCs w:val="22"/>
              </w:rPr>
              <w:t xml:space="preserve">Concretar los planes de acción de la aplicación de los </w:t>
            </w:r>
            <w:r w:rsidR="009E4D82" w:rsidRPr="00CA3F2C">
              <w:rPr>
                <w:rFonts w:ascii="GothamBook" w:hAnsi="GothamBook" w:cs="Tahoma"/>
                <w:sz w:val="22"/>
                <w:szCs w:val="22"/>
              </w:rPr>
              <w:t>autodiagnósticos</w:t>
            </w:r>
            <w:r w:rsidRPr="00CA3F2C">
              <w:rPr>
                <w:rFonts w:ascii="GothamBook" w:hAnsi="GothamBook" w:cs="Tahoma"/>
                <w:sz w:val="22"/>
                <w:szCs w:val="22"/>
              </w:rPr>
              <w:t xml:space="preserve"> </w:t>
            </w:r>
            <w:r w:rsidR="009E4D82" w:rsidRPr="00CA3F2C">
              <w:rPr>
                <w:rFonts w:ascii="GothamBook" w:hAnsi="GothamBook" w:cs="Tahoma"/>
                <w:sz w:val="22"/>
                <w:szCs w:val="22"/>
              </w:rPr>
              <w:t xml:space="preserve">efectuados </w:t>
            </w:r>
            <w:r w:rsidRPr="00CA3F2C">
              <w:rPr>
                <w:rFonts w:ascii="GothamBook" w:hAnsi="GothamBook" w:cs="Tahoma"/>
                <w:sz w:val="22"/>
                <w:szCs w:val="22"/>
              </w:rPr>
              <w:t xml:space="preserve">de las políticas </w:t>
            </w:r>
            <w:r w:rsidR="009E4D82" w:rsidRPr="00CA3F2C">
              <w:rPr>
                <w:rFonts w:ascii="GothamBook" w:hAnsi="GothamBook" w:cs="Tahoma"/>
                <w:sz w:val="22"/>
                <w:szCs w:val="22"/>
              </w:rPr>
              <w:t>d</w:t>
            </w:r>
            <w:r w:rsidR="00EE148D" w:rsidRPr="00CA3F2C">
              <w:rPr>
                <w:rFonts w:ascii="GothamBook" w:hAnsi="GothamBook" w:cs="Tahoma"/>
                <w:sz w:val="22"/>
                <w:szCs w:val="22"/>
              </w:rPr>
              <w:t xml:space="preserve">e Gestión y Desempeño, para su aplicabilidad, seguimiento, </w:t>
            </w:r>
            <w:r w:rsidR="00EE148D" w:rsidRPr="00CA3F2C">
              <w:rPr>
                <w:rFonts w:ascii="GothamBook" w:hAnsi="GothamBook"/>
                <w:sz w:val="22"/>
                <w:szCs w:val="22"/>
              </w:rPr>
              <w:t xml:space="preserve">y por consiguiente continuar con la implementación del </w:t>
            </w:r>
            <w:r w:rsidR="00F61992" w:rsidRPr="00CA3F2C">
              <w:rPr>
                <w:rFonts w:ascii="GothamBook" w:hAnsi="GothamBook"/>
                <w:sz w:val="22"/>
                <w:szCs w:val="22"/>
              </w:rPr>
              <w:t xml:space="preserve">Modelo Implementado de Planeación y Gestión </w:t>
            </w:r>
            <w:r w:rsidR="00EE148D" w:rsidRPr="00CA3F2C">
              <w:rPr>
                <w:rFonts w:ascii="GothamBook" w:hAnsi="GothamBook"/>
                <w:sz w:val="22"/>
                <w:szCs w:val="22"/>
              </w:rPr>
              <w:t xml:space="preserve">MIPG. </w:t>
            </w:r>
          </w:p>
          <w:p w14:paraId="5A22BF78" w14:textId="11D956BA" w:rsidR="009E4D82" w:rsidRPr="00CA3F2C" w:rsidRDefault="009E4D82" w:rsidP="00CA3F2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CA3F2C">
              <w:rPr>
                <w:rFonts w:ascii="GothamBook" w:hAnsi="GothamBook" w:cs="Tahoma"/>
                <w:sz w:val="22"/>
                <w:szCs w:val="22"/>
              </w:rPr>
              <w:t xml:space="preserve">Terminar de efectuar por parte de los líderes de los procesos los autodiagnósticos de las políticas de Gestión y Desempeño. </w:t>
            </w:r>
          </w:p>
          <w:p w14:paraId="297EAAFD" w14:textId="6BA79026" w:rsidR="00B6138D" w:rsidRPr="00CA3F2C" w:rsidRDefault="00B6138D" w:rsidP="00CA3F2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CA3F2C">
              <w:rPr>
                <w:rFonts w:ascii="GothamBook" w:hAnsi="GothamBook" w:cs="Tahoma"/>
                <w:sz w:val="22"/>
                <w:szCs w:val="22"/>
              </w:rPr>
              <w:t>Fortalecimiento a las áreas de: Sistemas de Información y Atención al Usuario, Subdirección Científica y Calidad en la política de participación ciudadana, rendición de cuentas y tramites.</w:t>
            </w:r>
          </w:p>
          <w:p w14:paraId="4A7A56F2" w14:textId="0406A5DC" w:rsidR="00964877" w:rsidRPr="00CA3F2C" w:rsidRDefault="00964877" w:rsidP="00CA3F2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CA3F2C">
              <w:rPr>
                <w:rFonts w:ascii="GothamBook" w:hAnsi="GothamBook" w:cs="Tahoma"/>
                <w:sz w:val="22"/>
                <w:szCs w:val="22"/>
              </w:rPr>
              <w:t xml:space="preserve">Fortalecimiento del área de Talento Humano en la Política de Integridad. </w:t>
            </w:r>
          </w:p>
          <w:p w14:paraId="0599FF87" w14:textId="56E73EF5" w:rsidR="00B6138D" w:rsidRPr="00CA3F2C" w:rsidRDefault="00B6138D" w:rsidP="00CA3F2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CA3F2C">
              <w:rPr>
                <w:rFonts w:ascii="GothamBook" w:hAnsi="GothamBook" w:cs="Tahoma"/>
                <w:sz w:val="22"/>
                <w:szCs w:val="22"/>
              </w:rPr>
              <w:t xml:space="preserve">Fortalecimiento al área de Sistemas de Información en la política de gobierno digital. </w:t>
            </w:r>
          </w:p>
          <w:p w14:paraId="00671CEB" w14:textId="1CE9FA7A" w:rsidR="00E903CC" w:rsidRPr="00CA3F2C" w:rsidRDefault="00E903CC" w:rsidP="00CA3F2C">
            <w:pPr>
              <w:pStyle w:val="Prrafodelista"/>
              <w:numPr>
                <w:ilvl w:val="0"/>
                <w:numId w:val="28"/>
              </w:numPr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  <w:r w:rsidRPr="00CA3F2C">
              <w:rPr>
                <w:rFonts w:ascii="GothamBook" w:hAnsi="GothamBook" w:cs="Tahoma"/>
                <w:sz w:val="22"/>
                <w:szCs w:val="22"/>
              </w:rPr>
              <w:t xml:space="preserve">Fortalecimiento en la </w:t>
            </w:r>
            <w:r w:rsidR="00153AF5" w:rsidRPr="00CA3F2C">
              <w:rPr>
                <w:rFonts w:ascii="GothamBook" w:hAnsi="GothamBook" w:cs="Tahoma"/>
                <w:sz w:val="22"/>
                <w:szCs w:val="22"/>
              </w:rPr>
              <w:t>política</w:t>
            </w:r>
            <w:r w:rsidRPr="00CA3F2C">
              <w:rPr>
                <w:rFonts w:ascii="GothamBook" w:hAnsi="GothamBook" w:cs="Tahoma"/>
                <w:sz w:val="22"/>
                <w:szCs w:val="22"/>
              </w:rPr>
              <w:t xml:space="preserve"> de Gesti</w:t>
            </w:r>
            <w:r w:rsidR="001B55E5" w:rsidRPr="00CA3F2C">
              <w:rPr>
                <w:rFonts w:ascii="GothamBook" w:hAnsi="GothamBook" w:cs="Tahoma"/>
                <w:sz w:val="22"/>
                <w:szCs w:val="22"/>
              </w:rPr>
              <w:t xml:space="preserve">ón Documental al responsable de gestión documental o archivo. </w:t>
            </w:r>
          </w:p>
          <w:p w14:paraId="1654F790" w14:textId="77777777" w:rsidR="00074B04" w:rsidRPr="00CA3F2C" w:rsidRDefault="00074B04" w:rsidP="0049157D">
            <w:pPr>
              <w:pStyle w:val="Prrafodelista"/>
              <w:spacing w:after="0" w:line="240" w:lineRule="auto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74C3E9A0" w14:textId="77777777" w:rsidR="00B9489A" w:rsidRPr="00B9489A" w:rsidRDefault="00B9489A" w:rsidP="002A7D39">
            <w:pPr>
              <w:pStyle w:val="Prrafodelista"/>
              <w:jc w:val="both"/>
              <w:rPr>
                <w:rFonts w:ascii="GothamBook" w:hAnsi="GothamBook" w:cs="Tahoma"/>
                <w:sz w:val="22"/>
                <w:szCs w:val="22"/>
              </w:rPr>
            </w:pPr>
          </w:p>
          <w:p w14:paraId="64D198FA" w14:textId="003B57C1" w:rsidR="00B9489A" w:rsidRPr="00AF2C6C" w:rsidRDefault="00B9489A" w:rsidP="00B9489A">
            <w:pPr>
              <w:pStyle w:val="Prrafodelista"/>
              <w:spacing w:after="0" w:line="240" w:lineRule="auto"/>
              <w:rPr>
                <w:rFonts w:ascii="GothamBook" w:hAnsi="GothamBook" w:cs="Tahoma"/>
                <w:sz w:val="22"/>
                <w:szCs w:val="22"/>
              </w:rPr>
            </w:pPr>
          </w:p>
        </w:tc>
      </w:tr>
    </w:tbl>
    <w:p w14:paraId="1C811B84" w14:textId="77777777" w:rsidR="00E67D4F" w:rsidRPr="00AF2C6C" w:rsidRDefault="00E67D4F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5EEAA38F" w14:textId="77777777" w:rsidR="002A7D39" w:rsidRDefault="002A7D39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</w:p>
    <w:p w14:paraId="1F295E2E" w14:textId="586968E9" w:rsidR="002D07A1" w:rsidRPr="00AF2C6C" w:rsidRDefault="002D07A1" w:rsidP="00EA0354">
      <w:pPr>
        <w:spacing w:after="0" w:line="240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  <w:r w:rsidRPr="00AF2C6C">
        <w:rPr>
          <w:rFonts w:ascii="GothamBook" w:eastAsiaTheme="minorEastAsia" w:hAnsi="GothamBook" w:cs="Tahoma"/>
          <w:color w:val="000000" w:themeColor="text1"/>
          <w:lang w:val="es-ES"/>
        </w:rPr>
        <w:t>ANGELICA MARIA BUENO MOSQUERA</w:t>
      </w:r>
    </w:p>
    <w:p w14:paraId="56602A35" w14:textId="6765D0C3" w:rsidR="002D07A1" w:rsidRDefault="002D07A1" w:rsidP="002838BF">
      <w:pPr>
        <w:spacing w:line="276" w:lineRule="auto"/>
        <w:jc w:val="both"/>
        <w:rPr>
          <w:rFonts w:ascii="GothamBook" w:eastAsiaTheme="minorEastAsia" w:hAnsi="GothamBook" w:cs="Tahoma"/>
          <w:color w:val="000000" w:themeColor="text1"/>
          <w:lang w:val="es-ES"/>
        </w:rPr>
      </w:pPr>
      <w:r w:rsidRPr="00AF2C6C">
        <w:rPr>
          <w:rFonts w:ascii="GothamBook" w:eastAsiaTheme="minorEastAsia" w:hAnsi="GothamBook" w:cs="Tahoma"/>
          <w:color w:val="000000" w:themeColor="text1"/>
          <w:lang w:val="es-ES"/>
        </w:rPr>
        <w:t xml:space="preserve">Jefe </w:t>
      </w:r>
      <w:r w:rsidR="002A7D39">
        <w:rPr>
          <w:rFonts w:ascii="GothamBook" w:eastAsiaTheme="minorEastAsia" w:hAnsi="GothamBook" w:cs="Tahoma"/>
          <w:color w:val="000000" w:themeColor="text1"/>
          <w:lang w:val="es-ES"/>
        </w:rPr>
        <w:t xml:space="preserve">Oficina </w:t>
      </w:r>
      <w:r w:rsidRPr="00AF2C6C">
        <w:rPr>
          <w:rFonts w:ascii="GothamBook" w:eastAsiaTheme="minorEastAsia" w:hAnsi="GothamBook" w:cs="Tahoma"/>
          <w:color w:val="000000" w:themeColor="text1"/>
          <w:lang w:val="es-ES"/>
        </w:rPr>
        <w:t>de Control Interno</w:t>
      </w:r>
    </w:p>
    <w:p w14:paraId="4806B410" w14:textId="2E3E9A46" w:rsidR="00037843" w:rsidRDefault="00037843" w:rsidP="002838BF">
      <w:pPr>
        <w:spacing w:line="276" w:lineRule="auto"/>
        <w:jc w:val="both"/>
        <w:rPr>
          <w:rFonts w:ascii="GothamBook" w:hAnsi="GothamBook"/>
        </w:rPr>
      </w:pPr>
    </w:p>
    <w:p w14:paraId="32B12D2C" w14:textId="651067A8" w:rsidR="00037843" w:rsidRDefault="00037843" w:rsidP="002838BF">
      <w:pPr>
        <w:spacing w:line="276" w:lineRule="auto"/>
        <w:jc w:val="both"/>
        <w:rPr>
          <w:rFonts w:ascii="GothamBook" w:hAnsi="GothamBook"/>
        </w:rPr>
      </w:pPr>
    </w:p>
    <w:p w14:paraId="41657F78" w14:textId="328F698D" w:rsidR="00037843" w:rsidRDefault="00037843" w:rsidP="002838BF">
      <w:pPr>
        <w:spacing w:line="276" w:lineRule="auto"/>
        <w:jc w:val="both"/>
        <w:rPr>
          <w:rFonts w:ascii="GothamBook" w:hAnsi="GothamBook"/>
        </w:rPr>
      </w:pPr>
    </w:p>
    <w:sectPr w:rsidR="00037843" w:rsidSect="0081167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1417" w:right="1701" w:bottom="1417" w:left="1701" w:header="708" w:footer="708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9C0F16" w14:textId="77777777" w:rsidR="00007415" w:rsidRDefault="00007415" w:rsidP="00BF55EB">
      <w:pPr>
        <w:spacing w:after="0" w:line="240" w:lineRule="auto"/>
      </w:pPr>
      <w:r>
        <w:separator/>
      </w:r>
    </w:p>
  </w:endnote>
  <w:endnote w:type="continuationSeparator" w:id="0">
    <w:p w14:paraId="1C26006F" w14:textId="77777777" w:rsidR="00007415" w:rsidRDefault="00007415" w:rsidP="00BF5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44DC2E3-FAB3-44AA-8BA7-EFDAFC5660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2" w:fontKey="{F7364242-741B-4948-B0BC-A00B059F7913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3" w:fontKey="{6DBE5AA2-9728-4C7D-8E62-C5036F1BE787}"/>
    <w:embedBold r:id="rId4" w:fontKey="{8CA136D9-1E0F-43E7-B430-8A1D44A75B39}"/>
  </w:font>
  <w:font w:name="Gotham Extra Light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">
    <w:altName w:val="Arial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  <w:embedRegular r:id="rId5" w:fontKey="{388E8CF7-05FD-45C9-AB4C-BECB834B42A7}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  <w:embedItalic r:id="rId6" w:fontKey="{728410D4-3F43-4A33-BA27-276A2D7DA058}"/>
  </w:font>
  <w:font w:name="GothamBook">
    <w:altName w:val="Arial"/>
    <w:panose1 w:val="00000000000000000000"/>
    <w:charset w:val="00"/>
    <w:family w:val="modern"/>
    <w:notTrueType/>
    <w:pitch w:val="variable"/>
    <w:sig w:usb0="800000AF" w:usb1="50000048" w:usb2="00000000" w:usb3="00000000" w:csb0="000001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D06F80B7-8A06-46AC-B5E5-14A9D152D7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48EC1" w14:textId="77777777" w:rsidR="00102082" w:rsidRDefault="0010208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29172" w14:textId="77777777" w:rsidR="00102082" w:rsidRDefault="0010208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DE572A" w14:textId="77777777" w:rsidR="00102082" w:rsidRDefault="0010208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7546D5" w14:textId="77777777" w:rsidR="00007415" w:rsidRDefault="00007415" w:rsidP="00BF55EB">
      <w:pPr>
        <w:spacing w:after="0" w:line="240" w:lineRule="auto"/>
      </w:pPr>
      <w:r>
        <w:separator/>
      </w:r>
    </w:p>
  </w:footnote>
  <w:footnote w:type="continuationSeparator" w:id="0">
    <w:p w14:paraId="0EE05978" w14:textId="77777777" w:rsidR="00007415" w:rsidRDefault="00007415" w:rsidP="00BF5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2FB3B8" w14:textId="5FA6180B" w:rsidR="00063199" w:rsidRDefault="00063199">
    <w:pPr>
      <w:spacing w:after="0"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9DA3F7" w14:textId="01F553A3" w:rsidR="00BF55EB" w:rsidRPr="00AD70FB" w:rsidRDefault="00C550B1">
    <w:pPr>
      <w:pStyle w:val="Encabezado"/>
      <w:rPr>
        <w:rFonts w:ascii="Gotham Extra Light" w:hAnsi="Gotham Extra Light"/>
        <w:sz w:val="24"/>
        <w:szCs w:val="24"/>
      </w:rPr>
    </w:pPr>
    <w:r w:rsidRPr="00AD70FB">
      <w:rPr>
        <w:rFonts w:ascii="Gotham Extra Light" w:hAnsi="Gotham Extra Light"/>
        <w:noProof/>
        <w:sz w:val="24"/>
        <w:szCs w:val="24"/>
        <w:lang w:eastAsia="es-CO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F8DA84E" wp14:editId="32897CDF">
              <wp:simplePos x="0" y="0"/>
              <wp:positionH relativeFrom="column">
                <wp:posOffset>-318135</wp:posOffset>
              </wp:positionH>
              <wp:positionV relativeFrom="paragraph">
                <wp:posOffset>-316230</wp:posOffset>
              </wp:positionV>
              <wp:extent cx="6688455" cy="9534525"/>
              <wp:effectExtent l="0" t="0" r="0" b="9525"/>
              <wp:wrapNone/>
              <wp:docPr id="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8455" cy="9534525"/>
                        <a:chOff x="228600" y="28575"/>
                        <a:chExt cx="6688455" cy="9534525"/>
                      </a:xfrm>
                    </wpg:grpSpPr>
                    <pic:pic xmlns:pic="http://schemas.openxmlformats.org/drawingml/2006/picture">
                      <pic:nvPicPr>
                        <pic:cNvPr id="3" name="Imagen 3" descr="C:\Users\user\Downloads\Logo horizontal VIDASINU-13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8600" y="28575"/>
                          <a:ext cx="2264410" cy="1099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1577" t="93200"/>
                        <a:stretch/>
                      </pic:blipFill>
                      <pic:spPr bwMode="auto">
                        <a:xfrm>
                          <a:off x="2619375" y="8543925"/>
                          <a:ext cx="4297680" cy="1019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5217" t="31162" r="20325" b="49716"/>
                        <a:stretch/>
                      </pic:blipFill>
                      <pic:spPr bwMode="auto">
                        <a:xfrm>
                          <a:off x="4352925" y="171450"/>
                          <a:ext cx="2486025" cy="7918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9E18CC" id="Grupo 5" o:spid="_x0000_s1026" style="position:absolute;margin-left:-25.05pt;margin-top:-24.9pt;width:526.65pt;height:750.75pt;z-index:251665408;mso-width-relative:margin;mso-height-relative:margin" coordorigin="2286,285" coordsize="66884,9534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1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1N385hu&#10;u3nYrvTz/jdePa5DwftN3G5hobmXj05WJb3XGeH7ndauvKxa5ppycejOwrc125mIrp6x8rSqelNU&#10;x7YiZ/chCv1zbs3q6f0qLVyunr4x1pomY6x+OB4C/Bx+J/6q/Wt6m+ddrO+W34Tn8S0HYjk/cDXW&#10;eN8NwuO51PItV3A7YccxLt3Nx8i7XdxI1vKsuKrUx0qrqpq6/VhK2LtdyuYqmJiKZn2RHj1iP5qi&#10;6rYZOXkV271VE002aq48tEUz5ort0x4x9FUjJTTav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7" type="#_x0000_t75" style="position:absolute;left:2286;top:285;width:22644;height:109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">
                <v:imagedata r:id="rId4" o:title="Logo horizontal VIDASINU-13"/>
                <v:path arrowok="t"/>
              </v:shape>
              <v:shape id="Picture 6" o:spid="_x0000_s1028" type="#_x0000_t75" style="position:absolute;left:26193;top:85439;width:42977;height:10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">
                <v:imagedata r:id="rId5" o:title="" croptop="61080f" cropleft="40355f"/>
                <v:path arrowok="t"/>
              </v:shape>
              <v:shape id="Imagen 1" o:spid="_x0000_s1029" type="#_x0000_t75" style="position:absolute;left:43529;top:1714;width:24860;height:7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">
                <v:imagedata r:id="rId6" o:title="" croptop="20422f" cropbottom="32582f" cropleft="29633f" cropright="13320f"/>
                <v:path arrowok="t"/>
              </v:shape>
            </v:group>
          </w:pict>
        </mc:Fallback>
      </mc:AlternateContent>
    </w:r>
  </w:p>
  <w:p w14:paraId="3B9DA3F8" w14:textId="41D1010D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  <w:p w14:paraId="3B9DA3F9" w14:textId="2AFF552B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  <w:p w14:paraId="3B9DA3FA" w14:textId="5EF01379" w:rsidR="00BF55EB" w:rsidRPr="00AD70FB" w:rsidRDefault="00BF55EB">
    <w:pPr>
      <w:pStyle w:val="Encabezado"/>
      <w:rPr>
        <w:rFonts w:ascii="Gotham Extra Light" w:hAnsi="Gotham Extra Light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44EF41" w14:textId="67B32BD9" w:rsidR="00063199" w:rsidRDefault="00063199">
    <w:pPr>
      <w:spacing w:after="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6716"/>
    <w:multiLevelType w:val="hybridMultilevel"/>
    <w:tmpl w:val="F022D8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C4E07"/>
    <w:multiLevelType w:val="hybridMultilevel"/>
    <w:tmpl w:val="4A6C9F8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5050FDB"/>
    <w:multiLevelType w:val="hybridMultilevel"/>
    <w:tmpl w:val="F86026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34ED0"/>
    <w:multiLevelType w:val="hybridMultilevel"/>
    <w:tmpl w:val="6F4A07F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5A012A"/>
    <w:multiLevelType w:val="hybridMultilevel"/>
    <w:tmpl w:val="7A5EE4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2A265A"/>
    <w:multiLevelType w:val="hybridMultilevel"/>
    <w:tmpl w:val="E8CA2D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3C5ECC"/>
    <w:multiLevelType w:val="hybridMultilevel"/>
    <w:tmpl w:val="92B6DF24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2A64815"/>
    <w:multiLevelType w:val="hybridMultilevel"/>
    <w:tmpl w:val="3D28BACC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2FE6F84"/>
    <w:multiLevelType w:val="hybridMultilevel"/>
    <w:tmpl w:val="C3F873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4526BB"/>
    <w:multiLevelType w:val="hybridMultilevel"/>
    <w:tmpl w:val="99D28E28"/>
    <w:lvl w:ilvl="0" w:tplc="240A0001">
      <w:start w:val="1"/>
      <w:numFmt w:val="bullet"/>
      <w:lvlText w:val=""/>
      <w:lvlJc w:val="left"/>
      <w:pPr>
        <w:ind w:left="761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10" w15:restartNumberingAfterBreak="0">
    <w:nsid w:val="38875EA4"/>
    <w:multiLevelType w:val="hybridMultilevel"/>
    <w:tmpl w:val="2AC65FD4"/>
    <w:lvl w:ilvl="0" w:tplc="2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38DB573C"/>
    <w:multiLevelType w:val="hybridMultilevel"/>
    <w:tmpl w:val="D26E4B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76AE2"/>
    <w:multiLevelType w:val="hybridMultilevel"/>
    <w:tmpl w:val="7ECA7D4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3528F"/>
    <w:multiLevelType w:val="hybridMultilevel"/>
    <w:tmpl w:val="183E5C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5F5F8E"/>
    <w:multiLevelType w:val="hybridMultilevel"/>
    <w:tmpl w:val="188872EE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6D1446"/>
    <w:multiLevelType w:val="hybridMultilevel"/>
    <w:tmpl w:val="F4949DB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EB408C"/>
    <w:multiLevelType w:val="hybridMultilevel"/>
    <w:tmpl w:val="FAE4C8D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6270F3"/>
    <w:multiLevelType w:val="hybridMultilevel"/>
    <w:tmpl w:val="06A0A3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D06FA6"/>
    <w:multiLevelType w:val="hybridMultilevel"/>
    <w:tmpl w:val="B2BA1A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B2781"/>
    <w:multiLevelType w:val="hybridMultilevel"/>
    <w:tmpl w:val="7400C0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0A294A"/>
    <w:multiLevelType w:val="hybridMultilevel"/>
    <w:tmpl w:val="75B644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070A4E"/>
    <w:multiLevelType w:val="hybridMultilevel"/>
    <w:tmpl w:val="2CA630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F62245"/>
    <w:multiLevelType w:val="hybridMultilevel"/>
    <w:tmpl w:val="7E561E1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490B19"/>
    <w:multiLevelType w:val="hybridMultilevel"/>
    <w:tmpl w:val="BFC6BC6A"/>
    <w:lvl w:ilvl="0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77BE1663"/>
    <w:multiLevelType w:val="hybridMultilevel"/>
    <w:tmpl w:val="5ED46C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415EA7"/>
    <w:multiLevelType w:val="hybridMultilevel"/>
    <w:tmpl w:val="D40C73A6"/>
    <w:lvl w:ilvl="0" w:tplc="240A0001">
      <w:start w:val="1"/>
      <w:numFmt w:val="bullet"/>
      <w:lvlText w:val=""/>
      <w:lvlJc w:val="left"/>
      <w:pPr>
        <w:ind w:left="102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4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6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8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0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2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4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6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86" w:hanging="360"/>
      </w:pPr>
      <w:rPr>
        <w:rFonts w:ascii="Wingdings" w:hAnsi="Wingdings" w:hint="default"/>
      </w:rPr>
    </w:lvl>
  </w:abstractNum>
  <w:abstractNum w:abstractNumId="26" w15:restartNumberingAfterBreak="0">
    <w:nsid w:val="7A9B4C5D"/>
    <w:multiLevelType w:val="hybridMultilevel"/>
    <w:tmpl w:val="5FEE8D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87663F"/>
    <w:multiLevelType w:val="hybridMultilevel"/>
    <w:tmpl w:val="7E306A2C"/>
    <w:lvl w:ilvl="0" w:tplc="240A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22"/>
  </w:num>
  <w:num w:numId="3">
    <w:abstractNumId w:val="23"/>
  </w:num>
  <w:num w:numId="4">
    <w:abstractNumId w:val="17"/>
  </w:num>
  <w:num w:numId="5">
    <w:abstractNumId w:val="5"/>
  </w:num>
  <w:num w:numId="6">
    <w:abstractNumId w:val="9"/>
  </w:num>
  <w:num w:numId="7">
    <w:abstractNumId w:val="2"/>
  </w:num>
  <w:num w:numId="8">
    <w:abstractNumId w:val="26"/>
  </w:num>
  <w:num w:numId="9">
    <w:abstractNumId w:val="11"/>
  </w:num>
  <w:num w:numId="10">
    <w:abstractNumId w:val="12"/>
  </w:num>
  <w:num w:numId="11">
    <w:abstractNumId w:val="3"/>
  </w:num>
  <w:num w:numId="12">
    <w:abstractNumId w:val="4"/>
  </w:num>
  <w:num w:numId="13">
    <w:abstractNumId w:val="20"/>
  </w:num>
  <w:num w:numId="14">
    <w:abstractNumId w:val="0"/>
  </w:num>
  <w:num w:numId="15">
    <w:abstractNumId w:val="10"/>
  </w:num>
  <w:num w:numId="16">
    <w:abstractNumId w:val="1"/>
  </w:num>
  <w:num w:numId="17">
    <w:abstractNumId w:val="21"/>
  </w:num>
  <w:num w:numId="18">
    <w:abstractNumId w:val="8"/>
  </w:num>
  <w:num w:numId="19">
    <w:abstractNumId w:val="6"/>
  </w:num>
  <w:num w:numId="20">
    <w:abstractNumId w:val="25"/>
  </w:num>
  <w:num w:numId="21">
    <w:abstractNumId w:val="16"/>
  </w:num>
  <w:num w:numId="22">
    <w:abstractNumId w:val="27"/>
  </w:num>
  <w:num w:numId="23">
    <w:abstractNumId w:val="14"/>
  </w:num>
  <w:num w:numId="24">
    <w:abstractNumId w:val="7"/>
  </w:num>
  <w:num w:numId="25">
    <w:abstractNumId w:val="15"/>
  </w:num>
  <w:num w:numId="26">
    <w:abstractNumId w:val="19"/>
  </w:num>
  <w:num w:numId="27">
    <w:abstractNumId w:val="18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C10"/>
    <w:rsid w:val="00001C5B"/>
    <w:rsid w:val="0000256D"/>
    <w:rsid w:val="00002E08"/>
    <w:rsid w:val="0000323C"/>
    <w:rsid w:val="0000523E"/>
    <w:rsid w:val="00005A7C"/>
    <w:rsid w:val="00005A80"/>
    <w:rsid w:val="00006348"/>
    <w:rsid w:val="00006CEC"/>
    <w:rsid w:val="000071FD"/>
    <w:rsid w:val="00007415"/>
    <w:rsid w:val="00012D98"/>
    <w:rsid w:val="00015E82"/>
    <w:rsid w:val="00017EA6"/>
    <w:rsid w:val="00025AB0"/>
    <w:rsid w:val="0003303A"/>
    <w:rsid w:val="00033B7C"/>
    <w:rsid w:val="00035EAC"/>
    <w:rsid w:val="0003709D"/>
    <w:rsid w:val="00037843"/>
    <w:rsid w:val="000459B9"/>
    <w:rsid w:val="0005181C"/>
    <w:rsid w:val="0005317F"/>
    <w:rsid w:val="000543CC"/>
    <w:rsid w:val="00054E5C"/>
    <w:rsid w:val="000625DB"/>
    <w:rsid w:val="00063199"/>
    <w:rsid w:val="00074B04"/>
    <w:rsid w:val="00074E1B"/>
    <w:rsid w:val="00081AEB"/>
    <w:rsid w:val="000832C2"/>
    <w:rsid w:val="000907FC"/>
    <w:rsid w:val="000A4F16"/>
    <w:rsid w:val="000B4FEA"/>
    <w:rsid w:val="000B57F6"/>
    <w:rsid w:val="000C4F1E"/>
    <w:rsid w:val="000C6445"/>
    <w:rsid w:val="000D11E5"/>
    <w:rsid w:val="000E222E"/>
    <w:rsid w:val="000E341A"/>
    <w:rsid w:val="000F03E2"/>
    <w:rsid w:val="000F2065"/>
    <w:rsid w:val="00100E6A"/>
    <w:rsid w:val="00102082"/>
    <w:rsid w:val="0010316A"/>
    <w:rsid w:val="00106C19"/>
    <w:rsid w:val="0013302E"/>
    <w:rsid w:val="0014018D"/>
    <w:rsid w:val="001406B1"/>
    <w:rsid w:val="00141A7D"/>
    <w:rsid w:val="001536D7"/>
    <w:rsid w:val="00153AF5"/>
    <w:rsid w:val="001540C2"/>
    <w:rsid w:val="001644E3"/>
    <w:rsid w:val="00164A93"/>
    <w:rsid w:val="001758A3"/>
    <w:rsid w:val="00176A82"/>
    <w:rsid w:val="00181163"/>
    <w:rsid w:val="0018141E"/>
    <w:rsid w:val="00183689"/>
    <w:rsid w:val="00191FFC"/>
    <w:rsid w:val="001922D1"/>
    <w:rsid w:val="0019475E"/>
    <w:rsid w:val="001A1400"/>
    <w:rsid w:val="001A4284"/>
    <w:rsid w:val="001B29BD"/>
    <w:rsid w:val="001B3BC8"/>
    <w:rsid w:val="001B5234"/>
    <w:rsid w:val="001B55E5"/>
    <w:rsid w:val="001B7688"/>
    <w:rsid w:val="001C0149"/>
    <w:rsid w:val="001C6B77"/>
    <w:rsid w:val="001C6DEE"/>
    <w:rsid w:val="001D03D0"/>
    <w:rsid w:val="001E6A9A"/>
    <w:rsid w:val="001E72ED"/>
    <w:rsid w:val="001F281F"/>
    <w:rsid w:val="001F4CA4"/>
    <w:rsid w:val="001F662E"/>
    <w:rsid w:val="001F7382"/>
    <w:rsid w:val="001F7CE5"/>
    <w:rsid w:val="002001B3"/>
    <w:rsid w:val="002009B1"/>
    <w:rsid w:val="0020369C"/>
    <w:rsid w:val="00206232"/>
    <w:rsid w:val="00212781"/>
    <w:rsid w:val="00216AE2"/>
    <w:rsid w:val="00221C39"/>
    <w:rsid w:val="00223922"/>
    <w:rsid w:val="002341ED"/>
    <w:rsid w:val="00242E49"/>
    <w:rsid w:val="00247C51"/>
    <w:rsid w:val="00250D3C"/>
    <w:rsid w:val="0025278E"/>
    <w:rsid w:val="00255261"/>
    <w:rsid w:val="00265AD7"/>
    <w:rsid w:val="002675CF"/>
    <w:rsid w:val="002717AC"/>
    <w:rsid w:val="00275092"/>
    <w:rsid w:val="002838BF"/>
    <w:rsid w:val="00291BE3"/>
    <w:rsid w:val="002968BD"/>
    <w:rsid w:val="002A14DC"/>
    <w:rsid w:val="002A5481"/>
    <w:rsid w:val="002A7D39"/>
    <w:rsid w:val="002B0FC9"/>
    <w:rsid w:val="002B37A7"/>
    <w:rsid w:val="002B39D8"/>
    <w:rsid w:val="002B7549"/>
    <w:rsid w:val="002B7FC9"/>
    <w:rsid w:val="002C1F1F"/>
    <w:rsid w:val="002C5841"/>
    <w:rsid w:val="002D07A1"/>
    <w:rsid w:val="002D1AA9"/>
    <w:rsid w:val="002D6CFF"/>
    <w:rsid w:val="002E0ACC"/>
    <w:rsid w:val="002E2236"/>
    <w:rsid w:val="002E7BD7"/>
    <w:rsid w:val="002F50BE"/>
    <w:rsid w:val="00313978"/>
    <w:rsid w:val="00321CC5"/>
    <w:rsid w:val="00323EB4"/>
    <w:rsid w:val="00325EFA"/>
    <w:rsid w:val="003309D1"/>
    <w:rsid w:val="00334EB7"/>
    <w:rsid w:val="003407CF"/>
    <w:rsid w:val="003413D1"/>
    <w:rsid w:val="00343B0E"/>
    <w:rsid w:val="00347C2A"/>
    <w:rsid w:val="003537D2"/>
    <w:rsid w:val="00354267"/>
    <w:rsid w:val="00362906"/>
    <w:rsid w:val="00365156"/>
    <w:rsid w:val="00374801"/>
    <w:rsid w:val="0037525C"/>
    <w:rsid w:val="0037589B"/>
    <w:rsid w:val="003826C6"/>
    <w:rsid w:val="00384E6C"/>
    <w:rsid w:val="003934F4"/>
    <w:rsid w:val="00394251"/>
    <w:rsid w:val="003A04FC"/>
    <w:rsid w:val="003A4CDC"/>
    <w:rsid w:val="003B4716"/>
    <w:rsid w:val="003B5859"/>
    <w:rsid w:val="003C04E2"/>
    <w:rsid w:val="003C34F0"/>
    <w:rsid w:val="003C46A8"/>
    <w:rsid w:val="003C50B1"/>
    <w:rsid w:val="003D3076"/>
    <w:rsid w:val="003D4001"/>
    <w:rsid w:val="003D719E"/>
    <w:rsid w:val="003E201E"/>
    <w:rsid w:val="003E6143"/>
    <w:rsid w:val="003F690E"/>
    <w:rsid w:val="003F7366"/>
    <w:rsid w:val="004017EC"/>
    <w:rsid w:val="00404393"/>
    <w:rsid w:val="004048C3"/>
    <w:rsid w:val="004135F8"/>
    <w:rsid w:val="0042467F"/>
    <w:rsid w:val="00427C36"/>
    <w:rsid w:val="004313D3"/>
    <w:rsid w:val="00433D97"/>
    <w:rsid w:val="004378BF"/>
    <w:rsid w:val="00446927"/>
    <w:rsid w:val="00450D73"/>
    <w:rsid w:val="00450E30"/>
    <w:rsid w:val="004510D4"/>
    <w:rsid w:val="004512EE"/>
    <w:rsid w:val="0045268E"/>
    <w:rsid w:val="00474DC3"/>
    <w:rsid w:val="00475968"/>
    <w:rsid w:val="00475D59"/>
    <w:rsid w:val="00477599"/>
    <w:rsid w:val="0049157D"/>
    <w:rsid w:val="00494FB5"/>
    <w:rsid w:val="00496687"/>
    <w:rsid w:val="004968C2"/>
    <w:rsid w:val="004A0B03"/>
    <w:rsid w:val="004A3A79"/>
    <w:rsid w:val="004A5D0B"/>
    <w:rsid w:val="004B1872"/>
    <w:rsid w:val="004B1BB9"/>
    <w:rsid w:val="004B2B5B"/>
    <w:rsid w:val="004C414D"/>
    <w:rsid w:val="004C497F"/>
    <w:rsid w:val="004D4CA9"/>
    <w:rsid w:val="004D5A70"/>
    <w:rsid w:val="004D6371"/>
    <w:rsid w:val="004E312E"/>
    <w:rsid w:val="004E3614"/>
    <w:rsid w:val="004E6192"/>
    <w:rsid w:val="004E77EE"/>
    <w:rsid w:val="004F2765"/>
    <w:rsid w:val="00501E1D"/>
    <w:rsid w:val="005148A2"/>
    <w:rsid w:val="00520C11"/>
    <w:rsid w:val="00521E2E"/>
    <w:rsid w:val="00523520"/>
    <w:rsid w:val="00524280"/>
    <w:rsid w:val="00524D2F"/>
    <w:rsid w:val="005301F6"/>
    <w:rsid w:val="00533CE6"/>
    <w:rsid w:val="005435DE"/>
    <w:rsid w:val="0054623A"/>
    <w:rsid w:val="005558FF"/>
    <w:rsid w:val="00565CE2"/>
    <w:rsid w:val="00567E30"/>
    <w:rsid w:val="00575003"/>
    <w:rsid w:val="00575C8D"/>
    <w:rsid w:val="00582BEE"/>
    <w:rsid w:val="00586B2C"/>
    <w:rsid w:val="005A0BB9"/>
    <w:rsid w:val="005A2BBA"/>
    <w:rsid w:val="005A395A"/>
    <w:rsid w:val="005A5387"/>
    <w:rsid w:val="005A6E57"/>
    <w:rsid w:val="005A7EF7"/>
    <w:rsid w:val="005B0DCC"/>
    <w:rsid w:val="005B3E74"/>
    <w:rsid w:val="005C5979"/>
    <w:rsid w:val="005C6EF5"/>
    <w:rsid w:val="005D0DAE"/>
    <w:rsid w:val="005D1950"/>
    <w:rsid w:val="005D1C52"/>
    <w:rsid w:val="005D1FAC"/>
    <w:rsid w:val="005D5984"/>
    <w:rsid w:val="005D7D4C"/>
    <w:rsid w:val="005E00F7"/>
    <w:rsid w:val="005E0554"/>
    <w:rsid w:val="005F027A"/>
    <w:rsid w:val="005F62F4"/>
    <w:rsid w:val="005F6A36"/>
    <w:rsid w:val="005F718C"/>
    <w:rsid w:val="006028C2"/>
    <w:rsid w:val="00603280"/>
    <w:rsid w:val="00634F28"/>
    <w:rsid w:val="00635D0E"/>
    <w:rsid w:val="0063740A"/>
    <w:rsid w:val="006417A2"/>
    <w:rsid w:val="00642796"/>
    <w:rsid w:val="006500E2"/>
    <w:rsid w:val="00652092"/>
    <w:rsid w:val="00657C28"/>
    <w:rsid w:val="00660202"/>
    <w:rsid w:val="00670570"/>
    <w:rsid w:val="00675F6F"/>
    <w:rsid w:val="006770D7"/>
    <w:rsid w:val="00677E7B"/>
    <w:rsid w:val="00683657"/>
    <w:rsid w:val="00683A66"/>
    <w:rsid w:val="00693CC5"/>
    <w:rsid w:val="006A01D3"/>
    <w:rsid w:val="006A0274"/>
    <w:rsid w:val="006A1CF3"/>
    <w:rsid w:val="006B07EF"/>
    <w:rsid w:val="006B23C4"/>
    <w:rsid w:val="006C005A"/>
    <w:rsid w:val="006C1442"/>
    <w:rsid w:val="006C1A25"/>
    <w:rsid w:val="006C31BE"/>
    <w:rsid w:val="006C4A2A"/>
    <w:rsid w:val="006D088A"/>
    <w:rsid w:val="006D5082"/>
    <w:rsid w:val="006E1EAD"/>
    <w:rsid w:val="006F0FFA"/>
    <w:rsid w:val="00702A98"/>
    <w:rsid w:val="007067BD"/>
    <w:rsid w:val="0070785F"/>
    <w:rsid w:val="007110C8"/>
    <w:rsid w:val="00711700"/>
    <w:rsid w:val="00712BC5"/>
    <w:rsid w:val="00714316"/>
    <w:rsid w:val="007245F9"/>
    <w:rsid w:val="00730B1E"/>
    <w:rsid w:val="00734F43"/>
    <w:rsid w:val="007359C2"/>
    <w:rsid w:val="00736B55"/>
    <w:rsid w:val="00742BF1"/>
    <w:rsid w:val="00743D5D"/>
    <w:rsid w:val="007447A4"/>
    <w:rsid w:val="0074683E"/>
    <w:rsid w:val="00760D7E"/>
    <w:rsid w:val="00761F46"/>
    <w:rsid w:val="007620E6"/>
    <w:rsid w:val="00766235"/>
    <w:rsid w:val="00767EC0"/>
    <w:rsid w:val="00771A73"/>
    <w:rsid w:val="0077758C"/>
    <w:rsid w:val="00782C75"/>
    <w:rsid w:val="0078619D"/>
    <w:rsid w:val="00787148"/>
    <w:rsid w:val="007A0A02"/>
    <w:rsid w:val="007A3B85"/>
    <w:rsid w:val="007A6D07"/>
    <w:rsid w:val="007C0E72"/>
    <w:rsid w:val="007C1FBD"/>
    <w:rsid w:val="007C266D"/>
    <w:rsid w:val="007E21FD"/>
    <w:rsid w:val="007F18B5"/>
    <w:rsid w:val="007F1F9E"/>
    <w:rsid w:val="007F5508"/>
    <w:rsid w:val="00811677"/>
    <w:rsid w:val="0082532E"/>
    <w:rsid w:val="00830B5A"/>
    <w:rsid w:val="00830BA0"/>
    <w:rsid w:val="0083582E"/>
    <w:rsid w:val="008363D6"/>
    <w:rsid w:val="00844191"/>
    <w:rsid w:val="00844C48"/>
    <w:rsid w:val="00854265"/>
    <w:rsid w:val="008601BE"/>
    <w:rsid w:val="008669F8"/>
    <w:rsid w:val="00871051"/>
    <w:rsid w:val="008725C2"/>
    <w:rsid w:val="0087506C"/>
    <w:rsid w:val="00880A13"/>
    <w:rsid w:val="00880A69"/>
    <w:rsid w:val="008812FF"/>
    <w:rsid w:val="00885686"/>
    <w:rsid w:val="00897B3B"/>
    <w:rsid w:val="008A054C"/>
    <w:rsid w:val="008A13A6"/>
    <w:rsid w:val="008A42CC"/>
    <w:rsid w:val="008A5778"/>
    <w:rsid w:val="008A58F6"/>
    <w:rsid w:val="008B044B"/>
    <w:rsid w:val="008B330A"/>
    <w:rsid w:val="008C2B5F"/>
    <w:rsid w:val="008C7A4B"/>
    <w:rsid w:val="008D2189"/>
    <w:rsid w:val="008D6112"/>
    <w:rsid w:val="008D79D4"/>
    <w:rsid w:val="008E04B2"/>
    <w:rsid w:val="008E0D64"/>
    <w:rsid w:val="008E18F0"/>
    <w:rsid w:val="008F47BE"/>
    <w:rsid w:val="008F7B21"/>
    <w:rsid w:val="00906F48"/>
    <w:rsid w:val="009108A7"/>
    <w:rsid w:val="00911D24"/>
    <w:rsid w:val="00923182"/>
    <w:rsid w:val="00924ABF"/>
    <w:rsid w:val="00937F44"/>
    <w:rsid w:val="00940F9D"/>
    <w:rsid w:val="00941EC3"/>
    <w:rsid w:val="00942E20"/>
    <w:rsid w:val="00943F7B"/>
    <w:rsid w:val="00944690"/>
    <w:rsid w:val="009471E7"/>
    <w:rsid w:val="0095016C"/>
    <w:rsid w:val="009506B6"/>
    <w:rsid w:val="00961321"/>
    <w:rsid w:val="00964877"/>
    <w:rsid w:val="00975AEF"/>
    <w:rsid w:val="00977C10"/>
    <w:rsid w:val="00985EDA"/>
    <w:rsid w:val="009A04BD"/>
    <w:rsid w:val="009A48DB"/>
    <w:rsid w:val="009A5793"/>
    <w:rsid w:val="009A693F"/>
    <w:rsid w:val="009B5DB3"/>
    <w:rsid w:val="009C0E87"/>
    <w:rsid w:val="009C54E9"/>
    <w:rsid w:val="009C7B3F"/>
    <w:rsid w:val="009D1865"/>
    <w:rsid w:val="009E1995"/>
    <w:rsid w:val="009E4D82"/>
    <w:rsid w:val="009E4F3B"/>
    <w:rsid w:val="009F08AF"/>
    <w:rsid w:val="009F3E7C"/>
    <w:rsid w:val="009F44A0"/>
    <w:rsid w:val="009F5C82"/>
    <w:rsid w:val="00A01E8D"/>
    <w:rsid w:val="00A02841"/>
    <w:rsid w:val="00A05802"/>
    <w:rsid w:val="00A0796A"/>
    <w:rsid w:val="00A118B4"/>
    <w:rsid w:val="00A137AE"/>
    <w:rsid w:val="00A15319"/>
    <w:rsid w:val="00A15C4C"/>
    <w:rsid w:val="00A20038"/>
    <w:rsid w:val="00A2023A"/>
    <w:rsid w:val="00A218D5"/>
    <w:rsid w:val="00A2573A"/>
    <w:rsid w:val="00A261C5"/>
    <w:rsid w:val="00A32186"/>
    <w:rsid w:val="00A34B09"/>
    <w:rsid w:val="00A4050A"/>
    <w:rsid w:val="00A41D5D"/>
    <w:rsid w:val="00A42B29"/>
    <w:rsid w:val="00A44BD1"/>
    <w:rsid w:val="00A65C66"/>
    <w:rsid w:val="00A67EBC"/>
    <w:rsid w:val="00A72F5E"/>
    <w:rsid w:val="00A738F1"/>
    <w:rsid w:val="00A84E8A"/>
    <w:rsid w:val="00A8689E"/>
    <w:rsid w:val="00A9081E"/>
    <w:rsid w:val="00A915E9"/>
    <w:rsid w:val="00A91E4B"/>
    <w:rsid w:val="00A97430"/>
    <w:rsid w:val="00AA497B"/>
    <w:rsid w:val="00AB3E8F"/>
    <w:rsid w:val="00AB41CC"/>
    <w:rsid w:val="00AC2ADF"/>
    <w:rsid w:val="00AD5EF4"/>
    <w:rsid w:val="00AD70FB"/>
    <w:rsid w:val="00AD777E"/>
    <w:rsid w:val="00AE5AFB"/>
    <w:rsid w:val="00AF2C6C"/>
    <w:rsid w:val="00B03E42"/>
    <w:rsid w:val="00B17D65"/>
    <w:rsid w:val="00B20B47"/>
    <w:rsid w:val="00B23E0C"/>
    <w:rsid w:val="00B2781E"/>
    <w:rsid w:val="00B30159"/>
    <w:rsid w:val="00B37751"/>
    <w:rsid w:val="00B43B76"/>
    <w:rsid w:val="00B441AC"/>
    <w:rsid w:val="00B44E05"/>
    <w:rsid w:val="00B4529A"/>
    <w:rsid w:val="00B461B1"/>
    <w:rsid w:val="00B53BCA"/>
    <w:rsid w:val="00B577B3"/>
    <w:rsid w:val="00B60936"/>
    <w:rsid w:val="00B6138D"/>
    <w:rsid w:val="00B64A43"/>
    <w:rsid w:val="00B713FB"/>
    <w:rsid w:val="00B734A9"/>
    <w:rsid w:val="00B81598"/>
    <w:rsid w:val="00B81848"/>
    <w:rsid w:val="00B82CA9"/>
    <w:rsid w:val="00B8526A"/>
    <w:rsid w:val="00B85C93"/>
    <w:rsid w:val="00B85D41"/>
    <w:rsid w:val="00B87733"/>
    <w:rsid w:val="00B9489A"/>
    <w:rsid w:val="00BA1583"/>
    <w:rsid w:val="00BB5CC1"/>
    <w:rsid w:val="00BB6DF1"/>
    <w:rsid w:val="00BB721C"/>
    <w:rsid w:val="00BB7757"/>
    <w:rsid w:val="00BC025C"/>
    <w:rsid w:val="00BC4340"/>
    <w:rsid w:val="00BC4841"/>
    <w:rsid w:val="00BC4E5B"/>
    <w:rsid w:val="00BC7042"/>
    <w:rsid w:val="00BC7CA0"/>
    <w:rsid w:val="00BE09E5"/>
    <w:rsid w:val="00BF038D"/>
    <w:rsid w:val="00BF55EB"/>
    <w:rsid w:val="00C035D5"/>
    <w:rsid w:val="00C05FC0"/>
    <w:rsid w:val="00C109D0"/>
    <w:rsid w:val="00C12501"/>
    <w:rsid w:val="00C16AA7"/>
    <w:rsid w:val="00C16CDB"/>
    <w:rsid w:val="00C237D5"/>
    <w:rsid w:val="00C242A7"/>
    <w:rsid w:val="00C24469"/>
    <w:rsid w:val="00C25506"/>
    <w:rsid w:val="00C3279F"/>
    <w:rsid w:val="00C32BD9"/>
    <w:rsid w:val="00C34046"/>
    <w:rsid w:val="00C40912"/>
    <w:rsid w:val="00C43733"/>
    <w:rsid w:val="00C550B1"/>
    <w:rsid w:val="00C5712D"/>
    <w:rsid w:val="00C65B7F"/>
    <w:rsid w:val="00C82441"/>
    <w:rsid w:val="00C9002D"/>
    <w:rsid w:val="00C9067D"/>
    <w:rsid w:val="00C923C6"/>
    <w:rsid w:val="00C93B0A"/>
    <w:rsid w:val="00C94C60"/>
    <w:rsid w:val="00CA302E"/>
    <w:rsid w:val="00CA3F2C"/>
    <w:rsid w:val="00CA42C7"/>
    <w:rsid w:val="00CB1E56"/>
    <w:rsid w:val="00CB367A"/>
    <w:rsid w:val="00CB3700"/>
    <w:rsid w:val="00CB41D7"/>
    <w:rsid w:val="00CC10D1"/>
    <w:rsid w:val="00CC26EA"/>
    <w:rsid w:val="00CC3445"/>
    <w:rsid w:val="00CC76D1"/>
    <w:rsid w:val="00CD3C54"/>
    <w:rsid w:val="00CD58BB"/>
    <w:rsid w:val="00CE54CB"/>
    <w:rsid w:val="00CE739C"/>
    <w:rsid w:val="00CF7B42"/>
    <w:rsid w:val="00D02D55"/>
    <w:rsid w:val="00D036F9"/>
    <w:rsid w:val="00D0609B"/>
    <w:rsid w:val="00D13BFA"/>
    <w:rsid w:val="00D161FD"/>
    <w:rsid w:val="00D236AF"/>
    <w:rsid w:val="00D23D16"/>
    <w:rsid w:val="00D32117"/>
    <w:rsid w:val="00D364C7"/>
    <w:rsid w:val="00D435A3"/>
    <w:rsid w:val="00D44072"/>
    <w:rsid w:val="00D44EB3"/>
    <w:rsid w:val="00D553DE"/>
    <w:rsid w:val="00D669DD"/>
    <w:rsid w:val="00D730BF"/>
    <w:rsid w:val="00D73BB1"/>
    <w:rsid w:val="00D742E3"/>
    <w:rsid w:val="00D81E1E"/>
    <w:rsid w:val="00D85B3A"/>
    <w:rsid w:val="00D87E17"/>
    <w:rsid w:val="00D90B28"/>
    <w:rsid w:val="00D921FA"/>
    <w:rsid w:val="00D9353A"/>
    <w:rsid w:val="00D938F9"/>
    <w:rsid w:val="00D9774F"/>
    <w:rsid w:val="00DA1524"/>
    <w:rsid w:val="00DA2B52"/>
    <w:rsid w:val="00DA3E70"/>
    <w:rsid w:val="00DB0AE8"/>
    <w:rsid w:val="00DC22E4"/>
    <w:rsid w:val="00DC6F34"/>
    <w:rsid w:val="00DC7746"/>
    <w:rsid w:val="00DD071C"/>
    <w:rsid w:val="00DD7153"/>
    <w:rsid w:val="00DE0C06"/>
    <w:rsid w:val="00DE29AE"/>
    <w:rsid w:val="00DF0D2A"/>
    <w:rsid w:val="00E11BC6"/>
    <w:rsid w:val="00E1264B"/>
    <w:rsid w:val="00E14E4D"/>
    <w:rsid w:val="00E22427"/>
    <w:rsid w:val="00E25A4E"/>
    <w:rsid w:val="00E374EC"/>
    <w:rsid w:val="00E42C20"/>
    <w:rsid w:val="00E4552B"/>
    <w:rsid w:val="00E45CC0"/>
    <w:rsid w:val="00E53B09"/>
    <w:rsid w:val="00E66B24"/>
    <w:rsid w:val="00E67D4F"/>
    <w:rsid w:val="00E7131E"/>
    <w:rsid w:val="00E71BDF"/>
    <w:rsid w:val="00E732BD"/>
    <w:rsid w:val="00E8052B"/>
    <w:rsid w:val="00E84706"/>
    <w:rsid w:val="00E85218"/>
    <w:rsid w:val="00E85749"/>
    <w:rsid w:val="00E86686"/>
    <w:rsid w:val="00E903CC"/>
    <w:rsid w:val="00E95EB0"/>
    <w:rsid w:val="00E974AE"/>
    <w:rsid w:val="00EA0354"/>
    <w:rsid w:val="00EA4C2F"/>
    <w:rsid w:val="00EA68A3"/>
    <w:rsid w:val="00EA6BD6"/>
    <w:rsid w:val="00EB6CF6"/>
    <w:rsid w:val="00EC1DDC"/>
    <w:rsid w:val="00ED45E1"/>
    <w:rsid w:val="00ED464C"/>
    <w:rsid w:val="00ED6412"/>
    <w:rsid w:val="00EE148D"/>
    <w:rsid w:val="00EE615F"/>
    <w:rsid w:val="00EF4339"/>
    <w:rsid w:val="00EF78D6"/>
    <w:rsid w:val="00F007D3"/>
    <w:rsid w:val="00F059B9"/>
    <w:rsid w:val="00F07312"/>
    <w:rsid w:val="00F202B7"/>
    <w:rsid w:val="00F229AD"/>
    <w:rsid w:val="00F229FB"/>
    <w:rsid w:val="00F26232"/>
    <w:rsid w:val="00F264E0"/>
    <w:rsid w:val="00F3450B"/>
    <w:rsid w:val="00F401FE"/>
    <w:rsid w:val="00F426EF"/>
    <w:rsid w:val="00F46294"/>
    <w:rsid w:val="00F470F5"/>
    <w:rsid w:val="00F47AB1"/>
    <w:rsid w:val="00F51C74"/>
    <w:rsid w:val="00F57AA0"/>
    <w:rsid w:val="00F61992"/>
    <w:rsid w:val="00F62EDC"/>
    <w:rsid w:val="00F770AC"/>
    <w:rsid w:val="00F93C7D"/>
    <w:rsid w:val="00F95744"/>
    <w:rsid w:val="00FA6DCF"/>
    <w:rsid w:val="00FB43F8"/>
    <w:rsid w:val="00FC5418"/>
    <w:rsid w:val="00FC5AAF"/>
    <w:rsid w:val="00FD2892"/>
    <w:rsid w:val="00FF2C5E"/>
    <w:rsid w:val="00FF4287"/>
    <w:rsid w:val="00FF5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,"/>
  <w14:docId w14:val="3B9DA3F2"/>
  <w15:chartTrackingRefBased/>
  <w15:docId w15:val="{E7181B08-35B7-4915-BE1D-7DBDF1E5E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locked="1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locked="1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locked="1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locked/>
    <w:rsid w:val="00BF5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F55EB"/>
  </w:style>
  <w:style w:type="paragraph" w:styleId="Piedepgina">
    <w:name w:val="footer"/>
    <w:basedOn w:val="Normal"/>
    <w:link w:val="PiedepginaCar"/>
    <w:uiPriority w:val="99"/>
    <w:unhideWhenUsed/>
    <w:rsid w:val="00BF55E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F55EB"/>
  </w:style>
  <w:style w:type="paragraph" w:styleId="Textodeglobo">
    <w:name w:val="Balloon Text"/>
    <w:basedOn w:val="Normal"/>
    <w:link w:val="TextodegloboCar"/>
    <w:uiPriority w:val="99"/>
    <w:semiHidden/>
    <w:unhideWhenUsed/>
    <w:rsid w:val="00D23D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D16"/>
    <w:rPr>
      <w:rFonts w:ascii="Segoe UI" w:hAnsi="Segoe UI" w:cs="Segoe UI"/>
      <w:sz w:val="18"/>
      <w:szCs w:val="18"/>
    </w:rPr>
  </w:style>
  <w:style w:type="table" w:customStyle="1" w:styleId="Tablaconcuadrcula1">
    <w:name w:val="Tabla con cuadrícula1"/>
    <w:basedOn w:val="Tablanormal"/>
    <w:next w:val="Tablaconcuadrcula"/>
    <w:uiPriority w:val="1"/>
    <w:rsid w:val="000E222E"/>
    <w:pPr>
      <w:spacing w:after="0" w:line="240" w:lineRule="auto"/>
    </w:pPr>
    <w:rPr>
      <w:rFonts w:eastAsia="Times New Roman" w:cs="Times New Roman"/>
      <w:lang w:val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Tablaconcuadrcula">
    <w:name w:val="Table Grid"/>
    <w:basedOn w:val="Tablanormal"/>
    <w:uiPriority w:val="1"/>
    <w:rsid w:val="000E22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uiPriority w:val="10"/>
    <w:qFormat/>
    <w:rsid w:val="002D07A1"/>
    <w:pPr>
      <w:pBdr>
        <w:bottom w:val="single" w:sz="8" w:space="4" w:color="5B9BD5" w:themeColor="accent1"/>
      </w:pBdr>
      <w:spacing w:line="240" w:lineRule="auto"/>
      <w:contextualSpacing/>
      <w:jc w:val="center"/>
    </w:pPr>
    <w:rPr>
      <w:rFonts w:asciiTheme="majorHAnsi" w:eastAsiaTheme="majorEastAsia" w:hAnsiTheme="majorHAnsi" w:cs="Times New Roman"/>
      <w:b/>
      <w:bCs/>
      <w:smallCaps/>
      <w:color w:val="5B9BD5" w:themeColor="accent1"/>
      <w:sz w:val="48"/>
      <w:szCs w:val="48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D07A1"/>
    <w:rPr>
      <w:rFonts w:asciiTheme="majorHAnsi" w:eastAsiaTheme="majorEastAsia" w:hAnsiTheme="majorHAnsi" w:cs="Times New Roman"/>
      <w:b/>
      <w:bCs/>
      <w:smallCaps/>
      <w:color w:val="5B9BD5" w:themeColor="accent1"/>
      <w:sz w:val="48"/>
      <w:szCs w:val="48"/>
      <w:lang w:val="es-ES"/>
    </w:rPr>
  </w:style>
  <w:style w:type="paragraph" w:styleId="Subttulo">
    <w:name w:val="Subtitle"/>
    <w:basedOn w:val="Normal"/>
    <w:link w:val="SubttuloCar"/>
    <w:uiPriority w:val="11"/>
    <w:qFormat/>
    <w:rsid w:val="002D07A1"/>
    <w:pPr>
      <w:spacing w:after="480" w:line="240" w:lineRule="auto"/>
      <w:jc w:val="center"/>
    </w:pPr>
    <w:rPr>
      <w:rFonts w:asciiTheme="majorHAnsi" w:eastAsiaTheme="majorEastAsia" w:hAnsiTheme="majorHAnsi" w:cs="Times New Roman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D07A1"/>
    <w:rPr>
      <w:rFonts w:asciiTheme="majorHAnsi" w:eastAsiaTheme="majorEastAsia" w:hAnsiTheme="majorHAnsi" w:cs="Times New Roman"/>
      <w:sz w:val="28"/>
      <w:szCs w:val="28"/>
      <w:lang w:val="es-ES"/>
    </w:rPr>
  </w:style>
  <w:style w:type="paragraph" w:styleId="Prrafodelista">
    <w:name w:val="List Paragraph"/>
    <w:basedOn w:val="Normal"/>
    <w:uiPriority w:val="34"/>
    <w:unhideWhenUsed/>
    <w:qFormat/>
    <w:rsid w:val="002D07A1"/>
    <w:pPr>
      <w:spacing w:after="200" w:line="276" w:lineRule="auto"/>
      <w:ind w:left="720"/>
      <w:contextualSpacing/>
    </w:pPr>
    <w:rPr>
      <w:rFonts w:eastAsiaTheme="minorEastAsia" w:cs="Times New Roman"/>
      <w:sz w:val="20"/>
      <w:szCs w:val="20"/>
      <w:lang w:val="es-ES"/>
    </w:rPr>
  </w:style>
  <w:style w:type="paragraph" w:styleId="NormalWeb">
    <w:name w:val="Normal (Web)"/>
    <w:basedOn w:val="Normal"/>
    <w:uiPriority w:val="99"/>
    <w:rsid w:val="00E71B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85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_BIENESTARSOCIAL\Documents\Plantillas%20personalizadas%20de%20Office\PALNTILLA%20VIDASINU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1BF666-20F0-452B-9FD5-88D380213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PALNTILLA VIDASINU</Template>
  <TotalTime>832</TotalTime>
  <Pages>4</Pages>
  <Words>1003</Words>
  <Characters>5689</Characters>
  <Application>Microsoft Office Word</Application>
  <DocSecurity>0</DocSecurity>
  <Lines>167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ADM_BIENESTARSOCIAL</dc:creator>
  <cp:keywords/>
  <dc:description/>
  <cp:lastModifiedBy>Angelica Bueno</cp:lastModifiedBy>
  <cp:revision>69</cp:revision>
  <cp:lastPrinted>2017-03-16T22:14:00Z</cp:lastPrinted>
  <dcterms:created xsi:type="dcterms:W3CDTF">2019-02-19T16:27:00Z</dcterms:created>
  <dcterms:modified xsi:type="dcterms:W3CDTF">2019-03-13T01:18:00Z</dcterms:modified>
</cp:coreProperties>
</file>