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AE8D9" w14:textId="137D3771" w:rsidR="00AD70FB" w:rsidRDefault="00AD70FB" w:rsidP="00AD70FB">
      <w:pPr>
        <w:rPr>
          <w:rFonts w:ascii="Gotham Extra Light" w:hAnsi="Gotham Extra Light"/>
          <w:sz w:val="24"/>
          <w:szCs w:val="24"/>
        </w:rPr>
      </w:pPr>
    </w:p>
    <w:p w14:paraId="45C4AC83" w14:textId="251AFBDA" w:rsidR="000E222E" w:rsidRDefault="000E222E" w:rsidP="00AD70FB">
      <w:pPr>
        <w:rPr>
          <w:rFonts w:ascii="Gotham Extra Light" w:hAnsi="Gotham Extra Light"/>
          <w:sz w:val="24"/>
          <w:szCs w:val="24"/>
        </w:rPr>
      </w:pPr>
    </w:p>
    <w:p w14:paraId="173CA101" w14:textId="0BF96FCB" w:rsidR="000E222E" w:rsidRDefault="000E222E" w:rsidP="00AD70FB">
      <w:pPr>
        <w:rPr>
          <w:rFonts w:ascii="Gotham Extra Light" w:hAnsi="Gotham Extra Light"/>
          <w:sz w:val="24"/>
          <w:szCs w:val="24"/>
        </w:rPr>
      </w:pPr>
    </w:p>
    <w:p w14:paraId="7B427CB5" w14:textId="40B73446" w:rsidR="000E222E" w:rsidRDefault="000E222E" w:rsidP="00AD70FB">
      <w:pPr>
        <w:rPr>
          <w:rFonts w:ascii="Gotham Extra Light" w:hAnsi="Gotham Extra Light"/>
          <w:sz w:val="24"/>
          <w:szCs w:val="24"/>
        </w:rPr>
      </w:pPr>
    </w:p>
    <w:p w14:paraId="4F5D3978" w14:textId="46729AD8" w:rsidR="000E222E" w:rsidRDefault="000E222E" w:rsidP="00AD70FB">
      <w:pPr>
        <w:rPr>
          <w:rFonts w:ascii="Gotham Extra Light" w:hAnsi="Gotham Extra Light"/>
          <w:sz w:val="24"/>
          <w:szCs w:val="24"/>
        </w:rPr>
      </w:pPr>
    </w:p>
    <w:p w14:paraId="35AB19AD" w14:textId="0004C716" w:rsidR="000E222E" w:rsidRDefault="000E222E" w:rsidP="00AD70FB">
      <w:pPr>
        <w:rPr>
          <w:rFonts w:ascii="Gotham Extra Light" w:hAnsi="Gotham Extra Light"/>
          <w:sz w:val="24"/>
          <w:szCs w:val="24"/>
        </w:rPr>
      </w:pPr>
    </w:p>
    <w:p w14:paraId="5256442C" w14:textId="52823A21" w:rsidR="000E222E" w:rsidRDefault="000E222E" w:rsidP="00AD70FB">
      <w:pPr>
        <w:rPr>
          <w:rFonts w:ascii="Gotham Extra Light" w:hAnsi="Gotham Extra Light"/>
          <w:sz w:val="24"/>
          <w:szCs w:val="24"/>
        </w:rPr>
      </w:pPr>
    </w:p>
    <w:p w14:paraId="68FCEC23" w14:textId="49FBE6FC" w:rsidR="000E222E" w:rsidRDefault="000E222E" w:rsidP="00AD70FB">
      <w:pPr>
        <w:rPr>
          <w:rFonts w:ascii="Gotham Extra Light" w:hAnsi="Gotham Extra Light"/>
          <w:sz w:val="24"/>
          <w:szCs w:val="24"/>
        </w:rPr>
      </w:pPr>
    </w:p>
    <w:p w14:paraId="5FD93D71" w14:textId="2C170778" w:rsidR="000E222E" w:rsidRDefault="000E222E" w:rsidP="00AD70FB">
      <w:pPr>
        <w:rPr>
          <w:rFonts w:ascii="Gotham Extra Light" w:hAnsi="Gotham Extra Light"/>
          <w:sz w:val="24"/>
          <w:szCs w:val="24"/>
        </w:rPr>
      </w:pPr>
    </w:p>
    <w:tbl>
      <w:tblPr>
        <w:tblStyle w:val="Tablaconcuadrcula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8838"/>
      </w:tblGrid>
      <w:tr w:rsidR="000E222E" w:rsidRPr="000E222E" w14:paraId="15E6B28F" w14:textId="77777777" w:rsidTr="001C0149">
        <w:trPr>
          <w:trHeight w:val="1440"/>
          <w:jc w:val="center"/>
        </w:trPr>
        <w:tc>
          <w:tcPr>
            <w:tcW w:w="0" w:type="auto"/>
            <w:shd w:val="clear" w:color="auto" w:fill="9CC2E5" w:themeFill="accent1" w:themeFillTint="99"/>
            <w:vAlign w:val="center"/>
          </w:tcPr>
          <w:p w14:paraId="1EC8BC26" w14:textId="77777777" w:rsidR="000E222E" w:rsidRPr="00D236AF" w:rsidRDefault="000E222E" w:rsidP="000E222E">
            <w:pPr>
              <w:suppressOverlap/>
              <w:jc w:val="center"/>
              <w:rPr>
                <w:rFonts w:ascii="Gotham" w:hAnsi="Gotham"/>
                <w:color w:val="FFFFFF"/>
                <w:sz w:val="48"/>
                <w:szCs w:val="48"/>
              </w:rPr>
            </w:pPr>
            <w:r w:rsidRPr="00D236AF">
              <w:rPr>
                <w:rFonts w:ascii="Gotham" w:hAnsi="Gotham"/>
                <w:color w:val="FFFFFF"/>
                <w:sz w:val="48"/>
                <w:szCs w:val="48"/>
              </w:rPr>
              <w:t>INFORME PORMENORIZADO DE CONTROL INTERNO</w:t>
            </w:r>
          </w:p>
        </w:tc>
      </w:tr>
      <w:tr w:rsidR="000E222E" w:rsidRPr="000E222E" w14:paraId="583CEE8C" w14:textId="77777777" w:rsidTr="000E222E">
        <w:trPr>
          <w:trHeight w:val="144"/>
          <w:jc w:val="center"/>
        </w:trPr>
        <w:tc>
          <w:tcPr>
            <w:tcW w:w="0" w:type="auto"/>
            <w:shd w:val="clear" w:color="auto" w:fill="918485"/>
            <w:tcMar>
              <w:top w:w="0" w:type="dxa"/>
              <w:bottom w:w="0" w:type="dxa"/>
            </w:tcMar>
            <w:vAlign w:val="center"/>
          </w:tcPr>
          <w:p w14:paraId="4E5CC6A1" w14:textId="77777777" w:rsidR="000E222E" w:rsidRPr="000E222E" w:rsidRDefault="000E222E" w:rsidP="000E222E">
            <w:pPr>
              <w:rPr>
                <w:rFonts w:ascii="Perpetua" w:hAnsi="Perpetua"/>
                <w:color w:val="000000"/>
                <w:sz w:val="8"/>
                <w:szCs w:val="8"/>
              </w:rPr>
            </w:pPr>
          </w:p>
        </w:tc>
      </w:tr>
      <w:tr w:rsidR="000E222E" w:rsidRPr="000E222E" w14:paraId="50AD4FC0" w14:textId="77777777" w:rsidTr="00FA3AE2">
        <w:trPr>
          <w:trHeight w:val="720"/>
          <w:jc w:val="center"/>
        </w:trPr>
        <w:tc>
          <w:tcPr>
            <w:tcW w:w="0" w:type="auto"/>
            <w:vAlign w:val="bottom"/>
          </w:tcPr>
          <w:p w14:paraId="34984574" w14:textId="2622D300" w:rsidR="000E222E" w:rsidRPr="000E222E" w:rsidRDefault="000E222E" w:rsidP="000E222E">
            <w:pPr>
              <w:suppressOverlap/>
              <w:jc w:val="center"/>
              <w:rPr>
                <w:rFonts w:ascii="Franklin Gothic Book" w:hAnsi="Franklin Gothic Book"/>
                <w:i/>
                <w:color w:val="000000"/>
                <w:sz w:val="36"/>
                <w:szCs w:val="36"/>
              </w:rPr>
            </w:pPr>
          </w:p>
        </w:tc>
      </w:tr>
    </w:tbl>
    <w:p w14:paraId="0A866442" w14:textId="60C0ED66" w:rsidR="000E222E" w:rsidRDefault="000E222E" w:rsidP="00AD70FB">
      <w:pPr>
        <w:rPr>
          <w:rFonts w:ascii="Gotham Extra Light" w:hAnsi="Gotham Extra Light"/>
          <w:sz w:val="24"/>
          <w:szCs w:val="24"/>
        </w:rPr>
      </w:pPr>
    </w:p>
    <w:p w14:paraId="64604F73" w14:textId="5DD4D01C" w:rsidR="000E222E" w:rsidRDefault="000E222E" w:rsidP="00AD70FB">
      <w:pPr>
        <w:rPr>
          <w:rFonts w:ascii="Gotham Extra Light" w:hAnsi="Gotham Extra Light"/>
          <w:sz w:val="24"/>
          <w:szCs w:val="24"/>
        </w:rPr>
      </w:pPr>
    </w:p>
    <w:p w14:paraId="48409A23" w14:textId="2105692A" w:rsidR="000E222E" w:rsidRDefault="000E222E" w:rsidP="00AD70FB">
      <w:pPr>
        <w:rPr>
          <w:rFonts w:ascii="Gotham Extra Light" w:hAnsi="Gotham Extra Light"/>
          <w:sz w:val="24"/>
          <w:szCs w:val="24"/>
        </w:rPr>
      </w:pPr>
    </w:p>
    <w:p w14:paraId="67A032A4" w14:textId="07C3BB3D" w:rsidR="002D07A1" w:rsidRDefault="002D07A1" w:rsidP="00AD70FB">
      <w:pPr>
        <w:rPr>
          <w:rFonts w:ascii="Gotham Extra Light" w:hAnsi="Gotham Extra Light"/>
          <w:sz w:val="24"/>
          <w:szCs w:val="24"/>
        </w:rPr>
      </w:pPr>
    </w:p>
    <w:p w14:paraId="7AF2B7B9" w14:textId="4C7F269F" w:rsidR="002D07A1" w:rsidRDefault="002D07A1" w:rsidP="00AD70FB">
      <w:pPr>
        <w:rPr>
          <w:rFonts w:ascii="Gotham Extra Light" w:hAnsi="Gotham Extra Light"/>
          <w:sz w:val="24"/>
          <w:szCs w:val="24"/>
        </w:rPr>
      </w:pPr>
    </w:p>
    <w:p w14:paraId="44F989B0" w14:textId="3423FC4E" w:rsidR="002D07A1" w:rsidRDefault="002D07A1" w:rsidP="00AD70FB">
      <w:pPr>
        <w:rPr>
          <w:rFonts w:ascii="Gotham Extra Light" w:hAnsi="Gotham Extra Light"/>
          <w:sz w:val="24"/>
          <w:szCs w:val="24"/>
        </w:rPr>
      </w:pPr>
    </w:p>
    <w:p w14:paraId="63930E3B" w14:textId="1B95DBBB" w:rsidR="002D07A1" w:rsidRDefault="002D07A1" w:rsidP="00AD70FB">
      <w:pPr>
        <w:rPr>
          <w:rFonts w:ascii="Gotham Extra Light" w:hAnsi="Gotham Extra Light"/>
          <w:sz w:val="24"/>
          <w:szCs w:val="24"/>
        </w:rPr>
      </w:pPr>
    </w:p>
    <w:p w14:paraId="5F1B56CB" w14:textId="36DD9CFD" w:rsidR="002D07A1" w:rsidRDefault="002D07A1" w:rsidP="00AD70FB">
      <w:pPr>
        <w:rPr>
          <w:rFonts w:ascii="Gotham Extra Light" w:hAnsi="Gotham Extra Light"/>
          <w:sz w:val="24"/>
          <w:szCs w:val="24"/>
        </w:rPr>
      </w:pPr>
    </w:p>
    <w:p w14:paraId="6EDC5752" w14:textId="160ED496" w:rsidR="002D07A1" w:rsidRDefault="002D07A1" w:rsidP="00AD70FB">
      <w:pPr>
        <w:rPr>
          <w:rFonts w:ascii="Gotham Extra Light" w:hAnsi="Gotham Extra Light"/>
          <w:sz w:val="24"/>
          <w:szCs w:val="24"/>
        </w:rPr>
      </w:pPr>
    </w:p>
    <w:p w14:paraId="51FE3244" w14:textId="1FDB4840" w:rsidR="002D07A1" w:rsidRDefault="002D07A1" w:rsidP="00AD70FB">
      <w:pPr>
        <w:rPr>
          <w:rFonts w:ascii="Gotham Extra Light" w:hAnsi="Gotham Extra Light"/>
          <w:sz w:val="24"/>
          <w:szCs w:val="24"/>
        </w:rPr>
      </w:pPr>
    </w:p>
    <w:p w14:paraId="3A6F8828" w14:textId="63C73641" w:rsidR="002D07A1" w:rsidRDefault="002D07A1" w:rsidP="00AD70FB">
      <w:pPr>
        <w:rPr>
          <w:rFonts w:ascii="Gotham Extra Light" w:hAnsi="Gotham Extra Light"/>
          <w:sz w:val="24"/>
          <w:szCs w:val="24"/>
        </w:rPr>
      </w:pPr>
    </w:p>
    <w:p w14:paraId="6C793FA4" w14:textId="028B633A" w:rsidR="002D07A1" w:rsidRDefault="002D07A1" w:rsidP="00AD70FB">
      <w:pPr>
        <w:rPr>
          <w:rFonts w:ascii="Gotham Extra Light" w:hAnsi="Gotham Extra Light"/>
          <w:sz w:val="24"/>
          <w:szCs w:val="24"/>
        </w:rPr>
      </w:pPr>
    </w:p>
    <w:p w14:paraId="60602685" w14:textId="77777777" w:rsidR="002D07A1" w:rsidRPr="001C0149" w:rsidRDefault="002D07A1" w:rsidP="002D07A1">
      <w:pPr>
        <w:pBdr>
          <w:bottom w:val="single" w:sz="8" w:space="4" w:color="5B9BD5" w:themeColor="accent1"/>
        </w:pBdr>
        <w:spacing w:line="240" w:lineRule="auto"/>
        <w:contextualSpacing/>
        <w:jc w:val="center"/>
        <w:rPr>
          <w:rFonts w:ascii="GothamBook" w:eastAsiaTheme="majorEastAsia" w:hAnsi="GothamBook" w:cs="Times New Roman"/>
          <w:b/>
          <w:bCs/>
          <w:color w:val="2EADC6"/>
          <w:sz w:val="36"/>
          <w:szCs w:val="36"/>
          <w:lang w:val="es-ES"/>
        </w:rPr>
      </w:pPr>
      <w:r w:rsidRPr="001C0149">
        <w:rPr>
          <w:rFonts w:ascii="GothamBook" w:eastAsiaTheme="majorEastAsia" w:hAnsi="GothamBook" w:cs="Times New Roman"/>
          <w:b/>
          <w:bCs/>
          <w:color w:val="2EADC6"/>
          <w:sz w:val="36"/>
          <w:szCs w:val="36"/>
        </w:rPr>
        <w:t>INFORME PORMENORIZADO DE CONTROL INTERNO</w:t>
      </w:r>
    </w:p>
    <w:p w14:paraId="587BDF92" w14:textId="007488A7" w:rsidR="002D07A1" w:rsidRPr="001C0149" w:rsidRDefault="002D07A1" w:rsidP="001C0149">
      <w:pPr>
        <w:spacing w:after="0" w:line="240" w:lineRule="auto"/>
        <w:jc w:val="center"/>
        <w:rPr>
          <w:rFonts w:ascii="GothamBook" w:eastAsiaTheme="minorEastAsia" w:hAnsi="GothamBook" w:cs="Tahoma"/>
          <w:b/>
          <w:color w:val="2EADC6"/>
          <w:sz w:val="24"/>
          <w:szCs w:val="24"/>
          <w:lang w:val="es-ES"/>
        </w:rPr>
      </w:pPr>
      <w:r w:rsidRPr="001C0149">
        <w:rPr>
          <w:rFonts w:ascii="GothamBook" w:eastAsiaTheme="minorEastAsia" w:hAnsi="GothamBook" w:cs="Tahoma"/>
          <w:b/>
          <w:color w:val="2EADC6"/>
          <w:sz w:val="24"/>
          <w:szCs w:val="24"/>
          <w:lang w:val="es-ES"/>
        </w:rPr>
        <w:t>AVANCES DEL SISTEMA DE CONTROL INTERNO</w:t>
      </w:r>
    </w:p>
    <w:p w14:paraId="233CD0C3" w14:textId="6559B39F" w:rsidR="002D07A1" w:rsidRDefault="00BE09E5" w:rsidP="001C0149">
      <w:pPr>
        <w:spacing w:after="0" w:line="240" w:lineRule="auto"/>
        <w:jc w:val="center"/>
        <w:rPr>
          <w:rFonts w:ascii="GothamBook" w:eastAsiaTheme="minorEastAsia" w:hAnsi="GothamBook" w:cs="Tahoma"/>
          <w:b/>
          <w:color w:val="2EADC6"/>
          <w:sz w:val="24"/>
          <w:szCs w:val="24"/>
          <w:lang w:val="es-ES"/>
        </w:rPr>
      </w:pPr>
      <w:r>
        <w:rPr>
          <w:rFonts w:ascii="GothamBook" w:eastAsiaTheme="minorEastAsia" w:hAnsi="GothamBook" w:cs="Tahoma"/>
          <w:b/>
          <w:color w:val="2EADC6"/>
          <w:sz w:val="24"/>
          <w:szCs w:val="24"/>
          <w:lang w:val="es-ES"/>
        </w:rPr>
        <w:t xml:space="preserve">PERIODO: </w:t>
      </w:r>
      <w:r w:rsidR="00D52A94">
        <w:rPr>
          <w:rFonts w:ascii="GothamBook" w:eastAsiaTheme="minorEastAsia" w:hAnsi="GothamBook" w:cs="Tahoma"/>
          <w:b/>
          <w:color w:val="2EADC6"/>
          <w:sz w:val="24"/>
          <w:szCs w:val="24"/>
          <w:lang w:val="es-ES"/>
        </w:rPr>
        <w:t>MARZO 2019</w:t>
      </w:r>
      <w:r w:rsidR="003B4716">
        <w:rPr>
          <w:rFonts w:ascii="GothamBook" w:eastAsiaTheme="minorEastAsia" w:hAnsi="GothamBook" w:cs="Tahoma"/>
          <w:b/>
          <w:color w:val="2EADC6"/>
          <w:sz w:val="24"/>
          <w:szCs w:val="24"/>
          <w:lang w:val="es-ES"/>
        </w:rPr>
        <w:t xml:space="preserve"> </w:t>
      </w:r>
      <w:r>
        <w:rPr>
          <w:rFonts w:ascii="GothamBook" w:eastAsiaTheme="minorEastAsia" w:hAnsi="GothamBook" w:cs="Tahoma"/>
          <w:b/>
          <w:color w:val="2EADC6"/>
          <w:sz w:val="24"/>
          <w:szCs w:val="24"/>
          <w:lang w:val="es-ES"/>
        </w:rPr>
        <w:t xml:space="preserve">– </w:t>
      </w:r>
      <w:r w:rsidR="00491C2A">
        <w:rPr>
          <w:rFonts w:ascii="GothamBook" w:eastAsiaTheme="minorEastAsia" w:hAnsi="GothamBook" w:cs="Tahoma"/>
          <w:b/>
          <w:color w:val="2EADC6"/>
          <w:sz w:val="24"/>
          <w:szCs w:val="24"/>
          <w:lang w:val="es-ES"/>
        </w:rPr>
        <w:t>JUNIO</w:t>
      </w:r>
      <w:r w:rsidR="007067BD">
        <w:rPr>
          <w:rFonts w:ascii="GothamBook" w:eastAsiaTheme="minorEastAsia" w:hAnsi="GothamBook" w:cs="Tahoma"/>
          <w:b/>
          <w:color w:val="2EADC6"/>
          <w:sz w:val="24"/>
          <w:szCs w:val="24"/>
          <w:lang w:val="es-ES"/>
        </w:rPr>
        <w:t xml:space="preserve"> </w:t>
      </w:r>
      <w:r w:rsidR="00B60936">
        <w:rPr>
          <w:rFonts w:ascii="GothamBook" w:eastAsiaTheme="minorEastAsia" w:hAnsi="GothamBook" w:cs="Tahoma"/>
          <w:b/>
          <w:color w:val="2EADC6"/>
          <w:sz w:val="24"/>
          <w:szCs w:val="24"/>
          <w:lang w:val="es-ES"/>
        </w:rPr>
        <w:t>201</w:t>
      </w:r>
      <w:r w:rsidR="00943F7B">
        <w:rPr>
          <w:rFonts w:ascii="GothamBook" w:eastAsiaTheme="minorEastAsia" w:hAnsi="GothamBook" w:cs="Tahoma"/>
          <w:b/>
          <w:color w:val="2EADC6"/>
          <w:sz w:val="24"/>
          <w:szCs w:val="24"/>
          <w:lang w:val="es-ES"/>
        </w:rPr>
        <w:t>9</w:t>
      </w:r>
    </w:p>
    <w:p w14:paraId="35EA5F7C" w14:textId="301959E2" w:rsidR="00384E6C" w:rsidRDefault="00384E6C" w:rsidP="001C0149">
      <w:pPr>
        <w:spacing w:after="0" w:line="240" w:lineRule="auto"/>
        <w:jc w:val="center"/>
        <w:rPr>
          <w:rFonts w:ascii="GothamBook" w:eastAsiaTheme="minorEastAsia" w:hAnsi="GothamBook" w:cs="Tahoma"/>
          <w:b/>
          <w:color w:val="2EADC6"/>
          <w:sz w:val="24"/>
          <w:szCs w:val="24"/>
          <w:lang w:val="es-ES"/>
        </w:rPr>
      </w:pPr>
    </w:p>
    <w:p w14:paraId="5799FD81" w14:textId="60F1822C" w:rsidR="00384E6C" w:rsidRPr="00AF2C6C" w:rsidRDefault="001644E3" w:rsidP="00035EAC">
      <w:pPr>
        <w:spacing w:after="0" w:line="240" w:lineRule="auto"/>
        <w:jc w:val="both"/>
        <w:rPr>
          <w:rFonts w:ascii="GothamBook" w:eastAsiaTheme="minorEastAsia" w:hAnsi="GothamBook" w:cs="Tahoma"/>
          <w:lang w:val="es-ES"/>
        </w:rPr>
      </w:pPr>
      <w:r>
        <w:rPr>
          <w:rFonts w:ascii="GothamBook" w:eastAsiaTheme="minorEastAsia" w:hAnsi="GothamBook" w:cs="Tahoma"/>
          <w:lang w:val="es-ES"/>
        </w:rPr>
        <w:t>En cuanto al pe</w:t>
      </w:r>
      <w:r w:rsidR="00491C2A">
        <w:rPr>
          <w:rFonts w:ascii="GothamBook" w:eastAsiaTheme="minorEastAsia" w:hAnsi="GothamBook" w:cs="Tahoma"/>
          <w:lang w:val="es-ES"/>
        </w:rPr>
        <w:t xml:space="preserve">riodo comprendido entre </w:t>
      </w:r>
      <w:r w:rsidR="00E80206">
        <w:rPr>
          <w:rFonts w:ascii="GothamBook" w:eastAsiaTheme="minorEastAsia" w:hAnsi="GothamBook" w:cs="Tahoma"/>
          <w:lang w:val="es-ES"/>
        </w:rPr>
        <w:t>Marzo</w:t>
      </w:r>
      <w:r w:rsidR="005D0DAE">
        <w:rPr>
          <w:rFonts w:ascii="GothamBook" w:eastAsiaTheme="minorEastAsia" w:hAnsi="GothamBook" w:cs="Tahoma"/>
          <w:lang w:val="es-ES"/>
        </w:rPr>
        <w:t xml:space="preserve"> </w:t>
      </w:r>
      <w:r w:rsidR="00491C2A">
        <w:rPr>
          <w:rFonts w:ascii="GothamBook" w:eastAsiaTheme="minorEastAsia" w:hAnsi="GothamBook" w:cs="Tahoma"/>
          <w:lang w:val="es-ES"/>
        </w:rPr>
        <w:t xml:space="preserve">a Junio </w:t>
      </w:r>
      <w:r w:rsidR="00E80206">
        <w:rPr>
          <w:rFonts w:ascii="GothamBook" w:eastAsiaTheme="minorEastAsia" w:hAnsi="GothamBook" w:cs="Tahoma"/>
          <w:lang w:val="es-ES"/>
        </w:rPr>
        <w:t>del 2019</w:t>
      </w:r>
      <w:r>
        <w:rPr>
          <w:rFonts w:ascii="GothamBook" w:eastAsiaTheme="minorEastAsia" w:hAnsi="GothamBook" w:cs="Tahoma"/>
          <w:lang w:val="es-ES"/>
        </w:rPr>
        <w:t>, se presentaron las siguientes actividades teniendo en cuenta cada uno de los aspectos y políticas referenciadas en cada una de las dimensiones del MIPG</w:t>
      </w:r>
      <w:r w:rsidR="006F0FFA">
        <w:rPr>
          <w:rFonts w:ascii="GothamBook" w:eastAsiaTheme="minorEastAsia" w:hAnsi="GothamBook" w:cs="Tahoma"/>
          <w:lang w:val="es-ES"/>
        </w:rPr>
        <w:t xml:space="preserve"> Modelo Implementado de Planeación y Gestión</w:t>
      </w:r>
      <w:r>
        <w:rPr>
          <w:rFonts w:ascii="GothamBook" w:eastAsiaTheme="minorEastAsia" w:hAnsi="GothamBook" w:cs="Tahoma"/>
          <w:lang w:val="es-ES"/>
        </w:rPr>
        <w:t>:</w:t>
      </w:r>
    </w:p>
    <w:p w14:paraId="4743602A" w14:textId="77777777" w:rsidR="00384E6C" w:rsidRPr="00AF2C6C" w:rsidRDefault="00384E6C" w:rsidP="001C0149">
      <w:pPr>
        <w:spacing w:after="0" w:line="240" w:lineRule="auto"/>
        <w:jc w:val="center"/>
        <w:rPr>
          <w:rFonts w:ascii="GothamBook" w:eastAsiaTheme="minorEastAsia" w:hAnsi="GothamBook" w:cs="Tahoma"/>
          <w:lang w:val="es-ES"/>
        </w:rPr>
      </w:pPr>
    </w:p>
    <w:tbl>
      <w:tblPr>
        <w:tblStyle w:val="Tablaconcuadrcula"/>
        <w:tblW w:w="0" w:type="auto"/>
        <w:tblLook w:val="04A0" w:firstRow="1" w:lastRow="0" w:firstColumn="1" w:lastColumn="0" w:noHBand="0" w:noVBand="1"/>
      </w:tblPr>
      <w:tblGrid>
        <w:gridCol w:w="8828"/>
      </w:tblGrid>
      <w:tr w:rsidR="002D07A1" w:rsidRPr="00AF2C6C" w14:paraId="75E3FBFA" w14:textId="77777777" w:rsidTr="00216AE2">
        <w:tc>
          <w:tcPr>
            <w:tcW w:w="8828" w:type="dxa"/>
            <w:shd w:val="clear" w:color="auto" w:fill="9CC2E5" w:themeFill="accent1" w:themeFillTint="99"/>
          </w:tcPr>
          <w:p w14:paraId="6F2191D1" w14:textId="443D3EEF" w:rsidR="002D07A1" w:rsidRPr="00AF2C6C" w:rsidRDefault="00CE54CB" w:rsidP="002D07A1">
            <w:pPr>
              <w:spacing w:line="276" w:lineRule="auto"/>
              <w:jc w:val="center"/>
              <w:rPr>
                <w:rFonts w:ascii="GothamBook" w:eastAsiaTheme="minorEastAsia" w:hAnsi="GothamBook" w:cs="Tahoma"/>
                <w:color w:val="FFFFFF" w:themeColor="background1"/>
                <w:lang w:val="es-ES"/>
              </w:rPr>
            </w:pPr>
            <w:r w:rsidRPr="00AF2C6C">
              <w:rPr>
                <w:rFonts w:ascii="GothamBook" w:eastAsiaTheme="minorEastAsia" w:hAnsi="GothamBook" w:cs="Tahoma"/>
                <w:color w:val="FFFFFF" w:themeColor="background1"/>
                <w:lang w:val="es-ES"/>
              </w:rPr>
              <w:t>DIMENSIÓN TALENTO HUMANO</w:t>
            </w:r>
          </w:p>
        </w:tc>
      </w:tr>
      <w:tr w:rsidR="002D07A1" w:rsidRPr="00AF2C6C" w14:paraId="7B6E0039" w14:textId="77777777" w:rsidTr="00216AE2">
        <w:tc>
          <w:tcPr>
            <w:tcW w:w="8828" w:type="dxa"/>
          </w:tcPr>
          <w:p w14:paraId="31E8D1B5" w14:textId="196B614B" w:rsidR="00D52A94" w:rsidRDefault="00D52A94" w:rsidP="008B330A">
            <w:pPr>
              <w:pStyle w:val="Prrafodelista"/>
              <w:numPr>
                <w:ilvl w:val="0"/>
                <w:numId w:val="19"/>
              </w:numPr>
              <w:spacing w:line="240" w:lineRule="auto"/>
              <w:ind w:left="736"/>
              <w:jc w:val="both"/>
              <w:rPr>
                <w:rFonts w:ascii="GothamBook" w:hAnsi="GothamBook" w:cs="Tahoma"/>
                <w:sz w:val="22"/>
                <w:szCs w:val="22"/>
              </w:rPr>
            </w:pPr>
            <w:r>
              <w:rPr>
                <w:rFonts w:ascii="GothamBook" w:hAnsi="GothamBook" w:cs="Tahoma"/>
                <w:sz w:val="22"/>
                <w:szCs w:val="22"/>
              </w:rPr>
              <w:t xml:space="preserve">Se adoptó el código de integridad de la ESE y se realizó socialización con el personal del área administrativa. </w:t>
            </w:r>
          </w:p>
          <w:p w14:paraId="0A0F8616" w14:textId="77777777" w:rsidR="004D2BE0" w:rsidRDefault="006D5082" w:rsidP="008B330A">
            <w:pPr>
              <w:pStyle w:val="Prrafodelista"/>
              <w:numPr>
                <w:ilvl w:val="0"/>
                <w:numId w:val="19"/>
              </w:numPr>
              <w:spacing w:line="240" w:lineRule="auto"/>
              <w:ind w:left="736"/>
              <w:jc w:val="both"/>
              <w:rPr>
                <w:rFonts w:ascii="GothamBook" w:hAnsi="GothamBook" w:cs="Tahoma"/>
                <w:sz w:val="22"/>
                <w:szCs w:val="22"/>
              </w:rPr>
            </w:pPr>
            <w:r>
              <w:rPr>
                <w:rFonts w:ascii="GothamBook" w:hAnsi="GothamBook" w:cs="Tahoma"/>
                <w:sz w:val="22"/>
                <w:szCs w:val="22"/>
              </w:rPr>
              <w:t xml:space="preserve">Se </w:t>
            </w:r>
            <w:r w:rsidR="008B330A">
              <w:rPr>
                <w:rFonts w:ascii="GothamBook" w:hAnsi="GothamBook" w:cs="Tahoma"/>
                <w:sz w:val="22"/>
                <w:szCs w:val="22"/>
              </w:rPr>
              <w:t>realizó</w:t>
            </w:r>
            <w:r>
              <w:rPr>
                <w:rFonts w:ascii="GothamBook" w:hAnsi="GothamBook" w:cs="Tahoma"/>
                <w:sz w:val="22"/>
                <w:szCs w:val="22"/>
              </w:rPr>
              <w:t xml:space="preserve"> </w:t>
            </w:r>
            <w:r w:rsidR="00F02BA0">
              <w:rPr>
                <w:rFonts w:ascii="GothamBook" w:hAnsi="GothamBook" w:cs="Tahoma"/>
                <w:sz w:val="22"/>
                <w:szCs w:val="22"/>
              </w:rPr>
              <w:t>capacitación</w:t>
            </w:r>
            <w:r>
              <w:rPr>
                <w:rFonts w:ascii="GothamBook" w:hAnsi="GothamBook" w:cs="Tahoma"/>
                <w:sz w:val="22"/>
                <w:szCs w:val="22"/>
              </w:rPr>
              <w:t xml:space="preserve"> en </w:t>
            </w:r>
            <w:r w:rsidR="00F02BA0">
              <w:rPr>
                <w:rFonts w:ascii="GothamBook" w:hAnsi="GothamBook" w:cs="Tahoma"/>
                <w:sz w:val="22"/>
                <w:szCs w:val="22"/>
              </w:rPr>
              <w:t>manejo del niño desnutrido, periodicidad de controles crecimiento y desarrollo, laboratorio de las gestantes</w:t>
            </w:r>
            <w:r w:rsidR="00721ABE">
              <w:rPr>
                <w:rFonts w:ascii="GothamBook" w:hAnsi="GothamBook" w:cs="Tahoma"/>
                <w:sz w:val="22"/>
                <w:szCs w:val="22"/>
              </w:rPr>
              <w:t>, lineamientos de los programas de planificación familiar, detección temprana de las alteraciones del adulto joven y adulto mayor.</w:t>
            </w:r>
          </w:p>
          <w:p w14:paraId="72174791" w14:textId="66B7B93A" w:rsidR="008B330A" w:rsidRDefault="004D2BE0" w:rsidP="008B330A">
            <w:pPr>
              <w:pStyle w:val="Prrafodelista"/>
              <w:numPr>
                <w:ilvl w:val="0"/>
                <w:numId w:val="19"/>
              </w:numPr>
              <w:spacing w:line="240" w:lineRule="auto"/>
              <w:ind w:left="736"/>
              <w:jc w:val="both"/>
              <w:rPr>
                <w:rFonts w:ascii="GothamBook" w:hAnsi="GothamBook" w:cs="Tahoma"/>
                <w:sz w:val="22"/>
                <w:szCs w:val="22"/>
              </w:rPr>
            </w:pPr>
            <w:r>
              <w:rPr>
                <w:rFonts w:ascii="GothamBook" w:hAnsi="GothamBook" w:cs="Tahoma"/>
                <w:sz w:val="22"/>
                <w:szCs w:val="22"/>
              </w:rPr>
              <w:t>Se realizó inducción en</w:t>
            </w:r>
            <w:r w:rsidR="008434E6">
              <w:rPr>
                <w:rFonts w:ascii="GothamBook" w:hAnsi="GothamBook" w:cs="Tahoma"/>
                <w:sz w:val="22"/>
                <w:szCs w:val="22"/>
              </w:rPr>
              <w:t>:</w:t>
            </w:r>
            <w:r>
              <w:rPr>
                <w:rFonts w:ascii="GothamBook" w:hAnsi="GothamBook" w:cs="Tahoma"/>
                <w:sz w:val="22"/>
                <w:szCs w:val="22"/>
              </w:rPr>
              <w:t xml:space="preserve"> guía de tuberculosis, protocolo de hipertensión arterial, diabetes y lepra, diligenciamiento de formatos e informes de pyp, </w:t>
            </w:r>
            <w:r w:rsidR="0021132A">
              <w:rPr>
                <w:rFonts w:ascii="GothamBook" w:hAnsi="GothamBook" w:cs="Tahoma"/>
                <w:sz w:val="22"/>
                <w:szCs w:val="22"/>
              </w:rPr>
              <w:t xml:space="preserve">sífilis gestacional y congénita, VIH, citología, estrategia IAMI, </w:t>
            </w:r>
            <w:r w:rsidR="00225795">
              <w:rPr>
                <w:rFonts w:ascii="GothamBook" w:hAnsi="GothamBook" w:cs="Tahoma"/>
                <w:sz w:val="22"/>
                <w:szCs w:val="22"/>
              </w:rPr>
              <w:t>protocolo atención a gestantes, detección temprana de alteraciones del crecimiento y desarrollo en el menor de 10 años y seguimiento nutricional</w:t>
            </w:r>
            <w:r w:rsidR="000E1E02">
              <w:rPr>
                <w:rFonts w:ascii="GothamBook" w:hAnsi="GothamBook" w:cs="Tahoma"/>
                <w:sz w:val="22"/>
                <w:szCs w:val="22"/>
              </w:rPr>
              <w:t xml:space="preserve">, </w:t>
            </w:r>
            <w:r w:rsidR="001E4580">
              <w:rPr>
                <w:rFonts w:ascii="GothamBook" w:hAnsi="GothamBook" w:cs="Tahoma"/>
                <w:sz w:val="22"/>
                <w:szCs w:val="22"/>
              </w:rPr>
              <w:t xml:space="preserve">actualización de los patrones de crecimiento, </w:t>
            </w:r>
            <w:r w:rsidR="00E51118">
              <w:rPr>
                <w:rFonts w:ascii="GothamBook" w:hAnsi="GothamBook" w:cs="Tahoma"/>
                <w:sz w:val="22"/>
                <w:szCs w:val="22"/>
              </w:rPr>
              <w:t xml:space="preserve">planificación familiar, </w:t>
            </w:r>
            <w:r w:rsidR="000E1E02">
              <w:rPr>
                <w:rFonts w:ascii="GothamBook" w:hAnsi="GothamBook" w:cs="Tahoma"/>
                <w:sz w:val="22"/>
                <w:szCs w:val="22"/>
              </w:rPr>
              <w:t>socialización de protocolo de atención a víctimas de violencia sexual</w:t>
            </w:r>
            <w:r w:rsidR="001E4580">
              <w:rPr>
                <w:rFonts w:ascii="GothamBook" w:hAnsi="GothamBook" w:cs="Tahoma"/>
                <w:sz w:val="22"/>
                <w:szCs w:val="22"/>
              </w:rPr>
              <w:t xml:space="preserve">, </w:t>
            </w:r>
            <w:r w:rsidR="00E51118">
              <w:rPr>
                <w:rFonts w:ascii="GothamBook" w:hAnsi="GothamBook" w:cs="Tahoma"/>
                <w:sz w:val="22"/>
                <w:szCs w:val="22"/>
              </w:rPr>
              <w:t xml:space="preserve">plataforma estratégica, deberes y derechos de usuarios, política de humanización, SIGEP, programa ampliado de inmunizaciones PAI, esquema nacional de vacunación, cadena de frio, formatos PAI, </w:t>
            </w:r>
            <w:r w:rsidR="001C461F">
              <w:rPr>
                <w:rFonts w:ascii="GothamBook" w:hAnsi="GothamBook" w:cs="Tahoma"/>
                <w:sz w:val="22"/>
                <w:szCs w:val="22"/>
              </w:rPr>
              <w:t>política instituc</w:t>
            </w:r>
            <w:r w:rsidR="008434E6">
              <w:rPr>
                <w:rFonts w:ascii="GothamBook" w:hAnsi="GothamBook" w:cs="Tahoma"/>
                <w:sz w:val="22"/>
                <w:szCs w:val="22"/>
              </w:rPr>
              <w:t xml:space="preserve">ional de seguridad del paciente, modelo de atención de servicios amigables para jóvenes y adolescentes, </w:t>
            </w:r>
            <w:r w:rsidR="00DF1F20">
              <w:rPr>
                <w:rFonts w:ascii="GothamBook" w:hAnsi="GothamBook" w:cs="Tahoma"/>
                <w:sz w:val="22"/>
                <w:szCs w:val="22"/>
              </w:rPr>
              <w:t>soporte para el reporte de información de las actividades de protección específica, detección temprana y salud pública</w:t>
            </w:r>
            <w:r w:rsidR="00A62129">
              <w:rPr>
                <w:rFonts w:ascii="GothamBook" w:hAnsi="GothamBook" w:cs="Tahoma"/>
                <w:sz w:val="22"/>
                <w:szCs w:val="22"/>
              </w:rPr>
              <w:t xml:space="preserve"> resolución 4505 de 2012, política de gestión ambiental, Sistema de Administración de Riesgo de lavado de activos y </w:t>
            </w:r>
            <w:r w:rsidR="00DA5E17">
              <w:rPr>
                <w:rFonts w:ascii="GothamBook" w:hAnsi="GothamBook" w:cs="Tahoma"/>
                <w:sz w:val="22"/>
                <w:szCs w:val="22"/>
              </w:rPr>
              <w:t>financiación</w:t>
            </w:r>
            <w:r w:rsidR="00A62129">
              <w:rPr>
                <w:rFonts w:ascii="GothamBook" w:hAnsi="GothamBook" w:cs="Tahoma"/>
                <w:sz w:val="22"/>
                <w:szCs w:val="22"/>
              </w:rPr>
              <w:t xml:space="preserve"> del terrorismo</w:t>
            </w:r>
            <w:r w:rsidR="00DF1F20">
              <w:rPr>
                <w:rFonts w:ascii="GothamBook" w:hAnsi="GothamBook" w:cs="Tahoma"/>
                <w:sz w:val="22"/>
                <w:szCs w:val="22"/>
              </w:rPr>
              <w:t xml:space="preserve"> </w:t>
            </w:r>
            <w:r w:rsidR="0075416E">
              <w:rPr>
                <w:rFonts w:ascii="GothamBook" w:hAnsi="GothamBook" w:cs="Tahoma"/>
                <w:sz w:val="22"/>
                <w:szCs w:val="22"/>
              </w:rPr>
              <w:t>SARLAFT, Modelo Integrado de planeación y Gestión MIPG</w:t>
            </w:r>
          </w:p>
          <w:p w14:paraId="3149CEAC" w14:textId="78D7EA20" w:rsidR="00486484" w:rsidRDefault="00486484" w:rsidP="008B330A">
            <w:pPr>
              <w:pStyle w:val="Prrafodelista"/>
              <w:numPr>
                <w:ilvl w:val="0"/>
                <w:numId w:val="19"/>
              </w:numPr>
              <w:spacing w:line="240" w:lineRule="auto"/>
              <w:ind w:left="736"/>
              <w:jc w:val="both"/>
              <w:rPr>
                <w:rFonts w:ascii="GothamBook" w:hAnsi="GothamBook" w:cs="Tahoma"/>
                <w:sz w:val="22"/>
                <w:szCs w:val="22"/>
              </w:rPr>
            </w:pPr>
            <w:r w:rsidRPr="00C71D11">
              <w:rPr>
                <w:rFonts w:ascii="GothamBook" w:hAnsi="GothamBook" w:cs="Tahoma"/>
                <w:sz w:val="22"/>
                <w:szCs w:val="22"/>
              </w:rPr>
              <w:t xml:space="preserve">En bienestar social se </w:t>
            </w:r>
            <w:r w:rsidR="00C71D11" w:rsidRPr="00C71D11">
              <w:rPr>
                <w:rFonts w:ascii="GothamBook" w:hAnsi="GothamBook" w:cs="Tahoma"/>
                <w:sz w:val="22"/>
                <w:szCs w:val="22"/>
              </w:rPr>
              <w:t>realiz</w:t>
            </w:r>
            <w:r w:rsidR="00D77869">
              <w:rPr>
                <w:rFonts w:ascii="GothamBook" w:hAnsi="GothamBook" w:cs="Tahoma"/>
                <w:sz w:val="22"/>
                <w:szCs w:val="22"/>
              </w:rPr>
              <w:t xml:space="preserve">aron actividades como </w:t>
            </w:r>
            <w:r w:rsidR="00C71D11">
              <w:rPr>
                <w:rFonts w:ascii="GothamBook" w:hAnsi="GothamBook" w:cs="Tahoma"/>
                <w:sz w:val="22"/>
                <w:szCs w:val="22"/>
              </w:rPr>
              <w:t xml:space="preserve">capacitación </w:t>
            </w:r>
            <w:r w:rsidR="00D77869">
              <w:rPr>
                <w:rFonts w:ascii="GothamBook" w:hAnsi="GothamBook" w:cs="Tahoma"/>
                <w:sz w:val="22"/>
                <w:szCs w:val="22"/>
              </w:rPr>
              <w:t xml:space="preserve">en </w:t>
            </w:r>
            <w:r w:rsidR="00D77869" w:rsidRPr="00C71D11">
              <w:rPr>
                <w:rFonts w:ascii="GothamBook" w:hAnsi="GothamBook" w:cs="Tahoma"/>
                <w:sz w:val="22"/>
                <w:szCs w:val="22"/>
              </w:rPr>
              <w:t>Estilos</w:t>
            </w:r>
            <w:r w:rsidR="00D77869">
              <w:rPr>
                <w:rFonts w:ascii="GothamBook" w:hAnsi="GothamBook" w:cs="Tahoma"/>
                <w:sz w:val="22"/>
                <w:szCs w:val="22"/>
              </w:rPr>
              <w:t xml:space="preserve"> de vida y trabajo saludable al personal del área misional y caminata ecológica.</w:t>
            </w:r>
          </w:p>
          <w:p w14:paraId="0E3DD3FA" w14:textId="74696886" w:rsidR="0062352B" w:rsidRDefault="0062352B" w:rsidP="008B330A">
            <w:pPr>
              <w:pStyle w:val="Prrafodelista"/>
              <w:numPr>
                <w:ilvl w:val="0"/>
                <w:numId w:val="19"/>
              </w:numPr>
              <w:spacing w:line="240" w:lineRule="auto"/>
              <w:ind w:left="736"/>
              <w:jc w:val="both"/>
              <w:rPr>
                <w:rFonts w:ascii="GothamBook" w:hAnsi="GothamBook" w:cs="Tahoma"/>
                <w:sz w:val="22"/>
                <w:szCs w:val="22"/>
              </w:rPr>
            </w:pPr>
            <w:r>
              <w:rPr>
                <w:rFonts w:ascii="GothamBook" w:hAnsi="GothamBook" w:cs="Tahoma"/>
                <w:sz w:val="22"/>
                <w:szCs w:val="22"/>
              </w:rPr>
              <w:t>En sistema de Gestión de Seguridad y salud en el trabajo se realizó capacitación en orden y aseo en el área de trabajo, prevención del riesgo biológico, prevención del riesgo psicosocial, funciones y responsabilidades del comité de convivencia laboral, investigación de incidentes y accidentes laborales, prevención de riesgos químico y higiene postural y manejo de cargas y pausa activas</w:t>
            </w:r>
            <w:r w:rsidR="007D2B86">
              <w:rPr>
                <w:rFonts w:ascii="GothamBook" w:hAnsi="GothamBook" w:cs="Tahoma"/>
                <w:sz w:val="22"/>
                <w:szCs w:val="22"/>
              </w:rPr>
              <w:t>.</w:t>
            </w:r>
            <w:r>
              <w:rPr>
                <w:rFonts w:ascii="GothamBook" w:hAnsi="GothamBook" w:cs="Tahoma"/>
                <w:sz w:val="22"/>
                <w:szCs w:val="22"/>
              </w:rPr>
              <w:t xml:space="preserve"> </w:t>
            </w:r>
          </w:p>
          <w:p w14:paraId="0ADBE5BA" w14:textId="6D323CCE" w:rsidR="00A31D42" w:rsidRDefault="00A31D42" w:rsidP="00A31D42">
            <w:pPr>
              <w:jc w:val="both"/>
            </w:pPr>
          </w:p>
          <w:p w14:paraId="3B539A54" w14:textId="7D5EC389" w:rsidR="00A31D42" w:rsidRDefault="00A31D42" w:rsidP="00A31D42">
            <w:pPr>
              <w:jc w:val="both"/>
            </w:pPr>
          </w:p>
          <w:p w14:paraId="37806378" w14:textId="49C94348" w:rsidR="00A31D42" w:rsidRDefault="00A31D42" w:rsidP="00A31D42">
            <w:pPr>
              <w:jc w:val="both"/>
            </w:pPr>
          </w:p>
          <w:p w14:paraId="4926EABC" w14:textId="2C17776D" w:rsidR="00A31D42" w:rsidRPr="00A31D42" w:rsidRDefault="00A31D42" w:rsidP="00D334DF">
            <w:pPr>
              <w:pStyle w:val="Prrafodelista"/>
              <w:numPr>
                <w:ilvl w:val="0"/>
                <w:numId w:val="20"/>
              </w:numPr>
              <w:spacing w:after="0" w:line="240" w:lineRule="auto"/>
              <w:ind w:left="731" w:hanging="425"/>
              <w:jc w:val="both"/>
              <w:rPr>
                <w:rFonts w:ascii="GothamBook" w:hAnsi="GothamBook" w:cs="Tahoma"/>
                <w:sz w:val="22"/>
                <w:szCs w:val="22"/>
              </w:rPr>
            </w:pPr>
            <w:r w:rsidRPr="00A31D42">
              <w:rPr>
                <w:rFonts w:ascii="GothamBook" w:hAnsi="GothamBook" w:cs="Tahoma"/>
                <w:sz w:val="22"/>
                <w:szCs w:val="22"/>
              </w:rPr>
              <w:lastRenderedPageBreak/>
              <w:t xml:space="preserve">Se efectuó la evaluación de desempeño a los servidores de carrera en periodo de prueba. </w:t>
            </w:r>
          </w:p>
          <w:p w14:paraId="6CC923C4" w14:textId="503DFCAA" w:rsidR="00B406E7" w:rsidRPr="00B406E7" w:rsidRDefault="00B406E7" w:rsidP="00A31D42">
            <w:pPr>
              <w:ind w:left="376"/>
              <w:jc w:val="both"/>
              <w:rPr>
                <w:rFonts w:ascii="GothamBook" w:hAnsi="GothamBook" w:cs="Tahoma"/>
              </w:rPr>
            </w:pPr>
          </w:p>
        </w:tc>
      </w:tr>
      <w:tr w:rsidR="002D07A1" w:rsidRPr="00AF2C6C" w14:paraId="43FF5CD7" w14:textId="77777777" w:rsidTr="00216AE2">
        <w:tc>
          <w:tcPr>
            <w:tcW w:w="8828" w:type="dxa"/>
            <w:shd w:val="clear" w:color="auto" w:fill="9CC2E5" w:themeFill="accent1" w:themeFillTint="99"/>
          </w:tcPr>
          <w:p w14:paraId="460B8BCF" w14:textId="3F2DE772" w:rsidR="002D07A1" w:rsidRPr="00AF2C6C" w:rsidRDefault="00CE54CB" w:rsidP="007F18B5">
            <w:pPr>
              <w:spacing w:line="276" w:lineRule="auto"/>
              <w:jc w:val="center"/>
              <w:rPr>
                <w:rFonts w:ascii="GothamBook" w:eastAsiaTheme="minorEastAsia" w:hAnsi="GothamBook" w:cs="Tahoma"/>
                <w:color w:val="FFFFFF" w:themeColor="background1"/>
                <w:lang w:val="es-ES"/>
              </w:rPr>
            </w:pPr>
            <w:r w:rsidRPr="00AF2C6C">
              <w:rPr>
                <w:rFonts w:ascii="GothamBook" w:eastAsiaTheme="minorEastAsia" w:hAnsi="GothamBook" w:cs="Tahoma"/>
                <w:color w:val="FFFFFF" w:themeColor="background1"/>
                <w:lang w:val="es-ES"/>
              </w:rPr>
              <w:lastRenderedPageBreak/>
              <w:t xml:space="preserve">DIMENSION DIRECCIONAMIENTO </w:t>
            </w:r>
            <w:r w:rsidR="0014018D" w:rsidRPr="00AF2C6C">
              <w:rPr>
                <w:rFonts w:ascii="GothamBook" w:eastAsiaTheme="minorEastAsia" w:hAnsi="GothamBook" w:cs="Tahoma"/>
                <w:color w:val="FFFFFF" w:themeColor="background1"/>
                <w:lang w:val="es-ES"/>
              </w:rPr>
              <w:t>ESTRATEGICO Y</w:t>
            </w:r>
            <w:r w:rsidRPr="00AF2C6C">
              <w:rPr>
                <w:rFonts w:ascii="GothamBook" w:eastAsiaTheme="minorEastAsia" w:hAnsi="GothamBook" w:cs="Tahoma"/>
                <w:color w:val="FFFFFF" w:themeColor="background1"/>
                <w:lang w:val="es-ES"/>
              </w:rPr>
              <w:t xml:space="preserve"> PLANEACIÓN</w:t>
            </w:r>
          </w:p>
        </w:tc>
      </w:tr>
      <w:tr w:rsidR="002D07A1" w:rsidRPr="00AF2C6C" w14:paraId="0C323738" w14:textId="77777777" w:rsidTr="00A9141F">
        <w:trPr>
          <w:trHeight w:val="1083"/>
        </w:trPr>
        <w:tc>
          <w:tcPr>
            <w:tcW w:w="8828" w:type="dxa"/>
          </w:tcPr>
          <w:p w14:paraId="11663D7A" w14:textId="00451007" w:rsidR="00F661E6" w:rsidRDefault="00A9141F" w:rsidP="00324F1C">
            <w:pPr>
              <w:pStyle w:val="Prrafodelista"/>
              <w:numPr>
                <w:ilvl w:val="0"/>
                <w:numId w:val="25"/>
              </w:numPr>
              <w:spacing w:after="0" w:line="240" w:lineRule="auto"/>
              <w:jc w:val="both"/>
              <w:rPr>
                <w:rFonts w:ascii="GothamBook" w:hAnsi="GothamBook" w:cs="Tahoma"/>
                <w:sz w:val="22"/>
                <w:szCs w:val="22"/>
              </w:rPr>
            </w:pPr>
            <w:r w:rsidRPr="00A9141F">
              <w:rPr>
                <w:rFonts w:ascii="GothamBook" w:hAnsi="GothamBook" w:cs="Tahoma"/>
                <w:sz w:val="22"/>
                <w:szCs w:val="22"/>
              </w:rPr>
              <w:t xml:space="preserve">Se realiza seguimiento a los planes operativo anual, plan anticorrupción y atención al ciudadano, plan anual de adquisiciones, plan institucional de capacitación, </w:t>
            </w:r>
            <w:r w:rsidR="0004570D" w:rsidRPr="00A9141F">
              <w:rPr>
                <w:rFonts w:ascii="GothamBook" w:hAnsi="GothamBook" w:cs="Tahoma"/>
                <w:sz w:val="22"/>
                <w:szCs w:val="22"/>
              </w:rPr>
              <w:t xml:space="preserve">por los respectivos líderes </w:t>
            </w:r>
            <w:r w:rsidRPr="00A9141F">
              <w:rPr>
                <w:rFonts w:ascii="GothamBook" w:hAnsi="GothamBook" w:cs="Tahoma"/>
                <w:sz w:val="22"/>
                <w:szCs w:val="22"/>
              </w:rPr>
              <w:t xml:space="preserve">establecidos a comienzos de la vigencia 2019. </w:t>
            </w:r>
          </w:p>
          <w:p w14:paraId="60147751" w14:textId="0AECE98D" w:rsidR="001F281F" w:rsidRPr="00A9141F" w:rsidRDefault="00F661E6" w:rsidP="00324F1C">
            <w:pPr>
              <w:pStyle w:val="Prrafodelista"/>
              <w:numPr>
                <w:ilvl w:val="0"/>
                <w:numId w:val="25"/>
              </w:numPr>
              <w:spacing w:after="0" w:line="240" w:lineRule="auto"/>
              <w:jc w:val="both"/>
              <w:rPr>
                <w:rFonts w:ascii="GothamBook" w:hAnsi="GothamBook" w:cs="Tahoma"/>
                <w:sz w:val="22"/>
                <w:szCs w:val="22"/>
              </w:rPr>
            </w:pPr>
            <w:r>
              <w:rPr>
                <w:rFonts w:ascii="GothamBook" w:hAnsi="GothamBook" w:cs="Tahoma"/>
                <w:sz w:val="22"/>
                <w:szCs w:val="22"/>
              </w:rPr>
              <w:t>Se lleva a cabo seguimiento de la ejecución presupuestal de ingresos y gastos por parte de la líder del proceso.</w:t>
            </w:r>
          </w:p>
        </w:tc>
      </w:tr>
      <w:tr w:rsidR="002D07A1" w:rsidRPr="00AF2C6C" w14:paraId="43AF23CC" w14:textId="77777777" w:rsidTr="00216AE2">
        <w:tc>
          <w:tcPr>
            <w:tcW w:w="8828" w:type="dxa"/>
            <w:shd w:val="clear" w:color="auto" w:fill="9CC2E5" w:themeFill="accent1" w:themeFillTint="99"/>
          </w:tcPr>
          <w:p w14:paraId="7D7D1C2F" w14:textId="73BF1F96" w:rsidR="002D07A1" w:rsidRPr="00AF2C6C" w:rsidRDefault="00CE54CB" w:rsidP="00E7131E">
            <w:pPr>
              <w:spacing w:line="276" w:lineRule="auto"/>
              <w:jc w:val="center"/>
              <w:rPr>
                <w:rFonts w:ascii="GothamBook" w:eastAsiaTheme="minorEastAsia" w:hAnsi="GothamBook" w:cs="Tahoma"/>
                <w:color w:val="FFFFFF" w:themeColor="background1"/>
                <w:lang w:val="es-ES"/>
              </w:rPr>
            </w:pPr>
            <w:r w:rsidRPr="00AF2C6C">
              <w:rPr>
                <w:rFonts w:ascii="GothamBook" w:eastAsiaTheme="minorEastAsia" w:hAnsi="GothamBook" w:cs="Tahoma"/>
                <w:color w:val="FFFFFF" w:themeColor="background1"/>
                <w:lang w:val="es-ES"/>
              </w:rPr>
              <w:t xml:space="preserve">DIMENSIÓN GESTIÓN CON VALORES PARA EL RESULTADO </w:t>
            </w:r>
          </w:p>
        </w:tc>
      </w:tr>
      <w:tr w:rsidR="002D07A1" w:rsidRPr="00AF2C6C" w14:paraId="3BAC42CD" w14:textId="77777777" w:rsidTr="00216AE2">
        <w:tc>
          <w:tcPr>
            <w:tcW w:w="8828" w:type="dxa"/>
          </w:tcPr>
          <w:p w14:paraId="2456422F" w14:textId="28229456" w:rsidR="00533CE6" w:rsidRDefault="00200037" w:rsidP="00596CAE">
            <w:pPr>
              <w:pStyle w:val="Prrafodelista"/>
              <w:numPr>
                <w:ilvl w:val="0"/>
                <w:numId w:val="25"/>
              </w:numPr>
              <w:autoSpaceDE w:val="0"/>
              <w:autoSpaceDN w:val="0"/>
              <w:adjustRightInd w:val="0"/>
              <w:spacing w:after="0" w:line="240" w:lineRule="auto"/>
              <w:jc w:val="both"/>
              <w:rPr>
                <w:rFonts w:ascii="GothamBook" w:hAnsi="GothamBook" w:cs="Tahoma"/>
                <w:sz w:val="22"/>
                <w:szCs w:val="22"/>
              </w:rPr>
            </w:pPr>
            <w:r>
              <w:rPr>
                <w:rFonts w:ascii="GothamBook" w:hAnsi="GothamBook" w:cs="Tahoma"/>
                <w:sz w:val="22"/>
                <w:szCs w:val="22"/>
              </w:rPr>
              <w:t xml:space="preserve">Se realizó socialización con los líderes de los procesos para </w:t>
            </w:r>
            <w:r w:rsidR="006B28C5">
              <w:rPr>
                <w:rFonts w:ascii="GothamBook" w:hAnsi="GothamBook" w:cs="Tahoma"/>
                <w:sz w:val="22"/>
                <w:szCs w:val="22"/>
              </w:rPr>
              <w:t xml:space="preserve">actualización </w:t>
            </w:r>
            <w:r w:rsidR="00E857BB">
              <w:rPr>
                <w:rFonts w:ascii="GothamBook" w:hAnsi="GothamBook" w:cs="Tahoma"/>
                <w:sz w:val="22"/>
                <w:szCs w:val="22"/>
              </w:rPr>
              <w:t>d</w:t>
            </w:r>
            <w:r w:rsidR="006B28C5">
              <w:rPr>
                <w:rFonts w:ascii="GothamBook" w:hAnsi="GothamBook" w:cs="Tahoma"/>
                <w:sz w:val="22"/>
                <w:szCs w:val="22"/>
              </w:rPr>
              <w:t>e los procesos y se fijaron compromisos.</w:t>
            </w:r>
          </w:p>
          <w:p w14:paraId="51A16BF3" w14:textId="045FF335" w:rsidR="006B28C5" w:rsidRDefault="006B28C5" w:rsidP="00596CAE">
            <w:pPr>
              <w:pStyle w:val="Prrafodelista"/>
              <w:numPr>
                <w:ilvl w:val="0"/>
                <w:numId w:val="25"/>
              </w:numPr>
              <w:autoSpaceDE w:val="0"/>
              <w:autoSpaceDN w:val="0"/>
              <w:adjustRightInd w:val="0"/>
              <w:spacing w:after="0" w:line="240" w:lineRule="auto"/>
              <w:jc w:val="both"/>
              <w:rPr>
                <w:rFonts w:ascii="GothamBook" w:hAnsi="GothamBook" w:cs="Tahoma"/>
                <w:sz w:val="22"/>
                <w:szCs w:val="22"/>
              </w:rPr>
            </w:pPr>
            <w:r>
              <w:rPr>
                <w:rFonts w:ascii="GothamBook" w:hAnsi="GothamBook" w:cs="Tahoma"/>
                <w:sz w:val="22"/>
                <w:szCs w:val="22"/>
              </w:rPr>
              <w:t>Se realizó cronograma con los líderes de los procesos para socialización de la metodología de la nueva guía de gestión de riesgos del DAFP.</w:t>
            </w:r>
          </w:p>
          <w:p w14:paraId="7001EFEC" w14:textId="3FF1A2B7" w:rsidR="00CD2531" w:rsidRDefault="00CD2531" w:rsidP="00596CAE">
            <w:pPr>
              <w:pStyle w:val="Prrafodelista"/>
              <w:numPr>
                <w:ilvl w:val="0"/>
                <w:numId w:val="25"/>
              </w:numPr>
              <w:autoSpaceDE w:val="0"/>
              <w:autoSpaceDN w:val="0"/>
              <w:adjustRightInd w:val="0"/>
              <w:spacing w:after="0" w:line="240" w:lineRule="auto"/>
              <w:jc w:val="both"/>
              <w:rPr>
                <w:rFonts w:ascii="GothamBook" w:hAnsi="GothamBook" w:cs="Tahoma"/>
                <w:sz w:val="22"/>
                <w:szCs w:val="22"/>
              </w:rPr>
            </w:pPr>
            <w:r>
              <w:rPr>
                <w:rFonts w:ascii="GothamBook" w:hAnsi="GothamBook" w:cs="Tahoma"/>
                <w:sz w:val="22"/>
                <w:szCs w:val="22"/>
              </w:rPr>
              <w:t xml:space="preserve">En la </w:t>
            </w:r>
            <w:r w:rsidR="00F971A8">
              <w:rPr>
                <w:rFonts w:ascii="GothamBook" w:hAnsi="GothamBook" w:cs="Tahoma"/>
                <w:sz w:val="22"/>
                <w:szCs w:val="22"/>
              </w:rPr>
              <w:t>página</w:t>
            </w:r>
            <w:r>
              <w:rPr>
                <w:rFonts w:ascii="GothamBook" w:hAnsi="GothamBook" w:cs="Tahoma"/>
                <w:sz w:val="22"/>
                <w:szCs w:val="22"/>
              </w:rPr>
              <w:t xml:space="preserve"> del Secop se </w:t>
            </w:r>
            <w:r w:rsidR="00F971A8">
              <w:rPr>
                <w:rFonts w:ascii="GothamBook" w:hAnsi="GothamBook" w:cs="Tahoma"/>
                <w:sz w:val="22"/>
                <w:szCs w:val="22"/>
              </w:rPr>
              <w:t>realizó</w:t>
            </w:r>
            <w:r>
              <w:rPr>
                <w:rFonts w:ascii="GothamBook" w:hAnsi="GothamBook" w:cs="Tahoma"/>
                <w:sz w:val="22"/>
                <w:szCs w:val="22"/>
              </w:rPr>
              <w:t xml:space="preserve"> publicación </w:t>
            </w:r>
            <w:r w:rsidR="00F971A8">
              <w:rPr>
                <w:rFonts w:ascii="GothamBook" w:hAnsi="GothamBook" w:cs="Tahoma"/>
                <w:sz w:val="22"/>
                <w:szCs w:val="22"/>
              </w:rPr>
              <w:t xml:space="preserve">el 27 de Marzo </w:t>
            </w:r>
            <w:r>
              <w:rPr>
                <w:rFonts w:ascii="GothamBook" w:hAnsi="GothamBook" w:cs="Tahoma"/>
                <w:sz w:val="22"/>
                <w:szCs w:val="22"/>
              </w:rPr>
              <w:t xml:space="preserve">de actualización del plan de adquisiciones. </w:t>
            </w:r>
          </w:p>
          <w:p w14:paraId="0BB3E1C6" w14:textId="77777777" w:rsidR="006E22BD" w:rsidRDefault="00596CAE" w:rsidP="00596CAE">
            <w:pPr>
              <w:pStyle w:val="Prrafodelista"/>
              <w:numPr>
                <w:ilvl w:val="0"/>
                <w:numId w:val="25"/>
              </w:numPr>
              <w:autoSpaceDE w:val="0"/>
              <w:autoSpaceDN w:val="0"/>
              <w:adjustRightInd w:val="0"/>
              <w:spacing w:after="0" w:line="240" w:lineRule="auto"/>
              <w:jc w:val="both"/>
              <w:rPr>
                <w:rFonts w:ascii="GothamBook" w:hAnsi="GothamBook" w:cs="Tahoma"/>
                <w:sz w:val="22"/>
                <w:szCs w:val="22"/>
              </w:rPr>
            </w:pPr>
            <w:r w:rsidRPr="00596CAE">
              <w:rPr>
                <w:rFonts w:ascii="GothamBook" w:hAnsi="GothamBook" w:cs="Tahoma"/>
                <w:sz w:val="22"/>
                <w:szCs w:val="22"/>
              </w:rPr>
              <w:t>En el servicio al ciudadano la Oficina de Sistemas de Información y Atención al Usuario continuo a través de los diferentes canales de atención como los buzones de PQRS, correo electrónico, línea telefónica recopilando todas las Peticiones, quejas, reclamos y sugerencias para dar respuesta oportuna a cada una de estas.</w:t>
            </w:r>
          </w:p>
          <w:p w14:paraId="1D4C0180" w14:textId="339EFFBD" w:rsidR="00596CAE" w:rsidRDefault="006E22BD" w:rsidP="00596CAE">
            <w:pPr>
              <w:pStyle w:val="Prrafodelista"/>
              <w:numPr>
                <w:ilvl w:val="0"/>
                <w:numId w:val="25"/>
              </w:numPr>
              <w:autoSpaceDE w:val="0"/>
              <w:autoSpaceDN w:val="0"/>
              <w:adjustRightInd w:val="0"/>
              <w:spacing w:after="0" w:line="240" w:lineRule="auto"/>
              <w:jc w:val="both"/>
              <w:rPr>
                <w:rFonts w:ascii="GothamBook" w:hAnsi="GothamBook" w:cs="Tahoma"/>
                <w:sz w:val="22"/>
                <w:szCs w:val="22"/>
              </w:rPr>
            </w:pPr>
            <w:r>
              <w:rPr>
                <w:rFonts w:ascii="GothamBook" w:hAnsi="GothamBook" w:cs="Tahoma"/>
                <w:sz w:val="22"/>
                <w:szCs w:val="22"/>
              </w:rPr>
              <w:t xml:space="preserve">Se llevó a cabo seguimiento por parte del encargado de planeación de la estrategia de racionalización de tramites en el SUIT. </w:t>
            </w:r>
            <w:r w:rsidR="00596CAE" w:rsidRPr="00596CAE">
              <w:rPr>
                <w:rFonts w:ascii="GothamBook" w:hAnsi="GothamBook" w:cs="Tahoma"/>
                <w:sz w:val="22"/>
                <w:szCs w:val="22"/>
              </w:rPr>
              <w:t xml:space="preserve"> </w:t>
            </w:r>
          </w:p>
          <w:p w14:paraId="75C5BC2A" w14:textId="24491A1F" w:rsidR="00947527" w:rsidRDefault="00947527" w:rsidP="00596CAE">
            <w:pPr>
              <w:pStyle w:val="Prrafodelista"/>
              <w:numPr>
                <w:ilvl w:val="0"/>
                <w:numId w:val="25"/>
              </w:numPr>
              <w:autoSpaceDE w:val="0"/>
              <w:autoSpaceDN w:val="0"/>
              <w:adjustRightInd w:val="0"/>
              <w:spacing w:after="0" w:line="240" w:lineRule="auto"/>
              <w:jc w:val="both"/>
              <w:rPr>
                <w:rFonts w:ascii="GothamBook" w:hAnsi="GothamBook" w:cs="Tahoma"/>
                <w:sz w:val="22"/>
                <w:szCs w:val="22"/>
              </w:rPr>
            </w:pPr>
            <w:r>
              <w:rPr>
                <w:rFonts w:ascii="GothamBook" w:hAnsi="GothamBook" w:cs="Tahoma"/>
                <w:sz w:val="22"/>
                <w:szCs w:val="22"/>
              </w:rPr>
              <w:t xml:space="preserve">La líder de atención al usuario y el encargado de planeación recibieron capacitación en rendición de cuentas. </w:t>
            </w:r>
          </w:p>
          <w:p w14:paraId="237BDD06" w14:textId="67BB503B" w:rsidR="00C15A62" w:rsidRPr="00E42396" w:rsidRDefault="00C15A62" w:rsidP="00596CAE">
            <w:pPr>
              <w:pStyle w:val="Prrafodelista"/>
              <w:numPr>
                <w:ilvl w:val="0"/>
                <w:numId w:val="25"/>
              </w:numPr>
              <w:autoSpaceDE w:val="0"/>
              <w:autoSpaceDN w:val="0"/>
              <w:adjustRightInd w:val="0"/>
              <w:spacing w:after="0" w:line="240" w:lineRule="auto"/>
              <w:jc w:val="both"/>
              <w:rPr>
                <w:rFonts w:ascii="GothamBook" w:hAnsi="GothamBook" w:cs="Tahoma"/>
                <w:sz w:val="22"/>
                <w:szCs w:val="22"/>
              </w:rPr>
            </w:pPr>
            <w:r>
              <w:rPr>
                <w:rFonts w:ascii="GothamBook" w:hAnsi="GothamBook" w:cs="Tahoma"/>
                <w:sz w:val="22"/>
                <w:szCs w:val="22"/>
              </w:rPr>
              <w:t xml:space="preserve">En cuanto a los habilitadores transversales de gobierno digital en arquitectura </w:t>
            </w:r>
            <w:r>
              <w:rPr>
                <w:rFonts w:ascii="GothamBook" w:hAnsi="GothamBook"/>
                <w:color w:val="000000"/>
                <w:sz w:val="22"/>
                <w:szCs w:val="22"/>
                <w:shd w:val="clear" w:color="auto" w:fill="FFFFFF"/>
              </w:rPr>
              <w:t>e</w:t>
            </w:r>
            <w:r w:rsidRPr="00C15A62">
              <w:rPr>
                <w:rFonts w:ascii="GothamBook" w:hAnsi="GothamBook"/>
                <w:color w:val="000000"/>
                <w:sz w:val="22"/>
                <w:szCs w:val="22"/>
                <w:shd w:val="clear" w:color="auto" w:fill="FFFFFF"/>
              </w:rPr>
              <w:t>n relación al dominio de servicios tecnológicos se realizó la adquisición de nuevos equipos de cómputo y teléfonos ip, con el fin de soportar los sistemas y servicios de información de la institución</w:t>
            </w:r>
            <w:r w:rsidR="00E42396">
              <w:rPr>
                <w:rFonts w:ascii="GothamBook" w:hAnsi="GothamBook"/>
                <w:color w:val="000000"/>
                <w:sz w:val="22"/>
                <w:szCs w:val="22"/>
                <w:shd w:val="clear" w:color="auto" w:fill="FFFFFF"/>
              </w:rPr>
              <w:t>, en seguridad y privacidad</w:t>
            </w:r>
            <w:r w:rsidR="00E42396">
              <w:rPr>
                <w:rFonts w:ascii="Century Gothic" w:hAnsi="Century Gothic"/>
                <w:color w:val="000000"/>
                <w:shd w:val="clear" w:color="auto" w:fill="FFFFFF"/>
              </w:rPr>
              <w:t xml:space="preserve">, </w:t>
            </w:r>
            <w:r w:rsidR="00E42396" w:rsidRPr="00E42396">
              <w:rPr>
                <w:rFonts w:ascii="GothamBook" w:hAnsi="GothamBook"/>
                <w:color w:val="000000"/>
                <w:sz w:val="22"/>
                <w:szCs w:val="22"/>
                <w:shd w:val="clear" w:color="auto" w:fill="FFFFFF"/>
              </w:rPr>
              <w:t xml:space="preserve">en </w:t>
            </w:r>
            <w:r w:rsidR="00E42396">
              <w:rPr>
                <w:rFonts w:ascii="GothamBook" w:hAnsi="GothamBook"/>
                <w:bCs/>
                <w:color w:val="000000"/>
                <w:sz w:val="22"/>
                <w:szCs w:val="22"/>
                <w:shd w:val="clear" w:color="auto" w:fill="FFFFFF"/>
              </w:rPr>
              <w:t>servicios ciudadanos digitales s</w:t>
            </w:r>
            <w:r w:rsidR="00E42396" w:rsidRPr="00E42396">
              <w:rPr>
                <w:rFonts w:ascii="GothamBook" w:hAnsi="GothamBook"/>
                <w:color w:val="000000"/>
                <w:sz w:val="22"/>
                <w:szCs w:val="22"/>
                <w:shd w:val="clear" w:color="auto" w:fill="FFFFFF"/>
              </w:rPr>
              <w:t>e realizó interoperabilidad entre el software de gestión de laboratorios con el software clínico de la institución, dicha interoperabilidad se encuentra en etapa de pruebas para su posterior puesta en marcha. Con este proceso se busca poder visualizar los laboratorios clínicos de los pacientes en el software clintos por parte del personal médico de la institución logrando así mantener el flujo de información de los pacientes.</w:t>
            </w:r>
          </w:p>
          <w:p w14:paraId="79EAB199" w14:textId="307E7ED3" w:rsidR="00450D73" w:rsidRPr="00AF2C6C" w:rsidRDefault="00450D73" w:rsidP="003C762D">
            <w:pPr>
              <w:pStyle w:val="Prrafodelista"/>
              <w:autoSpaceDE w:val="0"/>
              <w:autoSpaceDN w:val="0"/>
              <w:adjustRightInd w:val="0"/>
              <w:spacing w:after="0" w:line="240" w:lineRule="auto"/>
              <w:jc w:val="both"/>
              <w:rPr>
                <w:rFonts w:ascii="GothamBook" w:hAnsi="GothamBook" w:cs="Tahoma"/>
                <w:sz w:val="22"/>
                <w:szCs w:val="22"/>
              </w:rPr>
            </w:pPr>
          </w:p>
        </w:tc>
      </w:tr>
      <w:tr w:rsidR="00E7131E" w:rsidRPr="00AF2C6C" w14:paraId="37E01BBC" w14:textId="77777777" w:rsidTr="00216AE2">
        <w:tc>
          <w:tcPr>
            <w:tcW w:w="8828" w:type="dxa"/>
            <w:shd w:val="clear" w:color="auto" w:fill="9CC2E5" w:themeFill="accent1" w:themeFillTint="99"/>
          </w:tcPr>
          <w:p w14:paraId="5A8B9501" w14:textId="25F5FBC7" w:rsidR="00E7131E" w:rsidRPr="00AF2C6C" w:rsidRDefault="00CE54CB" w:rsidP="00AF2C6C">
            <w:pPr>
              <w:spacing w:line="276" w:lineRule="auto"/>
              <w:jc w:val="center"/>
              <w:rPr>
                <w:rFonts w:ascii="GothamBook" w:eastAsiaTheme="minorEastAsia" w:hAnsi="GothamBook" w:cs="Tahoma"/>
                <w:b/>
                <w:color w:val="FFFFFF" w:themeColor="background1"/>
                <w:highlight w:val="yellow"/>
                <w:lang w:val="es-ES"/>
              </w:rPr>
            </w:pPr>
            <w:r w:rsidRPr="00AF2C6C">
              <w:rPr>
                <w:rFonts w:ascii="GothamBook" w:eastAsiaTheme="minorEastAsia" w:hAnsi="GothamBook" w:cs="Tahoma"/>
                <w:color w:val="FFFFFF" w:themeColor="background1"/>
                <w:lang w:val="es-ES"/>
              </w:rPr>
              <w:t>DIMENSIÓN EVALUACIÓN PARA EL RESULTADO</w:t>
            </w:r>
          </w:p>
        </w:tc>
      </w:tr>
      <w:tr w:rsidR="00E7131E" w:rsidRPr="00AF2C6C" w14:paraId="7CD3619A" w14:textId="77777777" w:rsidTr="00216AE2">
        <w:tc>
          <w:tcPr>
            <w:tcW w:w="8828" w:type="dxa"/>
          </w:tcPr>
          <w:p w14:paraId="00D93FD1" w14:textId="022C6732" w:rsidR="00325EFA" w:rsidRPr="004E3614" w:rsidRDefault="00227698" w:rsidP="007B7C95">
            <w:pPr>
              <w:pStyle w:val="Prrafodelista"/>
              <w:numPr>
                <w:ilvl w:val="0"/>
                <w:numId w:val="27"/>
              </w:numPr>
              <w:spacing w:after="0" w:line="240" w:lineRule="auto"/>
              <w:ind w:left="736"/>
              <w:jc w:val="both"/>
              <w:rPr>
                <w:rFonts w:ascii="GothamBook" w:hAnsi="GothamBook" w:cs="Tahoma"/>
                <w:sz w:val="22"/>
                <w:szCs w:val="22"/>
              </w:rPr>
            </w:pPr>
            <w:r>
              <w:rPr>
                <w:rFonts w:ascii="GothamBook" w:hAnsi="GothamBook" w:cs="Tahoma"/>
                <w:sz w:val="22"/>
                <w:szCs w:val="22"/>
              </w:rPr>
              <w:t xml:space="preserve">Se aplicó de manera mensual las encuestas de satisfacción de los usuarios por parte de la </w:t>
            </w:r>
            <w:r w:rsidR="00524D2F" w:rsidRPr="004E3614">
              <w:rPr>
                <w:rFonts w:ascii="GothamBook" w:hAnsi="GothamBook" w:cs="Tahoma"/>
                <w:sz w:val="22"/>
                <w:szCs w:val="22"/>
              </w:rPr>
              <w:t xml:space="preserve">Oficina de Sistemas de Información y Atención </w:t>
            </w:r>
            <w:r>
              <w:rPr>
                <w:rFonts w:ascii="GothamBook" w:hAnsi="GothamBook" w:cs="Tahoma"/>
                <w:sz w:val="22"/>
                <w:szCs w:val="22"/>
              </w:rPr>
              <w:t xml:space="preserve">y se genera análisis trimestral. </w:t>
            </w:r>
            <w:r w:rsidR="00524D2F" w:rsidRPr="004E3614">
              <w:rPr>
                <w:rFonts w:ascii="GothamBook" w:hAnsi="GothamBook" w:cs="Tahoma"/>
                <w:sz w:val="22"/>
                <w:szCs w:val="22"/>
              </w:rPr>
              <w:t xml:space="preserve"> </w:t>
            </w:r>
          </w:p>
          <w:p w14:paraId="3BED7B76" w14:textId="7C0306EC" w:rsidR="00E7131E" w:rsidRPr="004E3614" w:rsidRDefault="00325EFA" w:rsidP="004E3614">
            <w:pPr>
              <w:pStyle w:val="Prrafodelista"/>
              <w:numPr>
                <w:ilvl w:val="0"/>
                <w:numId w:val="27"/>
              </w:numPr>
              <w:spacing w:after="0" w:line="240" w:lineRule="auto"/>
              <w:jc w:val="both"/>
              <w:rPr>
                <w:rFonts w:ascii="GothamBook" w:hAnsi="GothamBook" w:cs="Tahoma"/>
                <w:sz w:val="22"/>
                <w:szCs w:val="22"/>
              </w:rPr>
            </w:pPr>
            <w:r w:rsidRPr="004E3614">
              <w:rPr>
                <w:rFonts w:ascii="GothamBook" w:hAnsi="GothamBook" w:cs="Tahoma"/>
                <w:sz w:val="22"/>
                <w:szCs w:val="22"/>
              </w:rPr>
              <w:t>Se realizó autoevaluación</w:t>
            </w:r>
            <w:r w:rsidR="007422A2">
              <w:rPr>
                <w:rFonts w:ascii="GothamBook" w:hAnsi="GothamBook" w:cs="Tahoma"/>
                <w:sz w:val="22"/>
                <w:szCs w:val="22"/>
              </w:rPr>
              <w:t xml:space="preserve"> trimestral por parte de los líderes de los procesos del Plan Operativo Anual 2019</w:t>
            </w:r>
            <w:r w:rsidRPr="004E3614">
              <w:rPr>
                <w:rFonts w:ascii="GothamBook" w:hAnsi="GothamBook" w:cs="Tahoma"/>
                <w:sz w:val="22"/>
                <w:szCs w:val="22"/>
              </w:rPr>
              <w:t>.</w:t>
            </w:r>
          </w:p>
          <w:p w14:paraId="1067E546" w14:textId="3271A1D6" w:rsidR="00AF2C6C" w:rsidRPr="004E3614" w:rsidRDefault="00AF2C6C" w:rsidP="004E3614">
            <w:pPr>
              <w:pStyle w:val="Prrafodelista"/>
              <w:spacing w:after="0" w:line="240" w:lineRule="auto"/>
              <w:ind w:left="736"/>
              <w:jc w:val="both"/>
              <w:rPr>
                <w:rFonts w:ascii="GothamBook" w:hAnsi="GothamBook" w:cs="Tahoma"/>
                <w:sz w:val="22"/>
                <w:szCs w:val="22"/>
              </w:rPr>
            </w:pPr>
          </w:p>
        </w:tc>
      </w:tr>
      <w:tr w:rsidR="001F4CA4" w:rsidRPr="00AF2C6C" w14:paraId="1191526B" w14:textId="77777777" w:rsidTr="008A054C">
        <w:trPr>
          <w:trHeight w:val="330"/>
        </w:trPr>
        <w:tc>
          <w:tcPr>
            <w:tcW w:w="8828" w:type="dxa"/>
            <w:shd w:val="clear" w:color="auto" w:fill="9CC2E5" w:themeFill="accent1" w:themeFillTint="99"/>
          </w:tcPr>
          <w:p w14:paraId="4A85FEEB" w14:textId="117F2D65" w:rsidR="001F4CA4" w:rsidRPr="004512EE" w:rsidRDefault="004512EE" w:rsidP="004512EE">
            <w:pPr>
              <w:jc w:val="center"/>
              <w:rPr>
                <w:rFonts w:ascii="GothamBook" w:hAnsi="GothamBook" w:cs="Tahoma"/>
                <w:color w:val="FFFFFF" w:themeColor="background1"/>
              </w:rPr>
            </w:pPr>
            <w:r w:rsidRPr="004512EE">
              <w:rPr>
                <w:rFonts w:ascii="GothamBook" w:hAnsi="GothamBook" w:cs="Tahoma"/>
                <w:color w:val="FFFFFF" w:themeColor="background1"/>
              </w:rPr>
              <w:t>DIMENSIÓN INFORMACIÓN Y COMUNICACIÓN</w:t>
            </w:r>
          </w:p>
        </w:tc>
      </w:tr>
      <w:tr w:rsidR="004512EE" w:rsidRPr="00AF2C6C" w14:paraId="03C8CDE5" w14:textId="77777777" w:rsidTr="004512EE">
        <w:trPr>
          <w:trHeight w:val="330"/>
        </w:trPr>
        <w:tc>
          <w:tcPr>
            <w:tcW w:w="8828" w:type="dxa"/>
            <w:shd w:val="clear" w:color="auto" w:fill="auto"/>
          </w:tcPr>
          <w:p w14:paraId="3C0B2BFD" w14:textId="7FE0898C" w:rsidR="00854B41" w:rsidRDefault="00854B41" w:rsidP="005A395A">
            <w:pPr>
              <w:pStyle w:val="Prrafodelista"/>
              <w:numPr>
                <w:ilvl w:val="0"/>
                <w:numId w:val="21"/>
              </w:numPr>
              <w:spacing w:after="0" w:line="240" w:lineRule="auto"/>
              <w:jc w:val="both"/>
              <w:rPr>
                <w:rFonts w:ascii="GothamBook" w:hAnsi="GothamBook" w:cs="Tahoma"/>
                <w:sz w:val="22"/>
                <w:szCs w:val="22"/>
              </w:rPr>
            </w:pPr>
            <w:r>
              <w:rPr>
                <w:rFonts w:ascii="GothamBook" w:hAnsi="GothamBook" w:cs="Tahoma"/>
                <w:sz w:val="22"/>
                <w:szCs w:val="22"/>
              </w:rPr>
              <w:t xml:space="preserve">Como medio de información directo con los grupos de valor se continuo con la administración de peticiones, quejas, reclamos permitiendo tener información de </w:t>
            </w:r>
            <w:r w:rsidR="006D04E4">
              <w:rPr>
                <w:rFonts w:ascii="GothamBook" w:hAnsi="GothamBook" w:cs="Tahoma"/>
                <w:sz w:val="22"/>
                <w:szCs w:val="22"/>
              </w:rPr>
              <w:t>cómo</w:t>
            </w:r>
            <w:r>
              <w:rPr>
                <w:rFonts w:ascii="GothamBook" w:hAnsi="GothamBook" w:cs="Tahoma"/>
                <w:sz w:val="22"/>
                <w:szCs w:val="22"/>
              </w:rPr>
              <w:t xml:space="preserve"> las partes interesadas reciben los bienes y/o servicios su nivel de cumplimiento en términos de calidad y oportunidad.  </w:t>
            </w:r>
          </w:p>
          <w:p w14:paraId="417A4C96" w14:textId="4EA7D99B" w:rsidR="00854B41" w:rsidRPr="00784D5D" w:rsidRDefault="00924064" w:rsidP="00466864">
            <w:pPr>
              <w:pStyle w:val="Prrafodelista"/>
              <w:numPr>
                <w:ilvl w:val="0"/>
                <w:numId w:val="21"/>
              </w:numPr>
              <w:autoSpaceDE w:val="0"/>
              <w:autoSpaceDN w:val="0"/>
              <w:adjustRightInd w:val="0"/>
              <w:spacing w:after="0" w:line="240" w:lineRule="auto"/>
              <w:jc w:val="both"/>
              <w:rPr>
                <w:rFonts w:ascii="GothamBook" w:hAnsi="GothamBook" w:cs="Tahoma"/>
                <w:color w:val="000000" w:themeColor="text1"/>
                <w:sz w:val="22"/>
                <w:szCs w:val="22"/>
              </w:rPr>
            </w:pPr>
            <w:r w:rsidRPr="00784D5D">
              <w:rPr>
                <w:rFonts w:ascii="GothamBook" w:hAnsi="GothamBook" w:cs="Tahoma"/>
                <w:color w:val="000000" w:themeColor="text1"/>
                <w:sz w:val="22"/>
                <w:szCs w:val="22"/>
              </w:rPr>
              <w:lastRenderedPageBreak/>
              <w:t xml:space="preserve">Se </w:t>
            </w:r>
            <w:r w:rsidR="00784D5D" w:rsidRPr="00784D5D">
              <w:rPr>
                <w:rFonts w:ascii="GothamBook" w:hAnsi="GothamBook" w:cs="Tahoma"/>
                <w:color w:val="000000" w:themeColor="text1"/>
                <w:sz w:val="22"/>
                <w:szCs w:val="22"/>
              </w:rPr>
              <w:t>continuó</w:t>
            </w:r>
            <w:r w:rsidRPr="00784D5D">
              <w:rPr>
                <w:rFonts w:ascii="GothamBook" w:hAnsi="GothamBook" w:cs="Tahoma"/>
                <w:color w:val="000000" w:themeColor="text1"/>
                <w:sz w:val="22"/>
                <w:szCs w:val="22"/>
              </w:rPr>
              <w:t xml:space="preserve"> publicando en la página web en la sección de </w:t>
            </w:r>
            <w:r w:rsidR="00784D5D" w:rsidRPr="00784D5D">
              <w:rPr>
                <w:rFonts w:ascii="GothamBook" w:hAnsi="GothamBook" w:cs="Tahoma"/>
                <w:color w:val="000000" w:themeColor="text1"/>
                <w:sz w:val="22"/>
                <w:szCs w:val="22"/>
              </w:rPr>
              <w:t>transparencia,</w:t>
            </w:r>
            <w:r w:rsidRPr="00784D5D">
              <w:rPr>
                <w:rFonts w:ascii="GothamBook" w:hAnsi="GothamBook" w:cs="Tahoma"/>
                <w:color w:val="000000" w:themeColor="text1"/>
                <w:sz w:val="22"/>
                <w:szCs w:val="22"/>
              </w:rPr>
              <w:t xml:space="preserve"> así como en otras secciones información </w:t>
            </w:r>
            <w:r w:rsidR="00784D5D" w:rsidRPr="00784D5D">
              <w:rPr>
                <w:rFonts w:ascii="GothamBook" w:hAnsi="GothamBook" w:cs="Tahoma"/>
                <w:color w:val="000000" w:themeColor="text1"/>
                <w:sz w:val="22"/>
                <w:szCs w:val="22"/>
              </w:rPr>
              <w:t xml:space="preserve">suministrada por las diferentes áreas </w:t>
            </w:r>
            <w:r w:rsidR="00784D5D" w:rsidRPr="00784D5D">
              <w:rPr>
                <w:rFonts w:ascii="GothamBook" w:hAnsi="GothamBook" w:cs="ArialNarrow"/>
                <w:color w:val="000000" w:themeColor="text1"/>
                <w:sz w:val="22"/>
                <w:szCs w:val="22"/>
              </w:rPr>
              <w:t>que</w:t>
            </w:r>
            <w:r w:rsidR="00784D5D">
              <w:rPr>
                <w:rFonts w:ascii="GothamBook" w:hAnsi="GothamBook" w:cs="ArialNarrow"/>
                <w:color w:val="000000" w:themeColor="text1"/>
                <w:sz w:val="22"/>
                <w:szCs w:val="22"/>
              </w:rPr>
              <w:t xml:space="preserve"> </w:t>
            </w:r>
            <w:r w:rsidR="00784D5D" w:rsidRPr="00784D5D">
              <w:rPr>
                <w:rFonts w:ascii="GothamBook" w:hAnsi="GothamBook" w:cs="ArialNarrow"/>
                <w:color w:val="000000" w:themeColor="text1"/>
                <w:sz w:val="22"/>
                <w:szCs w:val="22"/>
              </w:rPr>
              <w:t>constituyen un aporte en la construcción de una cultura de transparencia.</w:t>
            </w:r>
          </w:p>
          <w:p w14:paraId="32EBC84E" w14:textId="2770FFE7" w:rsidR="007E21FD" w:rsidRDefault="007E21FD" w:rsidP="005A395A">
            <w:pPr>
              <w:pStyle w:val="Prrafodelista"/>
              <w:numPr>
                <w:ilvl w:val="0"/>
                <w:numId w:val="21"/>
              </w:numPr>
              <w:spacing w:after="0" w:line="240" w:lineRule="auto"/>
              <w:jc w:val="both"/>
              <w:rPr>
                <w:rFonts w:ascii="GothamBook" w:hAnsi="GothamBook" w:cs="Tahoma"/>
                <w:sz w:val="22"/>
                <w:szCs w:val="22"/>
              </w:rPr>
            </w:pPr>
            <w:r>
              <w:rPr>
                <w:rFonts w:ascii="GothamBook" w:hAnsi="GothamBook" w:cs="Tahoma"/>
                <w:sz w:val="22"/>
                <w:szCs w:val="22"/>
              </w:rPr>
              <w:t xml:space="preserve">En transparencia pasiva se respondió a las solicitudes de acceso a la información pública solicitadas ante la entidad. </w:t>
            </w:r>
          </w:p>
          <w:p w14:paraId="41B97BA2" w14:textId="3A731F32" w:rsidR="004512EE" w:rsidRPr="004512EE" w:rsidRDefault="004512EE" w:rsidP="00C5390A">
            <w:pPr>
              <w:pStyle w:val="Prrafodelista"/>
              <w:spacing w:after="0" w:line="240" w:lineRule="auto"/>
              <w:jc w:val="both"/>
              <w:rPr>
                <w:rFonts w:ascii="GothamBook" w:hAnsi="GothamBook" w:cs="Tahoma"/>
                <w:sz w:val="22"/>
                <w:szCs w:val="22"/>
              </w:rPr>
            </w:pPr>
          </w:p>
        </w:tc>
      </w:tr>
      <w:tr w:rsidR="00F54710" w:rsidRPr="00AF2C6C" w14:paraId="33E94CBD" w14:textId="77777777" w:rsidTr="00F54710">
        <w:trPr>
          <w:trHeight w:val="330"/>
        </w:trPr>
        <w:tc>
          <w:tcPr>
            <w:tcW w:w="8828" w:type="dxa"/>
            <w:shd w:val="clear" w:color="auto" w:fill="9CC2E5" w:themeFill="accent1" w:themeFillTint="99"/>
          </w:tcPr>
          <w:p w14:paraId="775285F0" w14:textId="137EDA05" w:rsidR="00F54710" w:rsidRPr="00F54710" w:rsidRDefault="00F54710" w:rsidP="00F54710">
            <w:pPr>
              <w:jc w:val="center"/>
              <w:rPr>
                <w:rFonts w:ascii="GothamBook" w:hAnsi="GothamBook" w:cs="Tahoma"/>
              </w:rPr>
            </w:pPr>
            <w:r w:rsidRPr="004512EE">
              <w:rPr>
                <w:rFonts w:ascii="GothamBook" w:hAnsi="GothamBook" w:cs="Tahoma"/>
                <w:color w:val="FFFFFF" w:themeColor="background1"/>
              </w:rPr>
              <w:lastRenderedPageBreak/>
              <w:t xml:space="preserve">DIMENSIÓN </w:t>
            </w:r>
            <w:r>
              <w:rPr>
                <w:rFonts w:ascii="GothamBook" w:hAnsi="GothamBook" w:cs="Tahoma"/>
                <w:color w:val="FFFFFF" w:themeColor="background1"/>
              </w:rPr>
              <w:t>GESTIÓN DEL CONOCIMIENTO Y LA INNOVACIÓN</w:t>
            </w:r>
          </w:p>
        </w:tc>
      </w:tr>
      <w:tr w:rsidR="00F54710" w:rsidRPr="00AF2C6C" w14:paraId="450314EB" w14:textId="77777777" w:rsidTr="004512EE">
        <w:trPr>
          <w:trHeight w:val="330"/>
        </w:trPr>
        <w:tc>
          <w:tcPr>
            <w:tcW w:w="8828" w:type="dxa"/>
            <w:shd w:val="clear" w:color="auto" w:fill="auto"/>
          </w:tcPr>
          <w:p w14:paraId="1831AE94" w14:textId="351CB4B5" w:rsidR="00F54710" w:rsidRDefault="00F54710" w:rsidP="005A395A">
            <w:pPr>
              <w:pStyle w:val="Prrafodelista"/>
              <w:numPr>
                <w:ilvl w:val="0"/>
                <w:numId w:val="21"/>
              </w:numPr>
              <w:spacing w:after="0" w:line="240" w:lineRule="auto"/>
              <w:jc w:val="both"/>
              <w:rPr>
                <w:rFonts w:ascii="GothamBook" w:hAnsi="GothamBook" w:cs="Tahoma"/>
                <w:sz w:val="22"/>
                <w:szCs w:val="22"/>
              </w:rPr>
            </w:pPr>
            <w:r>
              <w:rPr>
                <w:rFonts w:ascii="GothamBook" w:hAnsi="GothamBook" w:cs="Tahoma"/>
                <w:sz w:val="22"/>
                <w:szCs w:val="22"/>
              </w:rPr>
              <w:t xml:space="preserve">Los aspectos relacionados con esta dimensión que se asemejan a lo desarrollado en el MIPG, es que en los diferentes procesos algunos líderes procuran siempre actualizarse en los cambios normativos que son tan cambiantes en el sector salud y aplican a la entidad para estar retroalimentando a los grupos de trabajo y a todo el personal involucrado en el cambio y adoptar los documentos, resoluciones y políticas requeridas. </w:t>
            </w:r>
          </w:p>
        </w:tc>
      </w:tr>
      <w:tr w:rsidR="004512EE" w:rsidRPr="00AF2C6C" w14:paraId="41664604" w14:textId="77777777" w:rsidTr="008A054C">
        <w:trPr>
          <w:trHeight w:val="330"/>
        </w:trPr>
        <w:tc>
          <w:tcPr>
            <w:tcW w:w="8828" w:type="dxa"/>
            <w:shd w:val="clear" w:color="auto" w:fill="9CC2E5" w:themeFill="accent1" w:themeFillTint="99"/>
          </w:tcPr>
          <w:p w14:paraId="14DB700C" w14:textId="06DD8211" w:rsidR="004512EE" w:rsidRPr="004512EE" w:rsidRDefault="004512EE" w:rsidP="002B7FC9">
            <w:pPr>
              <w:jc w:val="center"/>
              <w:rPr>
                <w:rFonts w:ascii="GothamBook" w:hAnsi="GothamBook" w:cs="Tahoma"/>
                <w:color w:val="FFFFFF" w:themeColor="background1"/>
              </w:rPr>
            </w:pPr>
            <w:r w:rsidRPr="004512EE">
              <w:rPr>
                <w:rFonts w:ascii="GothamBook" w:hAnsi="GothamBook" w:cs="Tahoma"/>
                <w:color w:val="FFFFFF" w:themeColor="background1"/>
              </w:rPr>
              <w:t>DIMENSIÓN CONTROL INTERNO</w:t>
            </w:r>
          </w:p>
        </w:tc>
      </w:tr>
      <w:tr w:rsidR="001F4CA4" w:rsidRPr="00AF2C6C" w14:paraId="40189FFC" w14:textId="77777777" w:rsidTr="004512EE">
        <w:trPr>
          <w:trHeight w:val="1969"/>
        </w:trPr>
        <w:tc>
          <w:tcPr>
            <w:tcW w:w="8828" w:type="dxa"/>
            <w:shd w:val="clear" w:color="auto" w:fill="auto"/>
          </w:tcPr>
          <w:p w14:paraId="2152658D" w14:textId="34480DA6" w:rsidR="00796EB7" w:rsidRPr="00917EF3" w:rsidRDefault="00796EB7" w:rsidP="003309D1">
            <w:pPr>
              <w:pStyle w:val="Prrafodelista"/>
              <w:numPr>
                <w:ilvl w:val="0"/>
                <w:numId w:val="20"/>
              </w:numPr>
              <w:spacing w:after="0" w:line="240" w:lineRule="auto"/>
              <w:ind w:left="731" w:hanging="425"/>
              <w:jc w:val="both"/>
              <w:rPr>
                <w:rFonts w:ascii="GothamBook" w:hAnsi="GothamBook" w:cs="Tahoma"/>
                <w:sz w:val="22"/>
                <w:szCs w:val="22"/>
              </w:rPr>
            </w:pPr>
            <w:r w:rsidRPr="00917EF3">
              <w:rPr>
                <w:rFonts w:ascii="GothamBook" w:hAnsi="GothamBook" w:cs="Tahoma"/>
                <w:sz w:val="22"/>
                <w:szCs w:val="22"/>
              </w:rPr>
              <w:t>Mediante Resolución 139 del 01/04/2019 se adoptó el código de</w:t>
            </w:r>
            <w:r w:rsidR="00A31D42" w:rsidRPr="00917EF3">
              <w:rPr>
                <w:rFonts w:ascii="GothamBook" w:hAnsi="GothamBook" w:cs="Tahoma"/>
                <w:sz w:val="22"/>
                <w:szCs w:val="22"/>
              </w:rPr>
              <w:t xml:space="preserve"> integridad de la ESE VIDASINU.</w:t>
            </w:r>
          </w:p>
          <w:p w14:paraId="4B407099" w14:textId="44183C57" w:rsidR="00A31D42" w:rsidRPr="00917EF3" w:rsidRDefault="00A31D42" w:rsidP="003309D1">
            <w:pPr>
              <w:pStyle w:val="Prrafodelista"/>
              <w:numPr>
                <w:ilvl w:val="0"/>
                <w:numId w:val="20"/>
              </w:numPr>
              <w:spacing w:after="0" w:line="240" w:lineRule="auto"/>
              <w:ind w:left="731" w:hanging="425"/>
              <w:jc w:val="both"/>
              <w:rPr>
                <w:rFonts w:ascii="GothamBook" w:hAnsi="GothamBook" w:cs="Tahoma"/>
                <w:sz w:val="22"/>
                <w:szCs w:val="22"/>
              </w:rPr>
            </w:pPr>
            <w:r w:rsidRPr="00917EF3">
              <w:rPr>
                <w:rFonts w:ascii="GothamBook" w:hAnsi="GothamBook" w:cs="Tahoma"/>
                <w:sz w:val="22"/>
                <w:szCs w:val="22"/>
              </w:rPr>
              <w:t xml:space="preserve">Se realizó socialización del código de integridad con el área de apoyo en la sede administrativa. </w:t>
            </w:r>
          </w:p>
          <w:p w14:paraId="70CFB1FD" w14:textId="0B055EB8" w:rsidR="00A31D42" w:rsidRPr="00917EF3" w:rsidRDefault="00A31D42" w:rsidP="003309D1">
            <w:pPr>
              <w:pStyle w:val="Prrafodelista"/>
              <w:numPr>
                <w:ilvl w:val="0"/>
                <w:numId w:val="20"/>
              </w:numPr>
              <w:spacing w:after="0" w:line="240" w:lineRule="auto"/>
              <w:ind w:left="731" w:hanging="425"/>
              <w:jc w:val="both"/>
              <w:rPr>
                <w:rFonts w:ascii="GothamBook" w:hAnsi="GothamBook" w:cs="Tahoma"/>
                <w:sz w:val="22"/>
                <w:szCs w:val="22"/>
              </w:rPr>
            </w:pPr>
            <w:r w:rsidRPr="00917EF3">
              <w:rPr>
                <w:rFonts w:ascii="GothamBook" w:hAnsi="GothamBook" w:cs="Tahoma"/>
                <w:sz w:val="22"/>
                <w:szCs w:val="22"/>
              </w:rPr>
              <w:t>Se realizaron capacitaciones al personal de la ESE VIDASINU.</w:t>
            </w:r>
          </w:p>
          <w:p w14:paraId="680F6952" w14:textId="17EEA5C2" w:rsidR="00A31D42" w:rsidRDefault="00A31D42" w:rsidP="003309D1">
            <w:pPr>
              <w:pStyle w:val="Prrafodelista"/>
              <w:numPr>
                <w:ilvl w:val="0"/>
                <w:numId w:val="20"/>
              </w:numPr>
              <w:spacing w:after="0" w:line="240" w:lineRule="auto"/>
              <w:ind w:left="731" w:hanging="425"/>
              <w:jc w:val="both"/>
              <w:rPr>
                <w:rFonts w:ascii="GothamBook" w:hAnsi="GothamBook" w:cs="Tahoma"/>
                <w:sz w:val="22"/>
                <w:szCs w:val="22"/>
              </w:rPr>
            </w:pPr>
            <w:r w:rsidRPr="00917EF3">
              <w:rPr>
                <w:rFonts w:ascii="GothamBook" w:hAnsi="GothamBook" w:cs="Tahoma"/>
                <w:sz w:val="22"/>
                <w:szCs w:val="22"/>
              </w:rPr>
              <w:t xml:space="preserve">Se efectuó la evaluación de desempeño a los servidores de carrera en periodo de prueba. </w:t>
            </w:r>
          </w:p>
          <w:p w14:paraId="3959B528" w14:textId="326471BE" w:rsidR="00917EF3" w:rsidRDefault="00917EF3" w:rsidP="003309D1">
            <w:pPr>
              <w:pStyle w:val="Prrafodelista"/>
              <w:numPr>
                <w:ilvl w:val="0"/>
                <w:numId w:val="20"/>
              </w:numPr>
              <w:spacing w:after="0" w:line="240" w:lineRule="auto"/>
              <w:ind w:left="731" w:hanging="425"/>
              <w:jc w:val="both"/>
              <w:rPr>
                <w:rFonts w:ascii="GothamBook" w:hAnsi="GothamBook" w:cs="Tahoma"/>
                <w:sz w:val="22"/>
                <w:szCs w:val="22"/>
              </w:rPr>
            </w:pPr>
            <w:r>
              <w:rPr>
                <w:rFonts w:ascii="GothamBook" w:hAnsi="GothamBook" w:cs="Tahoma"/>
                <w:sz w:val="22"/>
                <w:szCs w:val="22"/>
              </w:rPr>
              <w:t xml:space="preserve">Se concretaron cronogramas con los líderes de área y sus respectivos grupos de trabajo para realizar talleres </w:t>
            </w:r>
            <w:r w:rsidR="009945C5">
              <w:rPr>
                <w:rFonts w:ascii="GothamBook" w:hAnsi="GothamBook" w:cs="Tahoma"/>
                <w:sz w:val="22"/>
                <w:szCs w:val="22"/>
              </w:rPr>
              <w:t>prácticos para la</w:t>
            </w:r>
            <w:r>
              <w:rPr>
                <w:rFonts w:ascii="GothamBook" w:hAnsi="GothamBook" w:cs="Tahoma"/>
                <w:sz w:val="22"/>
                <w:szCs w:val="22"/>
              </w:rPr>
              <w:t xml:space="preserve"> aplicaci</w:t>
            </w:r>
            <w:r w:rsidR="009945C5">
              <w:rPr>
                <w:rFonts w:ascii="GothamBook" w:hAnsi="GothamBook" w:cs="Tahoma"/>
                <w:sz w:val="22"/>
                <w:szCs w:val="22"/>
              </w:rPr>
              <w:t xml:space="preserve">ón de la guía de administración del riesgo Versión No. 4 Dirección de Gestión y Desempeño Institucional del Departamento Administrativo de la Función </w:t>
            </w:r>
            <w:r w:rsidR="00B60052">
              <w:rPr>
                <w:rFonts w:ascii="GothamBook" w:hAnsi="GothamBook" w:cs="Tahoma"/>
                <w:sz w:val="22"/>
                <w:szCs w:val="22"/>
              </w:rPr>
              <w:t>Pública</w:t>
            </w:r>
            <w:r w:rsidR="009945C5">
              <w:rPr>
                <w:rFonts w:ascii="GothamBook" w:hAnsi="GothamBook" w:cs="Tahoma"/>
                <w:sz w:val="22"/>
                <w:szCs w:val="22"/>
              </w:rPr>
              <w:t xml:space="preserve">. </w:t>
            </w:r>
          </w:p>
          <w:p w14:paraId="526C4CC1" w14:textId="4031B015" w:rsidR="00B60052" w:rsidRDefault="00B60052" w:rsidP="003309D1">
            <w:pPr>
              <w:pStyle w:val="Prrafodelista"/>
              <w:numPr>
                <w:ilvl w:val="0"/>
                <w:numId w:val="20"/>
              </w:numPr>
              <w:spacing w:after="0" w:line="240" w:lineRule="auto"/>
              <w:ind w:left="731" w:hanging="425"/>
              <w:jc w:val="both"/>
              <w:rPr>
                <w:rFonts w:ascii="GothamBook" w:hAnsi="GothamBook" w:cs="Tahoma"/>
                <w:sz w:val="22"/>
                <w:szCs w:val="22"/>
              </w:rPr>
            </w:pPr>
            <w:r>
              <w:rPr>
                <w:rFonts w:ascii="GothamBook" w:hAnsi="GothamBook" w:cs="Tahoma"/>
                <w:sz w:val="22"/>
                <w:szCs w:val="22"/>
              </w:rPr>
              <w:t>Se realizó autoevaluación y seguimiento al primer trimestre de Plan Operativo Anual 2019.</w:t>
            </w:r>
          </w:p>
          <w:p w14:paraId="4D3CE893" w14:textId="41417922" w:rsidR="00F87250" w:rsidRDefault="00F87250" w:rsidP="003309D1">
            <w:pPr>
              <w:pStyle w:val="Prrafodelista"/>
              <w:numPr>
                <w:ilvl w:val="0"/>
                <w:numId w:val="20"/>
              </w:numPr>
              <w:spacing w:after="0" w:line="240" w:lineRule="auto"/>
              <w:ind w:left="731" w:hanging="425"/>
              <w:jc w:val="both"/>
              <w:rPr>
                <w:rFonts w:ascii="GothamBook" w:hAnsi="GothamBook" w:cs="Tahoma"/>
                <w:sz w:val="22"/>
                <w:szCs w:val="22"/>
              </w:rPr>
            </w:pPr>
            <w:r>
              <w:rPr>
                <w:rFonts w:ascii="GothamBook" w:hAnsi="GothamBook" w:cs="Tahoma"/>
                <w:sz w:val="22"/>
                <w:szCs w:val="22"/>
              </w:rPr>
              <w:t>Se efectuó seguimiento con corte Abril del Plan Anticorrupción y Atención al ciudadano 2019.</w:t>
            </w:r>
          </w:p>
          <w:p w14:paraId="5B9D642B" w14:textId="1968A3CF" w:rsidR="006C005A" w:rsidRPr="003C762D" w:rsidRDefault="007B0252" w:rsidP="003C762D">
            <w:pPr>
              <w:pStyle w:val="Prrafodelista"/>
              <w:spacing w:after="0" w:line="240" w:lineRule="auto"/>
              <w:ind w:left="731"/>
              <w:jc w:val="both"/>
              <w:rPr>
                <w:rFonts w:ascii="GothamBook" w:hAnsi="GothamBook" w:cs="Tahoma"/>
                <w:color w:val="FFFFFF" w:themeColor="background1"/>
                <w:sz w:val="22"/>
                <w:szCs w:val="22"/>
                <w:highlight w:val="green"/>
              </w:rPr>
            </w:pPr>
            <w:r w:rsidRPr="003C762D">
              <w:rPr>
                <w:rFonts w:ascii="GothamBook" w:hAnsi="GothamBook" w:cs="Tahoma"/>
                <w:sz w:val="22"/>
                <w:szCs w:val="22"/>
              </w:rPr>
              <w:t xml:space="preserve">Los informes de seguimiento emitidos por la Oficina de Control Interno se emitieron a la representante y a los miembros de Comité de Coordinación de Control Interno. </w:t>
            </w:r>
          </w:p>
        </w:tc>
      </w:tr>
      <w:tr w:rsidR="008A054C" w:rsidRPr="00AF2C6C" w14:paraId="4DA1168A" w14:textId="77777777" w:rsidTr="00323EB4">
        <w:trPr>
          <w:trHeight w:val="335"/>
        </w:trPr>
        <w:tc>
          <w:tcPr>
            <w:tcW w:w="8828" w:type="dxa"/>
            <w:shd w:val="clear" w:color="auto" w:fill="9CC2E5" w:themeFill="accent1" w:themeFillTint="99"/>
          </w:tcPr>
          <w:p w14:paraId="68317D4E" w14:textId="120764FF" w:rsidR="008A054C" w:rsidRPr="00AF2C6C" w:rsidRDefault="008A054C" w:rsidP="00AF2C6C">
            <w:pPr>
              <w:spacing w:line="276" w:lineRule="auto"/>
              <w:jc w:val="center"/>
              <w:rPr>
                <w:rFonts w:ascii="GothamBook" w:eastAsiaTheme="minorEastAsia" w:hAnsi="GothamBook" w:cs="Tahoma"/>
                <w:color w:val="FFFFFF" w:themeColor="background1"/>
                <w:lang w:val="es-ES"/>
              </w:rPr>
            </w:pPr>
            <w:r w:rsidRPr="00AF2C6C">
              <w:rPr>
                <w:rFonts w:ascii="GothamBook" w:eastAsiaTheme="minorEastAsia" w:hAnsi="GothamBook" w:cs="Tahoma"/>
                <w:color w:val="FFFFFF" w:themeColor="background1"/>
                <w:lang w:val="es-ES"/>
              </w:rPr>
              <w:t>RECOMENDACIONES</w:t>
            </w:r>
          </w:p>
        </w:tc>
      </w:tr>
      <w:tr w:rsidR="008A054C" w:rsidRPr="00AF2C6C" w14:paraId="57E688E2" w14:textId="77777777" w:rsidTr="00EF3B2D">
        <w:trPr>
          <w:trHeight w:val="2388"/>
        </w:trPr>
        <w:tc>
          <w:tcPr>
            <w:tcW w:w="8828" w:type="dxa"/>
          </w:tcPr>
          <w:p w14:paraId="3C463141" w14:textId="432C1258" w:rsidR="000071FD" w:rsidRPr="00CA004D" w:rsidRDefault="00CA004D" w:rsidP="0085399C">
            <w:pPr>
              <w:pStyle w:val="Prrafodelista"/>
              <w:numPr>
                <w:ilvl w:val="0"/>
                <w:numId w:val="28"/>
              </w:numPr>
              <w:spacing w:after="0" w:line="240" w:lineRule="auto"/>
              <w:jc w:val="both"/>
              <w:rPr>
                <w:rFonts w:ascii="GothamBook" w:hAnsi="GothamBook" w:cs="Tahoma"/>
              </w:rPr>
            </w:pPr>
            <w:r w:rsidRPr="00CA004D">
              <w:rPr>
                <w:rFonts w:ascii="GothamBook" w:hAnsi="GothamBook" w:cs="Tahoma"/>
                <w:sz w:val="22"/>
                <w:szCs w:val="22"/>
              </w:rPr>
              <w:t>Fortalecimiento en la política de Gestión Documental al responsable d</w:t>
            </w:r>
            <w:r w:rsidR="00691C7B">
              <w:rPr>
                <w:rFonts w:ascii="GothamBook" w:hAnsi="GothamBook" w:cs="Tahoma"/>
                <w:sz w:val="22"/>
                <w:szCs w:val="22"/>
              </w:rPr>
              <w:t>e gestión documental o archivo y de esta manera se retroalimente y direccione también a todos los líderes de los procesos para el fortalecimiento y cumplimiento de esta política.</w:t>
            </w:r>
          </w:p>
          <w:p w14:paraId="7CFDBF34" w14:textId="3AD94660" w:rsidR="00EE148D" w:rsidRPr="00CA3F2C" w:rsidRDefault="006C31BE" w:rsidP="00CA3F2C">
            <w:pPr>
              <w:pStyle w:val="Prrafodelista"/>
              <w:numPr>
                <w:ilvl w:val="0"/>
                <w:numId w:val="28"/>
              </w:numPr>
              <w:spacing w:after="0" w:line="240" w:lineRule="auto"/>
              <w:jc w:val="both"/>
              <w:rPr>
                <w:rFonts w:ascii="GothamBook" w:hAnsi="GothamBook" w:cs="Tahoma"/>
                <w:sz w:val="22"/>
                <w:szCs w:val="22"/>
              </w:rPr>
            </w:pPr>
            <w:r w:rsidRPr="00CA3F2C">
              <w:rPr>
                <w:rFonts w:ascii="GothamBook" w:hAnsi="GothamBook" w:cs="Tahoma"/>
                <w:sz w:val="22"/>
                <w:szCs w:val="22"/>
              </w:rPr>
              <w:t xml:space="preserve">Concretar los planes de acción de la aplicación de los </w:t>
            </w:r>
            <w:r w:rsidR="009E4D82" w:rsidRPr="00CA3F2C">
              <w:rPr>
                <w:rFonts w:ascii="GothamBook" w:hAnsi="GothamBook" w:cs="Tahoma"/>
                <w:sz w:val="22"/>
                <w:szCs w:val="22"/>
              </w:rPr>
              <w:t>autodiagnósticos</w:t>
            </w:r>
            <w:r w:rsidRPr="00CA3F2C">
              <w:rPr>
                <w:rFonts w:ascii="GothamBook" w:hAnsi="GothamBook" w:cs="Tahoma"/>
                <w:sz w:val="22"/>
                <w:szCs w:val="22"/>
              </w:rPr>
              <w:t xml:space="preserve"> </w:t>
            </w:r>
            <w:r w:rsidR="009E4D82" w:rsidRPr="00CA3F2C">
              <w:rPr>
                <w:rFonts w:ascii="GothamBook" w:hAnsi="GothamBook" w:cs="Tahoma"/>
                <w:sz w:val="22"/>
                <w:szCs w:val="22"/>
              </w:rPr>
              <w:t xml:space="preserve">efectuados </w:t>
            </w:r>
            <w:r w:rsidRPr="00CA3F2C">
              <w:rPr>
                <w:rFonts w:ascii="GothamBook" w:hAnsi="GothamBook" w:cs="Tahoma"/>
                <w:sz w:val="22"/>
                <w:szCs w:val="22"/>
              </w:rPr>
              <w:t xml:space="preserve">de las políticas </w:t>
            </w:r>
            <w:r w:rsidR="009E4D82" w:rsidRPr="00CA3F2C">
              <w:rPr>
                <w:rFonts w:ascii="GothamBook" w:hAnsi="GothamBook" w:cs="Tahoma"/>
                <w:sz w:val="22"/>
                <w:szCs w:val="22"/>
              </w:rPr>
              <w:t>d</w:t>
            </w:r>
            <w:r w:rsidR="00EE148D" w:rsidRPr="00CA3F2C">
              <w:rPr>
                <w:rFonts w:ascii="GothamBook" w:hAnsi="GothamBook" w:cs="Tahoma"/>
                <w:sz w:val="22"/>
                <w:szCs w:val="22"/>
              </w:rPr>
              <w:t xml:space="preserve">e Gestión y Desempeño, para su aplicabilidad, seguimiento, </w:t>
            </w:r>
            <w:r w:rsidR="00EE148D" w:rsidRPr="00CA3F2C">
              <w:rPr>
                <w:rFonts w:ascii="GothamBook" w:hAnsi="GothamBook"/>
                <w:sz w:val="22"/>
                <w:szCs w:val="22"/>
              </w:rPr>
              <w:t xml:space="preserve">y por consiguiente </w:t>
            </w:r>
            <w:r w:rsidR="00EF3B2D">
              <w:rPr>
                <w:rFonts w:ascii="GothamBook" w:hAnsi="GothamBook"/>
                <w:sz w:val="22"/>
                <w:szCs w:val="22"/>
              </w:rPr>
              <w:t xml:space="preserve">llevar a cabo las acciones requeridas para </w:t>
            </w:r>
            <w:r w:rsidR="00EE148D" w:rsidRPr="00CA3F2C">
              <w:rPr>
                <w:rFonts w:ascii="GothamBook" w:hAnsi="GothamBook"/>
                <w:sz w:val="22"/>
                <w:szCs w:val="22"/>
              </w:rPr>
              <w:t xml:space="preserve">continuar con la implementación del </w:t>
            </w:r>
            <w:r w:rsidR="00F61992" w:rsidRPr="00CA3F2C">
              <w:rPr>
                <w:rFonts w:ascii="GothamBook" w:hAnsi="GothamBook"/>
                <w:sz w:val="22"/>
                <w:szCs w:val="22"/>
              </w:rPr>
              <w:t xml:space="preserve">Modelo Implementado de Planeación y Gestión </w:t>
            </w:r>
            <w:r w:rsidR="00EE148D" w:rsidRPr="00CA3F2C">
              <w:rPr>
                <w:rFonts w:ascii="GothamBook" w:hAnsi="GothamBook"/>
                <w:sz w:val="22"/>
                <w:szCs w:val="22"/>
              </w:rPr>
              <w:t xml:space="preserve">MIPG. </w:t>
            </w:r>
          </w:p>
          <w:p w14:paraId="5A22BF78" w14:textId="11D956BA" w:rsidR="009E4D82" w:rsidRPr="00CA3F2C" w:rsidRDefault="009E4D82" w:rsidP="00CA3F2C">
            <w:pPr>
              <w:pStyle w:val="Prrafodelista"/>
              <w:numPr>
                <w:ilvl w:val="0"/>
                <w:numId w:val="28"/>
              </w:numPr>
              <w:spacing w:after="0" w:line="240" w:lineRule="auto"/>
              <w:jc w:val="both"/>
              <w:rPr>
                <w:rFonts w:ascii="GothamBook" w:hAnsi="GothamBook" w:cs="Tahoma"/>
                <w:sz w:val="22"/>
                <w:szCs w:val="22"/>
              </w:rPr>
            </w:pPr>
            <w:r w:rsidRPr="00CA3F2C">
              <w:rPr>
                <w:rFonts w:ascii="GothamBook" w:hAnsi="GothamBook" w:cs="Tahoma"/>
                <w:sz w:val="22"/>
                <w:szCs w:val="22"/>
              </w:rPr>
              <w:t xml:space="preserve">Terminar de efectuar por parte de los líderes de los procesos los autodiagnósticos de las políticas de Gestión y Desempeño. </w:t>
            </w:r>
          </w:p>
          <w:p w14:paraId="64D198FA" w14:textId="003B57C1" w:rsidR="00B9489A" w:rsidRPr="00AF2C6C" w:rsidRDefault="00B9489A" w:rsidP="00B9489A">
            <w:pPr>
              <w:pStyle w:val="Prrafodelista"/>
              <w:spacing w:after="0" w:line="240" w:lineRule="auto"/>
              <w:rPr>
                <w:rFonts w:ascii="GothamBook" w:hAnsi="GothamBook" w:cs="Tahoma"/>
                <w:sz w:val="22"/>
                <w:szCs w:val="22"/>
              </w:rPr>
            </w:pPr>
            <w:bookmarkStart w:id="0" w:name="_GoBack"/>
            <w:bookmarkEnd w:id="0"/>
          </w:p>
        </w:tc>
      </w:tr>
    </w:tbl>
    <w:p w14:paraId="1C811B84" w14:textId="77777777" w:rsidR="00E67D4F" w:rsidRPr="00AF2C6C" w:rsidRDefault="00E67D4F" w:rsidP="00EA0354">
      <w:pPr>
        <w:spacing w:after="0" w:line="240" w:lineRule="auto"/>
        <w:jc w:val="both"/>
        <w:rPr>
          <w:rFonts w:ascii="GothamBook" w:eastAsiaTheme="minorEastAsia" w:hAnsi="GothamBook" w:cs="Tahoma"/>
          <w:color w:val="000000" w:themeColor="text1"/>
          <w:lang w:val="es-ES"/>
        </w:rPr>
      </w:pPr>
    </w:p>
    <w:p w14:paraId="5EEAA38F" w14:textId="77777777" w:rsidR="002A7D39" w:rsidRDefault="002A7D39" w:rsidP="00EA0354">
      <w:pPr>
        <w:spacing w:after="0" w:line="240" w:lineRule="auto"/>
        <w:jc w:val="both"/>
        <w:rPr>
          <w:rFonts w:ascii="GothamBook" w:eastAsiaTheme="minorEastAsia" w:hAnsi="GothamBook" w:cs="Tahoma"/>
          <w:color w:val="000000" w:themeColor="text1"/>
          <w:lang w:val="es-ES"/>
        </w:rPr>
      </w:pPr>
    </w:p>
    <w:p w14:paraId="1F295E2E" w14:textId="586968E9" w:rsidR="002D07A1" w:rsidRPr="00AF2C6C" w:rsidRDefault="002D07A1" w:rsidP="00EA0354">
      <w:pPr>
        <w:spacing w:after="0" w:line="240" w:lineRule="auto"/>
        <w:jc w:val="both"/>
        <w:rPr>
          <w:rFonts w:ascii="GothamBook" w:eastAsiaTheme="minorEastAsia" w:hAnsi="GothamBook" w:cs="Tahoma"/>
          <w:color w:val="000000" w:themeColor="text1"/>
          <w:lang w:val="es-ES"/>
        </w:rPr>
      </w:pPr>
      <w:r w:rsidRPr="00AF2C6C">
        <w:rPr>
          <w:rFonts w:ascii="GothamBook" w:eastAsiaTheme="minorEastAsia" w:hAnsi="GothamBook" w:cs="Tahoma"/>
          <w:color w:val="000000" w:themeColor="text1"/>
          <w:lang w:val="es-ES"/>
        </w:rPr>
        <w:lastRenderedPageBreak/>
        <w:t>ANGELICA MARIA BUENO MOSQUERA</w:t>
      </w:r>
    </w:p>
    <w:p w14:paraId="41657F78" w14:textId="72F508EA" w:rsidR="00037843" w:rsidRDefault="002D07A1" w:rsidP="002838BF">
      <w:pPr>
        <w:spacing w:line="276" w:lineRule="auto"/>
        <w:jc w:val="both"/>
        <w:rPr>
          <w:rFonts w:ascii="GothamBook" w:hAnsi="GothamBook"/>
        </w:rPr>
      </w:pPr>
      <w:r w:rsidRPr="00AF2C6C">
        <w:rPr>
          <w:rFonts w:ascii="GothamBook" w:eastAsiaTheme="minorEastAsia" w:hAnsi="GothamBook" w:cs="Tahoma"/>
          <w:color w:val="000000" w:themeColor="text1"/>
          <w:lang w:val="es-ES"/>
        </w:rPr>
        <w:t xml:space="preserve">Jefe </w:t>
      </w:r>
      <w:r w:rsidR="002A7D39">
        <w:rPr>
          <w:rFonts w:ascii="GothamBook" w:eastAsiaTheme="minorEastAsia" w:hAnsi="GothamBook" w:cs="Tahoma"/>
          <w:color w:val="000000" w:themeColor="text1"/>
          <w:lang w:val="es-ES"/>
        </w:rPr>
        <w:t xml:space="preserve">Oficina </w:t>
      </w:r>
      <w:r w:rsidRPr="00AF2C6C">
        <w:rPr>
          <w:rFonts w:ascii="GothamBook" w:eastAsiaTheme="minorEastAsia" w:hAnsi="GothamBook" w:cs="Tahoma"/>
          <w:color w:val="000000" w:themeColor="text1"/>
          <w:lang w:val="es-ES"/>
        </w:rPr>
        <w:t>de Control Interno</w:t>
      </w:r>
    </w:p>
    <w:sectPr w:rsidR="00037843" w:rsidSect="00811677">
      <w:headerReference w:type="even" r:id="rId8"/>
      <w:headerReference w:type="default" r:id="rId9"/>
      <w:footerReference w:type="even" r:id="rId10"/>
      <w:footerReference w:type="default" r:id="rId11"/>
      <w:headerReference w:type="first" r:id="rId12"/>
      <w:footerReference w:type="first" r:id="rId13"/>
      <w:type w:val="continuous"/>
      <w:pgSz w:w="12240" w:h="15840"/>
      <w:pgMar w:top="1417" w:right="1701" w:bottom="1417"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C0F16" w14:textId="77777777" w:rsidR="00007415" w:rsidRDefault="00007415" w:rsidP="00BF55EB">
      <w:pPr>
        <w:spacing w:after="0" w:line="240" w:lineRule="auto"/>
      </w:pPr>
      <w:r>
        <w:separator/>
      </w:r>
    </w:p>
  </w:endnote>
  <w:endnote w:type="continuationSeparator" w:id="0">
    <w:p w14:paraId="1C26006F" w14:textId="77777777" w:rsidR="00007415" w:rsidRDefault="00007415"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1E2DF96-8577-4DB9-AF65-8351781AC5C9}"/>
  </w:font>
  <w:font w:name="Segoe UI">
    <w:panose1 w:val="020B0502040204020203"/>
    <w:charset w:val="00"/>
    <w:family w:val="swiss"/>
    <w:pitch w:val="variable"/>
    <w:sig w:usb0="E10022FF" w:usb1="C000E47F" w:usb2="00000029" w:usb3="00000000" w:csb0="000001DF" w:csb1="00000000"/>
    <w:embedRegular r:id="rId2" w:fontKey="{F2BAD271-4F62-4C78-9F12-708304EA542D}"/>
  </w:font>
  <w:font w:name="Calibri Light">
    <w:panose1 w:val="020F0302020204030204"/>
    <w:charset w:val="00"/>
    <w:family w:val="swiss"/>
    <w:pitch w:val="variable"/>
    <w:sig w:usb0="A00002EF" w:usb1="4000207B" w:usb2="00000000" w:usb3="00000000" w:csb0="0000019F" w:csb1="00000000"/>
    <w:embedRegular r:id="rId3" w:fontKey="{64F8E3CA-0EAD-4728-A367-F174CEAB9618}"/>
    <w:embedBold r:id="rId4" w:fontKey="{57184F81-5BF9-40E5-8245-A3B1AD34D9AA}"/>
  </w:font>
  <w:font w:name="Gotham Extra Light">
    <w:panose1 w:val="00000000000000000000"/>
    <w:charset w:val="00"/>
    <w:family w:val="modern"/>
    <w:notTrueType/>
    <w:pitch w:val="variable"/>
    <w:sig w:usb0="A10000FF" w:usb1="4000005B" w:usb2="00000000" w:usb3="00000000" w:csb0="0000009B" w:csb1="00000000"/>
  </w:font>
  <w:font w:name="Gotham">
    <w:panose1 w:val="00000000000000000000"/>
    <w:charset w:val="00"/>
    <w:family w:val="modern"/>
    <w:notTrueType/>
    <w:pitch w:val="variable"/>
    <w:sig w:usb0="800000AF" w:usb1="50000048" w:usb2="00000000" w:usb3="00000000" w:csb0="00000111" w:csb1="00000000"/>
  </w:font>
  <w:font w:name="Perpetua">
    <w:panose1 w:val="02020502060401020303"/>
    <w:charset w:val="00"/>
    <w:family w:val="roman"/>
    <w:pitch w:val="variable"/>
    <w:sig w:usb0="00000003" w:usb1="00000000" w:usb2="00000000" w:usb3="00000000" w:csb0="00000001" w:csb1="00000000"/>
    <w:embedRegular r:id="rId5" w:fontKey="{44004B99-36D4-410B-94FD-8BC1AFB2C5F5}"/>
  </w:font>
  <w:font w:name="Franklin Gothic Book">
    <w:panose1 w:val="020B0503020102020204"/>
    <w:charset w:val="00"/>
    <w:family w:val="swiss"/>
    <w:pitch w:val="variable"/>
    <w:sig w:usb0="00000287" w:usb1="00000000" w:usb2="00000000" w:usb3="00000000" w:csb0="0000009F" w:csb1="00000000"/>
    <w:embedItalic r:id="rId6" w:fontKey="{48263A9D-DF36-4DDA-8FFA-E89A4935290B}"/>
  </w:font>
  <w:font w:name="GothamBook">
    <w:panose1 w:val="00000000000000000000"/>
    <w:charset w:val="00"/>
    <w:family w:val="modern"/>
    <w:notTrueType/>
    <w:pitch w:val="variable"/>
    <w:sig w:usb0="800000AF" w:usb1="50000048" w:usb2="00000000" w:usb3="00000000" w:csb0="00000111" w:csb1="00000000"/>
  </w:font>
  <w:font w:name="Tahoma">
    <w:panose1 w:val="020B0604030504040204"/>
    <w:charset w:val="00"/>
    <w:family w:val="swiss"/>
    <w:pitch w:val="variable"/>
    <w:sig w:usb0="E1002EFF" w:usb1="C000605B" w:usb2="00000029" w:usb3="00000000" w:csb0="000101FF" w:csb1="00000000"/>
    <w:embedRegular r:id="rId7" w:fontKey="{600B5F62-4AA4-4EAB-852A-395C45B35B5E}"/>
  </w:font>
  <w:font w:name="Century Gothic">
    <w:panose1 w:val="020B0502020202020204"/>
    <w:charset w:val="00"/>
    <w:family w:val="swiss"/>
    <w:pitch w:val="variable"/>
    <w:sig w:usb0="00000287" w:usb1="00000000" w:usb2="00000000" w:usb3="00000000" w:csb0="0000009F" w:csb1="00000000"/>
    <w:embedRegular r:id="rId8" w:fontKey="{267DD4E3-85E0-4E65-8089-C30774AA6F5F}"/>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48EC1" w14:textId="77777777" w:rsidR="00102082" w:rsidRDefault="001020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29172" w14:textId="77777777" w:rsidR="00102082" w:rsidRDefault="001020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E572A" w14:textId="77777777" w:rsidR="00102082" w:rsidRDefault="001020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546D5" w14:textId="77777777" w:rsidR="00007415" w:rsidRDefault="00007415" w:rsidP="00BF55EB">
      <w:pPr>
        <w:spacing w:after="0" w:line="240" w:lineRule="auto"/>
      </w:pPr>
      <w:r>
        <w:separator/>
      </w:r>
    </w:p>
  </w:footnote>
  <w:footnote w:type="continuationSeparator" w:id="0">
    <w:p w14:paraId="0EE05978" w14:textId="77777777" w:rsidR="00007415" w:rsidRDefault="00007415" w:rsidP="00BF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5FA6180B" w:rsidR="00063199" w:rsidRDefault="0006319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7" w14:textId="01F553A3" w:rsidR="00BF55EB" w:rsidRPr="00AD70FB" w:rsidRDefault="00C550B1">
    <w:pPr>
      <w:pStyle w:val="Encabezado"/>
      <w:rPr>
        <w:rFonts w:ascii="Gotham Extra Light" w:hAnsi="Gotham Extra Light"/>
        <w:sz w:val="24"/>
        <w:szCs w:val="24"/>
      </w:rPr>
    </w:pPr>
    <w:r w:rsidRPr="00AD70FB">
      <w:rPr>
        <w:rFonts w:ascii="Gotham Extra Light" w:hAnsi="Gotham Extra Light"/>
        <w:noProof/>
        <w:sz w:val="24"/>
        <w:szCs w:val="24"/>
        <w:lang w:eastAsia="es-CO"/>
      </w:rPr>
      <mc:AlternateContent>
        <mc:Choice Requires="wpg">
          <w:drawing>
            <wp:anchor distT="0" distB="0" distL="114300" distR="114300" simplePos="0" relativeHeight="251665408" behindDoc="0" locked="0" layoutInCell="1" allowOverlap="1" wp14:anchorId="3F8DA84E" wp14:editId="32897CDF">
              <wp:simplePos x="0" y="0"/>
              <wp:positionH relativeFrom="column">
                <wp:posOffset>-318135</wp:posOffset>
              </wp:positionH>
              <wp:positionV relativeFrom="paragraph">
                <wp:posOffset>-316230</wp:posOffset>
              </wp:positionV>
              <wp:extent cx="6688455" cy="9534525"/>
              <wp:effectExtent l="0" t="0" r="0" b="9525"/>
              <wp:wrapNone/>
              <wp:docPr id="5" name="Grupo 5"/>
              <wp:cNvGraphicFramePr/>
              <a:graphic xmlns:a="http://schemas.openxmlformats.org/drawingml/2006/main">
                <a:graphicData uri="http://schemas.microsoft.com/office/word/2010/wordprocessingGroup">
                  <wpg:wgp>
                    <wpg:cNvGrpSpPr/>
                    <wpg:grpSpPr>
                      <a:xfrm>
                        <a:off x="0" y="0"/>
                        <a:ext cx="6688455" cy="9534525"/>
                        <a:chOff x="228600" y="28575"/>
                        <a:chExt cx="6688455" cy="9534525"/>
                      </a:xfrm>
                    </wpg:grpSpPr>
                    <pic:pic xmlns:pic="http://schemas.openxmlformats.org/drawingml/2006/picture">
                      <pic:nvPicPr>
                        <pic:cNvPr id="3" name="Imagen 3" descr="C:\Users\user\Downloads\Logo horizontal VIDASINU-1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4" name="Picture 6"/>
                        <pic:cNvPicPr>
                          <a:picLocks noChangeAspect="1"/>
                        </pic:cNvPicPr>
                      </pic:nvPicPr>
                      <pic:blipFill rotWithShape="1">
                        <a:blip r:embed="rId2">
                          <a:extLst>
                            <a:ext uri="{28A0092B-C50C-407E-A947-70E740481C1C}">
                              <a14:useLocalDpi xmlns:a14="http://schemas.microsoft.com/office/drawing/2010/main" val="0"/>
                            </a:ext>
                          </a:extLst>
                        </a:blip>
                        <a:srcRect l="61577" t="93200"/>
                        <a:stretch/>
                      </pic:blipFill>
                      <pic:spPr bwMode="auto">
                        <a:xfrm>
                          <a:off x="2619375" y="8543925"/>
                          <a:ext cx="42976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n 1"/>
                        <pic:cNvPicPr>
                          <a:picLocks noChangeAspect="1"/>
                        </pic:cNvPicPr>
                      </pic:nvPicPr>
                      <pic:blipFill rotWithShape="1">
                        <a:blip r:embed="rId3">
                          <a:extLst>
                            <a:ext uri="{28A0092B-C50C-407E-A947-70E740481C1C}">
                              <a14:useLocalDpi xmlns:a14="http://schemas.microsoft.com/office/drawing/2010/main" val="0"/>
                            </a:ext>
                          </a:extLst>
                        </a:blip>
                        <a:srcRect l="45217" t="31162" r="20325" b="49716"/>
                        <a:stretch/>
                      </pic:blipFill>
                      <pic:spPr bwMode="auto">
                        <a:xfrm>
                          <a:off x="4352925" y="171450"/>
                          <a:ext cx="2486025" cy="791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A89B54" id="Grupo 5" o:spid="_x0000_s1026" style="position:absolute;margin-left:-25.05pt;margin-top:-24.9pt;width:526.65pt;height:750.75pt;z-index:251665408;mso-width-relative:margin;mso-height-relative:margin" coordorigin="2286,285" coordsize="66884,95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EFQRUxFUklBIEJBU0lDQSBWSURBU0lOVcyBIDIuMDwvcmRmOmxpPgog&#10;ICAgICAgICAgICA8L3JkZjpBbHQ+CiAgICAgICAgIDwvZGM6dGl0bGU+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cwQzg2RkQ1RTIwNjgxMThDMTQ4N0VBNzI5RDNCNDg8L3N0RXZ0&#10;Omluc3RhbmNlSUQ+CiAgICAgICAgICAgICAgICAgIDxzdEV2dDp3aGVuPjIwMTYtMDgtMTBUMTI6&#10;NDg6MDI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M5An2BAERAAIRAAMRAAQRAP/EAKQAAQAA&#10;BQUBAAAAAAAAAAAAAAADBAUICgECBgcJCxABAAEEAQIDAwYHBQsREAAnAAECAwQFBhEHIRIIMRMJ&#10;QVFhIhQV8HGBsTIWCpGh0SMXweFCUnIzc7Q2tzjxgtKzJDSUNVV1tXaXGHgZOWKSskNTk9PUhbZX&#10;d4dYuBqiwoNUdCXVltY3x0hjw0SVxUZW14h5o2SExEUmOuLy46Wn5yjISmj/2gAOBAEAAgADAAQA&#10;AD8Az+Gfwz+G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N385hu&#10;u3nYrvTz/jdePa5DwftN3G5hobmXj05WJb3XGeH7ndauvKxa5ppycejOwrc125mIrp6x8rSqelNU&#10;x7YiZ/chCv1zbs3q6f0qLVyunr4x1pomY6x+OB4C/Bx+J/6q/Wt6m+ddrO+W34Tn8S0HYjk/cDXW&#10;eN8NwuO51PItV3A7YccxLt3Nx8i7XdxI1vKsuKrUx0qrqpq6/VhK2LtdyuYqmJiKZn2RHj1iP5qi&#10;6rYZOXkV271VE002aq48tEUz5ort0x4x9FUjJTT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0;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">
                <v:imagedata r:id="rId4" o:title="Logo horizontal VIDASINU-13"/>
                <v:path arrowok="t"/>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">
                <v:imagedata r:id="rId5" o:title="" croptop="61080f" cropleft="40355f"/>
                <v:path arrowok="t"/>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">
                <v:imagedata r:id="rId6" o:title="" croptop="20422f" cropbottom="32582f" cropleft="29633f" cropright="13320f"/>
                <v:path arrowok="t"/>
              </v:shape>
            </v:group>
          </w:pict>
        </mc:Fallback>
      </mc:AlternateContent>
    </w:r>
  </w:p>
  <w:p w14:paraId="3B9DA3F8" w14:textId="41D1010D" w:rsidR="00BF55EB" w:rsidRPr="00AD70FB" w:rsidRDefault="00BF55EB">
    <w:pPr>
      <w:pStyle w:val="Encabezado"/>
      <w:rPr>
        <w:rFonts w:ascii="Gotham Extra Light" w:hAnsi="Gotham Extra Light"/>
        <w:sz w:val="24"/>
        <w:szCs w:val="24"/>
      </w:rPr>
    </w:pPr>
  </w:p>
  <w:p w14:paraId="3B9DA3F9" w14:textId="2AFF552B" w:rsidR="00BF55EB" w:rsidRPr="00AD70FB" w:rsidRDefault="00BF55EB">
    <w:pPr>
      <w:pStyle w:val="Encabezado"/>
      <w:rPr>
        <w:rFonts w:ascii="Gotham Extra Light" w:hAnsi="Gotham Extra Light"/>
        <w:sz w:val="24"/>
        <w:szCs w:val="24"/>
      </w:rPr>
    </w:pPr>
  </w:p>
  <w:p w14:paraId="3B9DA3FA" w14:textId="5EF01379" w:rsidR="00BF55EB" w:rsidRPr="00AD70FB" w:rsidRDefault="00BF55EB">
    <w:pPr>
      <w:pStyle w:val="Encabezado"/>
      <w:rPr>
        <w:rFonts w:ascii="Gotham Extra Light" w:hAnsi="Gotham Extra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67B32BD9" w:rsidR="00063199" w:rsidRDefault="0006319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6716"/>
    <w:multiLevelType w:val="hybridMultilevel"/>
    <w:tmpl w:val="F022D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EC4E07"/>
    <w:multiLevelType w:val="hybridMultilevel"/>
    <w:tmpl w:val="4A6C9F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5050FDB"/>
    <w:multiLevelType w:val="hybridMultilevel"/>
    <w:tmpl w:val="F8602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234ED0"/>
    <w:multiLevelType w:val="hybridMultilevel"/>
    <w:tmpl w:val="6F4A07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5A012A"/>
    <w:multiLevelType w:val="hybridMultilevel"/>
    <w:tmpl w:val="7A5EE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2A265A"/>
    <w:multiLevelType w:val="hybridMultilevel"/>
    <w:tmpl w:val="E8CA2D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3C5ECC"/>
    <w:multiLevelType w:val="hybridMultilevel"/>
    <w:tmpl w:val="92B6DF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2A64815"/>
    <w:multiLevelType w:val="hybridMultilevel"/>
    <w:tmpl w:val="3D28BAC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32FE6F84"/>
    <w:multiLevelType w:val="hybridMultilevel"/>
    <w:tmpl w:val="C3F873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4526BB"/>
    <w:multiLevelType w:val="hybridMultilevel"/>
    <w:tmpl w:val="99D28E28"/>
    <w:lvl w:ilvl="0" w:tplc="240A0001">
      <w:start w:val="1"/>
      <w:numFmt w:val="bullet"/>
      <w:lvlText w:val=""/>
      <w:lvlJc w:val="left"/>
      <w:pPr>
        <w:ind w:left="761" w:hanging="360"/>
      </w:pPr>
      <w:rPr>
        <w:rFonts w:ascii="Symbol" w:hAnsi="Symbol" w:hint="default"/>
      </w:rPr>
    </w:lvl>
    <w:lvl w:ilvl="1" w:tplc="240A0003" w:tentative="1">
      <w:start w:val="1"/>
      <w:numFmt w:val="bullet"/>
      <w:lvlText w:val="o"/>
      <w:lvlJc w:val="left"/>
      <w:pPr>
        <w:ind w:left="1481" w:hanging="360"/>
      </w:pPr>
      <w:rPr>
        <w:rFonts w:ascii="Courier New" w:hAnsi="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10" w15:restartNumberingAfterBreak="0">
    <w:nsid w:val="38875EA4"/>
    <w:multiLevelType w:val="hybridMultilevel"/>
    <w:tmpl w:val="2AC65FD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1" w15:restartNumberingAfterBreak="0">
    <w:nsid w:val="38DB573C"/>
    <w:multiLevelType w:val="hybridMultilevel"/>
    <w:tmpl w:val="D26E4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176AE2"/>
    <w:multiLevelType w:val="hybridMultilevel"/>
    <w:tmpl w:val="7ECA7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23528F"/>
    <w:multiLevelType w:val="hybridMultilevel"/>
    <w:tmpl w:val="C83E9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5F5F8E"/>
    <w:multiLevelType w:val="hybridMultilevel"/>
    <w:tmpl w:val="188872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16D1446"/>
    <w:multiLevelType w:val="hybridMultilevel"/>
    <w:tmpl w:val="826CC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EB408C"/>
    <w:multiLevelType w:val="hybridMultilevel"/>
    <w:tmpl w:val="76A2C4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F6270F3"/>
    <w:multiLevelType w:val="hybridMultilevel"/>
    <w:tmpl w:val="06A0A3B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D06FA6"/>
    <w:multiLevelType w:val="hybridMultilevel"/>
    <w:tmpl w:val="B2BA1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3B2781"/>
    <w:multiLevelType w:val="hybridMultilevel"/>
    <w:tmpl w:val="7400C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70A294A"/>
    <w:multiLevelType w:val="hybridMultilevel"/>
    <w:tmpl w:val="75B64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070A4E"/>
    <w:multiLevelType w:val="hybridMultilevel"/>
    <w:tmpl w:val="2CA63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F62245"/>
    <w:multiLevelType w:val="hybridMultilevel"/>
    <w:tmpl w:val="7E561E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490B19"/>
    <w:multiLevelType w:val="hybridMultilevel"/>
    <w:tmpl w:val="BFC6BC6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77BE1663"/>
    <w:multiLevelType w:val="hybridMultilevel"/>
    <w:tmpl w:val="5ED46C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A415EA7"/>
    <w:multiLevelType w:val="hybridMultilevel"/>
    <w:tmpl w:val="9440E150"/>
    <w:lvl w:ilvl="0" w:tplc="240A0001">
      <w:start w:val="1"/>
      <w:numFmt w:val="bullet"/>
      <w:lvlText w:val=""/>
      <w:lvlJc w:val="left"/>
      <w:pPr>
        <w:ind w:left="1026" w:hanging="360"/>
      </w:pPr>
      <w:rPr>
        <w:rFonts w:ascii="Symbol" w:hAnsi="Symbol" w:hint="default"/>
      </w:rPr>
    </w:lvl>
    <w:lvl w:ilvl="1" w:tplc="240A0003" w:tentative="1">
      <w:start w:val="1"/>
      <w:numFmt w:val="bullet"/>
      <w:lvlText w:val="o"/>
      <w:lvlJc w:val="left"/>
      <w:pPr>
        <w:ind w:left="1746" w:hanging="360"/>
      </w:pPr>
      <w:rPr>
        <w:rFonts w:ascii="Courier New" w:hAnsi="Courier New" w:cs="Courier New" w:hint="default"/>
      </w:rPr>
    </w:lvl>
    <w:lvl w:ilvl="2" w:tplc="240A0005" w:tentative="1">
      <w:start w:val="1"/>
      <w:numFmt w:val="bullet"/>
      <w:lvlText w:val=""/>
      <w:lvlJc w:val="left"/>
      <w:pPr>
        <w:ind w:left="2466" w:hanging="360"/>
      </w:pPr>
      <w:rPr>
        <w:rFonts w:ascii="Wingdings" w:hAnsi="Wingdings" w:hint="default"/>
      </w:rPr>
    </w:lvl>
    <w:lvl w:ilvl="3" w:tplc="240A0001" w:tentative="1">
      <w:start w:val="1"/>
      <w:numFmt w:val="bullet"/>
      <w:lvlText w:val=""/>
      <w:lvlJc w:val="left"/>
      <w:pPr>
        <w:ind w:left="3186" w:hanging="360"/>
      </w:pPr>
      <w:rPr>
        <w:rFonts w:ascii="Symbol" w:hAnsi="Symbol" w:hint="default"/>
      </w:rPr>
    </w:lvl>
    <w:lvl w:ilvl="4" w:tplc="240A0003" w:tentative="1">
      <w:start w:val="1"/>
      <w:numFmt w:val="bullet"/>
      <w:lvlText w:val="o"/>
      <w:lvlJc w:val="left"/>
      <w:pPr>
        <w:ind w:left="3906" w:hanging="360"/>
      </w:pPr>
      <w:rPr>
        <w:rFonts w:ascii="Courier New" w:hAnsi="Courier New" w:cs="Courier New" w:hint="default"/>
      </w:rPr>
    </w:lvl>
    <w:lvl w:ilvl="5" w:tplc="240A0005" w:tentative="1">
      <w:start w:val="1"/>
      <w:numFmt w:val="bullet"/>
      <w:lvlText w:val=""/>
      <w:lvlJc w:val="left"/>
      <w:pPr>
        <w:ind w:left="4626" w:hanging="360"/>
      </w:pPr>
      <w:rPr>
        <w:rFonts w:ascii="Wingdings" w:hAnsi="Wingdings" w:hint="default"/>
      </w:rPr>
    </w:lvl>
    <w:lvl w:ilvl="6" w:tplc="240A0001" w:tentative="1">
      <w:start w:val="1"/>
      <w:numFmt w:val="bullet"/>
      <w:lvlText w:val=""/>
      <w:lvlJc w:val="left"/>
      <w:pPr>
        <w:ind w:left="5346" w:hanging="360"/>
      </w:pPr>
      <w:rPr>
        <w:rFonts w:ascii="Symbol" w:hAnsi="Symbol" w:hint="default"/>
      </w:rPr>
    </w:lvl>
    <w:lvl w:ilvl="7" w:tplc="240A0003" w:tentative="1">
      <w:start w:val="1"/>
      <w:numFmt w:val="bullet"/>
      <w:lvlText w:val="o"/>
      <w:lvlJc w:val="left"/>
      <w:pPr>
        <w:ind w:left="6066" w:hanging="360"/>
      </w:pPr>
      <w:rPr>
        <w:rFonts w:ascii="Courier New" w:hAnsi="Courier New" w:cs="Courier New" w:hint="default"/>
      </w:rPr>
    </w:lvl>
    <w:lvl w:ilvl="8" w:tplc="240A0005" w:tentative="1">
      <w:start w:val="1"/>
      <w:numFmt w:val="bullet"/>
      <w:lvlText w:val=""/>
      <w:lvlJc w:val="left"/>
      <w:pPr>
        <w:ind w:left="6786" w:hanging="360"/>
      </w:pPr>
      <w:rPr>
        <w:rFonts w:ascii="Wingdings" w:hAnsi="Wingdings" w:hint="default"/>
      </w:rPr>
    </w:lvl>
  </w:abstractNum>
  <w:abstractNum w:abstractNumId="26" w15:restartNumberingAfterBreak="0">
    <w:nsid w:val="7A9B4C5D"/>
    <w:multiLevelType w:val="hybridMultilevel"/>
    <w:tmpl w:val="5FEE8D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D87663F"/>
    <w:multiLevelType w:val="hybridMultilevel"/>
    <w:tmpl w:val="7E306A2C"/>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num w:numId="1">
    <w:abstractNumId w:val="24"/>
  </w:num>
  <w:num w:numId="2">
    <w:abstractNumId w:val="22"/>
  </w:num>
  <w:num w:numId="3">
    <w:abstractNumId w:val="23"/>
  </w:num>
  <w:num w:numId="4">
    <w:abstractNumId w:val="17"/>
  </w:num>
  <w:num w:numId="5">
    <w:abstractNumId w:val="5"/>
  </w:num>
  <w:num w:numId="6">
    <w:abstractNumId w:val="9"/>
  </w:num>
  <w:num w:numId="7">
    <w:abstractNumId w:val="2"/>
  </w:num>
  <w:num w:numId="8">
    <w:abstractNumId w:val="26"/>
  </w:num>
  <w:num w:numId="9">
    <w:abstractNumId w:val="11"/>
  </w:num>
  <w:num w:numId="10">
    <w:abstractNumId w:val="12"/>
  </w:num>
  <w:num w:numId="11">
    <w:abstractNumId w:val="3"/>
  </w:num>
  <w:num w:numId="12">
    <w:abstractNumId w:val="4"/>
  </w:num>
  <w:num w:numId="13">
    <w:abstractNumId w:val="20"/>
  </w:num>
  <w:num w:numId="14">
    <w:abstractNumId w:val="0"/>
  </w:num>
  <w:num w:numId="15">
    <w:abstractNumId w:val="10"/>
  </w:num>
  <w:num w:numId="16">
    <w:abstractNumId w:val="1"/>
  </w:num>
  <w:num w:numId="17">
    <w:abstractNumId w:val="21"/>
  </w:num>
  <w:num w:numId="18">
    <w:abstractNumId w:val="8"/>
  </w:num>
  <w:num w:numId="19">
    <w:abstractNumId w:val="6"/>
  </w:num>
  <w:num w:numId="20">
    <w:abstractNumId w:val="25"/>
  </w:num>
  <w:num w:numId="21">
    <w:abstractNumId w:val="16"/>
  </w:num>
  <w:num w:numId="22">
    <w:abstractNumId w:val="27"/>
  </w:num>
  <w:num w:numId="23">
    <w:abstractNumId w:val="14"/>
  </w:num>
  <w:num w:numId="24">
    <w:abstractNumId w:val="7"/>
  </w:num>
  <w:num w:numId="25">
    <w:abstractNumId w:val="15"/>
  </w:num>
  <w:num w:numId="26">
    <w:abstractNumId w:val="19"/>
  </w:num>
  <w:num w:numId="27">
    <w:abstractNumId w:val="1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1C5B"/>
    <w:rsid w:val="0000256D"/>
    <w:rsid w:val="00002E08"/>
    <w:rsid w:val="0000323C"/>
    <w:rsid w:val="0000523E"/>
    <w:rsid w:val="00005A7C"/>
    <w:rsid w:val="00005A80"/>
    <w:rsid w:val="00006348"/>
    <w:rsid w:val="00006CEC"/>
    <w:rsid w:val="000071FD"/>
    <w:rsid w:val="00007415"/>
    <w:rsid w:val="00012D98"/>
    <w:rsid w:val="00015E82"/>
    <w:rsid w:val="00015EFB"/>
    <w:rsid w:val="00017EA6"/>
    <w:rsid w:val="00025AB0"/>
    <w:rsid w:val="0003303A"/>
    <w:rsid w:val="00033B7C"/>
    <w:rsid w:val="00035EAC"/>
    <w:rsid w:val="0003709D"/>
    <w:rsid w:val="00037843"/>
    <w:rsid w:val="00044DF0"/>
    <w:rsid w:val="0004570D"/>
    <w:rsid w:val="000459B9"/>
    <w:rsid w:val="0005181C"/>
    <w:rsid w:val="0005317F"/>
    <w:rsid w:val="000543CC"/>
    <w:rsid w:val="00054E5C"/>
    <w:rsid w:val="000625DB"/>
    <w:rsid w:val="00063199"/>
    <w:rsid w:val="00064C63"/>
    <w:rsid w:val="00074B04"/>
    <w:rsid w:val="00074E1B"/>
    <w:rsid w:val="00081AEB"/>
    <w:rsid w:val="000832C2"/>
    <w:rsid w:val="000907FC"/>
    <w:rsid w:val="000A4F16"/>
    <w:rsid w:val="000B4FEA"/>
    <w:rsid w:val="000B57F6"/>
    <w:rsid w:val="000C4F1E"/>
    <w:rsid w:val="000C6445"/>
    <w:rsid w:val="000D11E5"/>
    <w:rsid w:val="000E1E02"/>
    <w:rsid w:val="000E222E"/>
    <w:rsid w:val="000E341A"/>
    <w:rsid w:val="000F03E2"/>
    <w:rsid w:val="000F2065"/>
    <w:rsid w:val="00100E6A"/>
    <w:rsid w:val="00102082"/>
    <w:rsid w:val="0010316A"/>
    <w:rsid w:val="00106C19"/>
    <w:rsid w:val="0013302E"/>
    <w:rsid w:val="0014018D"/>
    <w:rsid w:val="001406B1"/>
    <w:rsid w:val="00141A7D"/>
    <w:rsid w:val="001536D7"/>
    <w:rsid w:val="00153AF5"/>
    <w:rsid w:val="001540C2"/>
    <w:rsid w:val="001644E3"/>
    <w:rsid w:val="00164A93"/>
    <w:rsid w:val="001758A3"/>
    <w:rsid w:val="00176A82"/>
    <w:rsid w:val="00181163"/>
    <w:rsid w:val="0018141E"/>
    <w:rsid w:val="00183689"/>
    <w:rsid w:val="00191FFC"/>
    <w:rsid w:val="001922D1"/>
    <w:rsid w:val="00192334"/>
    <w:rsid w:val="0019475E"/>
    <w:rsid w:val="001A1400"/>
    <w:rsid w:val="001A4284"/>
    <w:rsid w:val="001B29BD"/>
    <w:rsid w:val="001B3BC8"/>
    <w:rsid w:val="001B5234"/>
    <w:rsid w:val="001B55E5"/>
    <w:rsid w:val="001B7688"/>
    <w:rsid w:val="001C0149"/>
    <w:rsid w:val="001C461F"/>
    <w:rsid w:val="001C6B77"/>
    <w:rsid w:val="001C6DEE"/>
    <w:rsid w:val="001D03D0"/>
    <w:rsid w:val="001E4580"/>
    <w:rsid w:val="001E6A9A"/>
    <w:rsid w:val="001E72ED"/>
    <w:rsid w:val="001F281F"/>
    <w:rsid w:val="001F4CA4"/>
    <w:rsid w:val="001F662E"/>
    <w:rsid w:val="001F7382"/>
    <w:rsid w:val="001F7CE5"/>
    <w:rsid w:val="00200037"/>
    <w:rsid w:val="002001B3"/>
    <w:rsid w:val="002009B1"/>
    <w:rsid w:val="0020369C"/>
    <w:rsid w:val="00206232"/>
    <w:rsid w:val="0021132A"/>
    <w:rsid w:val="00212781"/>
    <w:rsid w:val="00216AE2"/>
    <w:rsid w:val="00221C39"/>
    <w:rsid w:val="00223922"/>
    <w:rsid w:val="00225795"/>
    <w:rsid w:val="00227698"/>
    <w:rsid w:val="002341ED"/>
    <w:rsid w:val="00242E49"/>
    <w:rsid w:val="00247C51"/>
    <w:rsid w:val="00250D3C"/>
    <w:rsid w:val="0025278E"/>
    <w:rsid w:val="00255261"/>
    <w:rsid w:val="00255396"/>
    <w:rsid w:val="00265AD7"/>
    <w:rsid w:val="002675CF"/>
    <w:rsid w:val="002717AC"/>
    <w:rsid w:val="00275092"/>
    <w:rsid w:val="002838BF"/>
    <w:rsid w:val="00291BE3"/>
    <w:rsid w:val="002956CA"/>
    <w:rsid w:val="002968BD"/>
    <w:rsid w:val="002A14DC"/>
    <w:rsid w:val="002A1B23"/>
    <w:rsid w:val="002A5481"/>
    <w:rsid w:val="002A7D39"/>
    <w:rsid w:val="002B0FC9"/>
    <w:rsid w:val="002B37A7"/>
    <w:rsid w:val="002B39D8"/>
    <w:rsid w:val="002B6010"/>
    <w:rsid w:val="002B7549"/>
    <w:rsid w:val="002B7FC9"/>
    <w:rsid w:val="002C1F1F"/>
    <w:rsid w:val="002C5841"/>
    <w:rsid w:val="002D07A1"/>
    <w:rsid w:val="002D1AA9"/>
    <w:rsid w:val="002D6CFF"/>
    <w:rsid w:val="002E0ACC"/>
    <w:rsid w:val="002E2236"/>
    <w:rsid w:val="002E3811"/>
    <w:rsid w:val="002E7BD7"/>
    <w:rsid w:val="002F50BE"/>
    <w:rsid w:val="00313978"/>
    <w:rsid w:val="00321CC5"/>
    <w:rsid w:val="00323EB4"/>
    <w:rsid w:val="00324F1C"/>
    <w:rsid w:val="00325EFA"/>
    <w:rsid w:val="003309D1"/>
    <w:rsid w:val="00334EB7"/>
    <w:rsid w:val="003407CF"/>
    <w:rsid w:val="003413D1"/>
    <w:rsid w:val="00343B0E"/>
    <w:rsid w:val="00347C2A"/>
    <w:rsid w:val="003537D2"/>
    <w:rsid w:val="00354267"/>
    <w:rsid w:val="00362906"/>
    <w:rsid w:val="00365156"/>
    <w:rsid w:val="00374801"/>
    <w:rsid w:val="0037525C"/>
    <w:rsid w:val="0037589B"/>
    <w:rsid w:val="003826C6"/>
    <w:rsid w:val="00384E6C"/>
    <w:rsid w:val="003934F4"/>
    <w:rsid w:val="00394251"/>
    <w:rsid w:val="003A04FC"/>
    <w:rsid w:val="003A4CDC"/>
    <w:rsid w:val="003B2658"/>
    <w:rsid w:val="003B4716"/>
    <w:rsid w:val="003B5859"/>
    <w:rsid w:val="003C04E2"/>
    <w:rsid w:val="003C34F0"/>
    <w:rsid w:val="003C46A8"/>
    <w:rsid w:val="003C50B1"/>
    <w:rsid w:val="003C762D"/>
    <w:rsid w:val="003D3076"/>
    <w:rsid w:val="003D4001"/>
    <w:rsid w:val="003D719E"/>
    <w:rsid w:val="003E201E"/>
    <w:rsid w:val="003E6143"/>
    <w:rsid w:val="003F690E"/>
    <w:rsid w:val="003F7366"/>
    <w:rsid w:val="004017EC"/>
    <w:rsid w:val="00404393"/>
    <w:rsid w:val="004048C3"/>
    <w:rsid w:val="004135F8"/>
    <w:rsid w:val="0042467F"/>
    <w:rsid w:val="00427C36"/>
    <w:rsid w:val="004313D3"/>
    <w:rsid w:val="00433D97"/>
    <w:rsid w:val="004378BF"/>
    <w:rsid w:val="00446927"/>
    <w:rsid w:val="00450D73"/>
    <w:rsid w:val="00450E30"/>
    <w:rsid w:val="004510D4"/>
    <w:rsid w:val="004512EE"/>
    <w:rsid w:val="0045268E"/>
    <w:rsid w:val="00474DC3"/>
    <w:rsid w:val="00475968"/>
    <w:rsid w:val="00475D59"/>
    <w:rsid w:val="00477599"/>
    <w:rsid w:val="00486484"/>
    <w:rsid w:val="0049157D"/>
    <w:rsid w:val="00491C2A"/>
    <w:rsid w:val="00494FB5"/>
    <w:rsid w:val="00496687"/>
    <w:rsid w:val="004968C2"/>
    <w:rsid w:val="004A0B03"/>
    <w:rsid w:val="004A3A79"/>
    <w:rsid w:val="004A5D0B"/>
    <w:rsid w:val="004B1872"/>
    <w:rsid w:val="004B1BB9"/>
    <w:rsid w:val="004B2B5B"/>
    <w:rsid w:val="004C414D"/>
    <w:rsid w:val="004C497F"/>
    <w:rsid w:val="004D2BE0"/>
    <w:rsid w:val="004D4CA9"/>
    <w:rsid w:val="004D5A70"/>
    <w:rsid w:val="004D6371"/>
    <w:rsid w:val="004E312E"/>
    <w:rsid w:val="004E3614"/>
    <w:rsid w:val="004E6192"/>
    <w:rsid w:val="004E77EE"/>
    <w:rsid w:val="004E7C6D"/>
    <w:rsid w:val="004F16D4"/>
    <w:rsid w:val="004F2765"/>
    <w:rsid w:val="00501E1D"/>
    <w:rsid w:val="005148A2"/>
    <w:rsid w:val="00520C11"/>
    <w:rsid w:val="00521E2E"/>
    <w:rsid w:val="00523520"/>
    <w:rsid w:val="00524280"/>
    <w:rsid w:val="00524D2F"/>
    <w:rsid w:val="005301F6"/>
    <w:rsid w:val="00533CE6"/>
    <w:rsid w:val="00535B12"/>
    <w:rsid w:val="005435DE"/>
    <w:rsid w:val="0054623A"/>
    <w:rsid w:val="005558FF"/>
    <w:rsid w:val="00565CE2"/>
    <w:rsid w:val="00567E30"/>
    <w:rsid w:val="00575003"/>
    <w:rsid w:val="00575C8D"/>
    <w:rsid w:val="00582BEE"/>
    <w:rsid w:val="00586B2C"/>
    <w:rsid w:val="00596CAE"/>
    <w:rsid w:val="005A0BB9"/>
    <w:rsid w:val="005A2BBA"/>
    <w:rsid w:val="005A395A"/>
    <w:rsid w:val="005A5387"/>
    <w:rsid w:val="005A6E57"/>
    <w:rsid w:val="005A7EF7"/>
    <w:rsid w:val="005B0DCC"/>
    <w:rsid w:val="005B3E74"/>
    <w:rsid w:val="005C5979"/>
    <w:rsid w:val="005C6EF5"/>
    <w:rsid w:val="005D0DAE"/>
    <w:rsid w:val="005D1950"/>
    <w:rsid w:val="005D1C52"/>
    <w:rsid w:val="005D1FAC"/>
    <w:rsid w:val="005D5984"/>
    <w:rsid w:val="005D7D4C"/>
    <w:rsid w:val="005E00F7"/>
    <w:rsid w:val="005E0554"/>
    <w:rsid w:val="005F027A"/>
    <w:rsid w:val="005F62F4"/>
    <w:rsid w:val="005F6A36"/>
    <w:rsid w:val="005F718C"/>
    <w:rsid w:val="006028C2"/>
    <w:rsid w:val="00603280"/>
    <w:rsid w:val="0062352B"/>
    <w:rsid w:val="00634F28"/>
    <w:rsid w:val="00635D0E"/>
    <w:rsid w:val="0063740A"/>
    <w:rsid w:val="006417A2"/>
    <w:rsid w:val="00642796"/>
    <w:rsid w:val="006500E2"/>
    <w:rsid w:val="00652092"/>
    <w:rsid w:val="00657C28"/>
    <w:rsid w:val="00660202"/>
    <w:rsid w:val="00670570"/>
    <w:rsid w:val="00675F6F"/>
    <w:rsid w:val="006770D7"/>
    <w:rsid w:val="00677E7B"/>
    <w:rsid w:val="00683657"/>
    <w:rsid w:val="00683A66"/>
    <w:rsid w:val="00691C7B"/>
    <w:rsid w:val="00693CC5"/>
    <w:rsid w:val="006A01D3"/>
    <w:rsid w:val="006A0274"/>
    <w:rsid w:val="006A1CF3"/>
    <w:rsid w:val="006B07EF"/>
    <w:rsid w:val="006B23C4"/>
    <w:rsid w:val="006B28C5"/>
    <w:rsid w:val="006C005A"/>
    <w:rsid w:val="006C1442"/>
    <w:rsid w:val="006C1A25"/>
    <w:rsid w:val="006C31BE"/>
    <w:rsid w:val="006C4A2A"/>
    <w:rsid w:val="006D04E4"/>
    <w:rsid w:val="006D088A"/>
    <w:rsid w:val="006D5082"/>
    <w:rsid w:val="006E1EAD"/>
    <w:rsid w:val="006E22BD"/>
    <w:rsid w:val="006F0FFA"/>
    <w:rsid w:val="00702A98"/>
    <w:rsid w:val="007067BD"/>
    <w:rsid w:val="0070785F"/>
    <w:rsid w:val="007110C8"/>
    <w:rsid w:val="00711700"/>
    <w:rsid w:val="00712BC5"/>
    <w:rsid w:val="00714316"/>
    <w:rsid w:val="00721ABE"/>
    <w:rsid w:val="007245F9"/>
    <w:rsid w:val="00730B1E"/>
    <w:rsid w:val="00734F43"/>
    <w:rsid w:val="007359C2"/>
    <w:rsid w:val="00736B55"/>
    <w:rsid w:val="007422A2"/>
    <w:rsid w:val="00742BF1"/>
    <w:rsid w:val="00743D5D"/>
    <w:rsid w:val="007447A4"/>
    <w:rsid w:val="0074683E"/>
    <w:rsid w:val="0075416E"/>
    <w:rsid w:val="00760D7E"/>
    <w:rsid w:val="00761F46"/>
    <w:rsid w:val="007620E6"/>
    <w:rsid w:val="00766235"/>
    <w:rsid w:val="00767EC0"/>
    <w:rsid w:val="00771A73"/>
    <w:rsid w:val="00775C1D"/>
    <w:rsid w:val="0077758C"/>
    <w:rsid w:val="007819DE"/>
    <w:rsid w:val="00782C75"/>
    <w:rsid w:val="00784D5D"/>
    <w:rsid w:val="0078619D"/>
    <w:rsid w:val="00787148"/>
    <w:rsid w:val="00796EB7"/>
    <w:rsid w:val="007A0A02"/>
    <w:rsid w:val="007A3B85"/>
    <w:rsid w:val="007A6D07"/>
    <w:rsid w:val="007B0252"/>
    <w:rsid w:val="007C0E72"/>
    <w:rsid w:val="007C1FBD"/>
    <w:rsid w:val="007C266D"/>
    <w:rsid w:val="007C6E32"/>
    <w:rsid w:val="007D2B86"/>
    <w:rsid w:val="007E21FD"/>
    <w:rsid w:val="007F18B5"/>
    <w:rsid w:val="007F1F9E"/>
    <w:rsid w:val="007F5508"/>
    <w:rsid w:val="007F6802"/>
    <w:rsid w:val="00811677"/>
    <w:rsid w:val="0082532E"/>
    <w:rsid w:val="00830B5A"/>
    <w:rsid w:val="00830BA0"/>
    <w:rsid w:val="0083582E"/>
    <w:rsid w:val="008363D6"/>
    <w:rsid w:val="008434E6"/>
    <w:rsid w:val="00844191"/>
    <w:rsid w:val="00844C48"/>
    <w:rsid w:val="00854265"/>
    <w:rsid w:val="00854B41"/>
    <w:rsid w:val="008601BE"/>
    <w:rsid w:val="008669F8"/>
    <w:rsid w:val="00871051"/>
    <w:rsid w:val="008725C2"/>
    <w:rsid w:val="0087506C"/>
    <w:rsid w:val="00880A13"/>
    <w:rsid w:val="00880A69"/>
    <w:rsid w:val="008812FF"/>
    <w:rsid w:val="0088140E"/>
    <w:rsid w:val="00885686"/>
    <w:rsid w:val="00897B3B"/>
    <w:rsid w:val="008A054C"/>
    <w:rsid w:val="008A13A6"/>
    <w:rsid w:val="008A42CC"/>
    <w:rsid w:val="008A5778"/>
    <w:rsid w:val="008A58F6"/>
    <w:rsid w:val="008B044B"/>
    <w:rsid w:val="008B330A"/>
    <w:rsid w:val="008C1EF7"/>
    <w:rsid w:val="008C2B5F"/>
    <w:rsid w:val="008C7A4B"/>
    <w:rsid w:val="008D2189"/>
    <w:rsid w:val="008D6112"/>
    <w:rsid w:val="008D79D4"/>
    <w:rsid w:val="008E04B2"/>
    <w:rsid w:val="008E0D64"/>
    <w:rsid w:val="008E18F0"/>
    <w:rsid w:val="008F47BE"/>
    <w:rsid w:val="008F7B21"/>
    <w:rsid w:val="00906F48"/>
    <w:rsid w:val="009108A7"/>
    <w:rsid w:val="00911D24"/>
    <w:rsid w:val="00917EF3"/>
    <w:rsid w:val="00923182"/>
    <w:rsid w:val="00924064"/>
    <w:rsid w:val="00924ABF"/>
    <w:rsid w:val="00933260"/>
    <w:rsid w:val="00937F44"/>
    <w:rsid w:val="00940F9D"/>
    <w:rsid w:val="00941EC3"/>
    <w:rsid w:val="00942E20"/>
    <w:rsid w:val="00943F7B"/>
    <w:rsid w:val="00944690"/>
    <w:rsid w:val="0094534B"/>
    <w:rsid w:val="009471E7"/>
    <w:rsid w:val="00947527"/>
    <w:rsid w:val="0095016C"/>
    <w:rsid w:val="009506B6"/>
    <w:rsid w:val="00961321"/>
    <w:rsid w:val="00964877"/>
    <w:rsid w:val="00975AEF"/>
    <w:rsid w:val="00977C10"/>
    <w:rsid w:val="00985EDA"/>
    <w:rsid w:val="009945C5"/>
    <w:rsid w:val="009A04BD"/>
    <w:rsid w:val="009A48DB"/>
    <w:rsid w:val="009A5793"/>
    <w:rsid w:val="009A693F"/>
    <w:rsid w:val="009B5DB3"/>
    <w:rsid w:val="009C0E87"/>
    <w:rsid w:val="009C3FD2"/>
    <w:rsid w:val="009C54E9"/>
    <w:rsid w:val="009C7B3F"/>
    <w:rsid w:val="009D1865"/>
    <w:rsid w:val="009E1995"/>
    <w:rsid w:val="009E4D82"/>
    <w:rsid w:val="009E4F3B"/>
    <w:rsid w:val="009F08AF"/>
    <w:rsid w:val="009F3E7C"/>
    <w:rsid w:val="009F4385"/>
    <w:rsid w:val="009F44A0"/>
    <w:rsid w:val="009F5C82"/>
    <w:rsid w:val="00A01E8D"/>
    <w:rsid w:val="00A02841"/>
    <w:rsid w:val="00A05802"/>
    <w:rsid w:val="00A0796A"/>
    <w:rsid w:val="00A118B4"/>
    <w:rsid w:val="00A137AE"/>
    <w:rsid w:val="00A15319"/>
    <w:rsid w:val="00A15C4C"/>
    <w:rsid w:val="00A20038"/>
    <w:rsid w:val="00A2023A"/>
    <w:rsid w:val="00A218D5"/>
    <w:rsid w:val="00A2573A"/>
    <w:rsid w:val="00A261C5"/>
    <w:rsid w:val="00A26EC6"/>
    <w:rsid w:val="00A31D42"/>
    <w:rsid w:val="00A32186"/>
    <w:rsid w:val="00A34B09"/>
    <w:rsid w:val="00A4050A"/>
    <w:rsid w:val="00A41D5D"/>
    <w:rsid w:val="00A42B29"/>
    <w:rsid w:val="00A44BD1"/>
    <w:rsid w:val="00A6170E"/>
    <w:rsid w:val="00A62129"/>
    <w:rsid w:val="00A65C66"/>
    <w:rsid w:val="00A67EBC"/>
    <w:rsid w:val="00A72F5E"/>
    <w:rsid w:val="00A73277"/>
    <w:rsid w:val="00A738F1"/>
    <w:rsid w:val="00A84E8A"/>
    <w:rsid w:val="00A8501E"/>
    <w:rsid w:val="00A8689E"/>
    <w:rsid w:val="00A9081E"/>
    <w:rsid w:val="00A9141F"/>
    <w:rsid w:val="00A915E9"/>
    <w:rsid w:val="00A91E4B"/>
    <w:rsid w:val="00A97430"/>
    <w:rsid w:val="00AA497B"/>
    <w:rsid w:val="00AB3E8F"/>
    <w:rsid w:val="00AB41CC"/>
    <w:rsid w:val="00AC2ADF"/>
    <w:rsid w:val="00AD5EF4"/>
    <w:rsid w:val="00AD70FB"/>
    <w:rsid w:val="00AD777E"/>
    <w:rsid w:val="00AE383B"/>
    <w:rsid w:val="00AE5AFB"/>
    <w:rsid w:val="00AF2C6C"/>
    <w:rsid w:val="00B03E42"/>
    <w:rsid w:val="00B05C09"/>
    <w:rsid w:val="00B17D65"/>
    <w:rsid w:val="00B20B47"/>
    <w:rsid w:val="00B23E0C"/>
    <w:rsid w:val="00B2781E"/>
    <w:rsid w:val="00B30159"/>
    <w:rsid w:val="00B37751"/>
    <w:rsid w:val="00B406E7"/>
    <w:rsid w:val="00B43B76"/>
    <w:rsid w:val="00B441AC"/>
    <w:rsid w:val="00B44E05"/>
    <w:rsid w:val="00B4529A"/>
    <w:rsid w:val="00B461B1"/>
    <w:rsid w:val="00B53BCA"/>
    <w:rsid w:val="00B577B3"/>
    <w:rsid w:val="00B60052"/>
    <w:rsid w:val="00B60936"/>
    <w:rsid w:val="00B6138D"/>
    <w:rsid w:val="00B64A43"/>
    <w:rsid w:val="00B70AD8"/>
    <w:rsid w:val="00B713FB"/>
    <w:rsid w:val="00B734A9"/>
    <w:rsid w:val="00B81598"/>
    <w:rsid w:val="00B81848"/>
    <w:rsid w:val="00B82CA9"/>
    <w:rsid w:val="00B8526A"/>
    <w:rsid w:val="00B85C93"/>
    <w:rsid w:val="00B85D41"/>
    <w:rsid w:val="00B87733"/>
    <w:rsid w:val="00B9489A"/>
    <w:rsid w:val="00BA1583"/>
    <w:rsid w:val="00BB5CC1"/>
    <w:rsid w:val="00BB6DF1"/>
    <w:rsid w:val="00BB721C"/>
    <w:rsid w:val="00BB7757"/>
    <w:rsid w:val="00BC025C"/>
    <w:rsid w:val="00BC4340"/>
    <w:rsid w:val="00BC4841"/>
    <w:rsid w:val="00BC4E5B"/>
    <w:rsid w:val="00BC7042"/>
    <w:rsid w:val="00BC7CA0"/>
    <w:rsid w:val="00BD7815"/>
    <w:rsid w:val="00BE09E5"/>
    <w:rsid w:val="00BF038D"/>
    <w:rsid w:val="00BF55EB"/>
    <w:rsid w:val="00C035D5"/>
    <w:rsid w:val="00C05FC0"/>
    <w:rsid w:val="00C109D0"/>
    <w:rsid w:val="00C12501"/>
    <w:rsid w:val="00C15A62"/>
    <w:rsid w:val="00C16AA7"/>
    <w:rsid w:val="00C16CDB"/>
    <w:rsid w:val="00C17A8C"/>
    <w:rsid w:val="00C237D5"/>
    <w:rsid w:val="00C242A7"/>
    <w:rsid w:val="00C24469"/>
    <w:rsid w:val="00C25506"/>
    <w:rsid w:val="00C3279F"/>
    <w:rsid w:val="00C32BD9"/>
    <w:rsid w:val="00C34046"/>
    <w:rsid w:val="00C40912"/>
    <w:rsid w:val="00C43733"/>
    <w:rsid w:val="00C5390A"/>
    <w:rsid w:val="00C550B1"/>
    <w:rsid w:val="00C5712D"/>
    <w:rsid w:val="00C65B7F"/>
    <w:rsid w:val="00C71D11"/>
    <w:rsid w:val="00C82441"/>
    <w:rsid w:val="00C9002D"/>
    <w:rsid w:val="00C9067D"/>
    <w:rsid w:val="00C923C6"/>
    <w:rsid w:val="00C93B0A"/>
    <w:rsid w:val="00C94C60"/>
    <w:rsid w:val="00CA004D"/>
    <w:rsid w:val="00CA302E"/>
    <w:rsid w:val="00CA3F2C"/>
    <w:rsid w:val="00CA42C7"/>
    <w:rsid w:val="00CB1E56"/>
    <w:rsid w:val="00CB367A"/>
    <w:rsid w:val="00CB3700"/>
    <w:rsid w:val="00CB41D7"/>
    <w:rsid w:val="00CC10D1"/>
    <w:rsid w:val="00CC26EA"/>
    <w:rsid w:val="00CC3445"/>
    <w:rsid w:val="00CC76D1"/>
    <w:rsid w:val="00CD2531"/>
    <w:rsid w:val="00CD3C54"/>
    <w:rsid w:val="00CD58BB"/>
    <w:rsid w:val="00CE54CB"/>
    <w:rsid w:val="00CE739C"/>
    <w:rsid w:val="00CF7B42"/>
    <w:rsid w:val="00D02D55"/>
    <w:rsid w:val="00D036F9"/>
    <w:rsid w:val="00D0609B"/>
    <w:rsid w:val="00D13BFA"/>
    <w:rsid w:val="00D161FD"/>
    <w:rsid w:val="00D236AF"/>
    <w:rsid w:val="00D23D16"/>
    <w:rsid w:val="00D32117"/>
    <w:rsid w:val="00D364C7"/>
    <w:rsid w:val="00D435A3"/>
    <w:rsid w:val="00D43FE1"/>
    <w:rsid w:val="00D44072"/>
    <w:rsid w:val="00D44EB3"/>
    <w:rsid w:val="00D52A94"/>
    <w:rsid w:val="00D54F8A"/>
    <w:rsid w:val="00D553DE"/>
    <w:rsid w:val="00D669DD"/>
    <w:rsid w:val="00D730BF"/>
    <w:rsid w:val="00D73BB1"/>
    <w:rsid w:val="00D742E3"/>
    <w:rsid w:val="00D77869"/>
    <w:rsid w:val="00D81E1E"/>
    <w:rsid w:val="00D85B3A"/>
    <w:rsid w:val="00D875A5"/>
    <w:rsid w:val="00D87E17"/>
    <w:rsid w:val="00D90B28"/>
    <w:rsid w:val="00D921FA"/>
    <w:rsid w:val="00D9353A"/>
    <w:rsid w:val="00D938F9"/>
    <w:rsid w:val="00D9774F"/>
    <w:rsid w:val="00DA1524"/>
    <w:rsid w:val="00DA2B52"/>
    <w:rsid w:val="00DA3E70"/>
    <w:rsid w:val="00DA5E17"/>
    <w:rsid w:val="00DB0AE8"/>
    <w:rsid w:val="00DC22E4"/>
    <w:rsid w:val="00DC6F34"/>
    <w:rsid w:val="00DC7746"/>
    <w:rsid w:val="00DD071C"/>
    <w:rsid w:val="00DD7153"/>
    <w:rsid w:val="00DE0C06"/>
    <w:rsid w:val="00DE29AE"/>
    <w:rsid w:val="00DF0D2A"/>
    <w:rsid w:val="00DF1F20"/>
    <w:rsid w:val="00E11BC6"/>
    <w:rsid w:val="00E1264B"/>
    <w:rsid w:val="00E14E4D"/>
    <w:rsid w:val="00E22427"/>
    <w:rsid w:val="00E25A4E"/>
    <w:rsid w:val="00E374EC"/>
    <w:rsid w:val="00E42396"/>
    <w:rsid w:val="00E42C20"/>
    <w:rsid w:val="00E4552B"/>
    <w:rsid w:val="00E45CC0"/>
    <w:rsid w:val="00E51118"/>
    <w:rsid w:val="00E53B09"/>
    <w:rsid w:val="00E66B24"/>
    <w:rsid w:val="00E67D4F"/>
    <w:rsid w:val="00E70C69"/>
    <w:rsid w:val="00E7131E"/>
    <w:rsid w:val="00E71BDF"/>
    <w:rsid w:val="00E732BD"/>
    <w:rsid w:val="00E80206"/>
    <w:rsid w:val="00E8052B"/>
    <w:rsid w:val="00E84706"/>
    <w:rsid w:val="00E85218"/>
    <w:rsid w:val="00E85749"/>
    <w:rsid w:val="00E857BB"/>
    <w:rsid w:val="00E86686"/>
    <w:rsid w:val="00E903CC"/>
    <w:rsid w:val="00E95EB0"/>
    <w:rsid w:val="00E974AE"/>
    <w:rsid w:val="00EA0354"/>
    <w:rsid w:val="00EA4C2F"/>
    <w:rsid w:val="00EA68A3"/>
    <w:rsid w:val="00EA6BD6"/>
    <w:rsid w:val="00EB6CF6"/>
    <w:rsid w:val="00EC1DDC"/>
    <w:rsid w:val="00ED45E1"/>
    <w:rsid w:val="00ED464C"/>
    <w:rsid w:val="00ED6412"/>
    <w:rsid w:val="00EE148D"/>
    <w:rsid w:val="00EE4AAA"/>
    <w:rsid w:val="00EE615F"/>
    <w:rsid w:val="00EF3B2D"/>
    <w:rsid w:val="00EF4339"/>
    <w:rsid w:val="00EF78D6"/>
    <w:rsid w:val="00F007D3"/>
    <w:rsid w:val="00F02BA0"/>
    <w:rsid w:val="00F059B9"/>
    <w:rsid w:val="00F07312"/>
    <w:rsid w:val="00F202B7"/>
    <w:rsid w:val="00F229AD"/>
    <w:rsid w:val="00F229FB"/>
    <w:rsid w:val="00F26232"/>
    <w:rsid w:val="00F264E0"/>
    <w:rsid w:val="00F3450B"/>
    <w:rsid w:val="00F401FE"/>
    <w:rsid w:val="00F426EF"/>
    <w:rsid w:val="00F46294"/>
    <w:rsid w:val="00F470F5"/>
    <w:rsid w:val="00F47AB1"/>
    <w:rsid w:val="00F51C74"/>
    <w:rsid w:val="00F54710"/>
    <w:rsid w:val="00F57AA0"/>
    <w:rsid w:val="00F61992"/>
    <w:rsid w:val="00F62EDC"/>
    <w:rsid w:val="00F661E6"/>
    <w:rsid w:val="00F770AC"/>
    <w:rsid w:val="00F87250"/>
    <w:rsid w:val="00F93C7D"/>
    <w:rsid w:val="00F95744"/>
    <w:rsid w:val="00F971A8"/>
    <w:rsid w:val="00FA6DCF"/>
    <w:rsid w:val="00FB43F8"/>
    <w:rsid w:val="00FC5418"/>
    <w:rsid w:val="00FC5AAF"/>
    <w:rsid w:val="00FD2892"/>
    <w:rsid w:val="00FF2C5E"/>
    <w:rsid w:val="00FF4287"/>
    <w:rsid w:val="00FF52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B9DA3F2"/>
  <w15:chartTrackingRefBased/>
  <w15:docId w15:val="{E7181B08-35B7-4915-BE1D-7DBDF1E5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table" w:customStyle="1" w:styleId="Tablaconcuadrcula1">
    <w:name w:val="Tabla con cuadrícula1"/>
    <w:basedOn w:val="Tablanormal"/>
    <w:next w:val="Tablaconcuadrcula"/>
    <w:uiPriority w:val="1"/>
    <w:rsid w:val="000E222E"/>
    <w:pPr>
      <w:spacing w:after="0" w:line="240" w:lineRule="auto"/>
    </w:pPr>
    <w:rPr>
      <w:rFonts w:eastAsia="Times New Roman"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1"/>
    <w:rsid w:val="000E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10"/>
    <w:qFormat/>
    <w:rsid w:val="002D07A1"/>
    <w:pPr>
      <w:pBdr>
        <w:bottom w:val="single" w:sz="8" w:space="4" w:color="5B9BD5" w:themeColor="accent1"/>
      </w:pBdr>
      <w:spacing w:line="240" w:lineRule="auto"/>
      <w:contextualSpacing/>
      <w:jc w:val="center"/>
    </w:pPr>
    <w:rPr>
      <w:rFonts w:asciiTheme="majorHAnsi" w:eastAsiaTheme="majorEastAsia" w:hAnsiTheme="majorHAnsi" w:cs="Times New Roman"/>
      <w:b/>
      <w:bCs/>
      <w:smallCaps/>
      <w:color w:val="5B9BD5" w:themeColor="accent1"/>
      <w:sz w:val="48"/>
      <w:szCs w:val="48"/>
      <w:lang w:val="es-ES"/>
    </w:rPr>
  </w:style>
  <w:style w:type="character" w:customStyle="1" w:styleId="TtuloCar">
    <w:name w:val="Título Car"/>
    <w:basedOn w:val="Fuentedeprrafopredeter"/>
    <w:link w:val="Ttulo"/>
    <w:uiPriority w:val="10"/>
    <w:rsid w:val="002D07A1"/>
    <w:rPr>
      <w:rFonts w:asciiTheme="majorHAnsi" w:eastAsiaTheme="majorEastAsia" w:hAnsiTheme="majorHAnsi" w:cs="Times New Roman"/>
      <w:b/>
      <w:bCs/>
      <w:smallCaps/>
      <w:color w:val="5B9BD5" w:themeColor="accent1"/>
      <w:sz w:val="48"/>
      <w:szCs w:val="48"/>
      <w:lang w:val="es-ES"/>
    </w:rPr>
  </w:style>
  <w:style w:type="paragraph" w:styleId="Subttulo">
    <w:name w:val="Subtitle"/>
    <w:basedOn w:val="Normal"/>
    <w:link w:val="SubttuloCar"/>
    <w:uiPriority w:val="11"/>
    <w:qFormat/>
    <w:rsid w:val="002D07A1"/>
    <w:pPr>
      <w:spacing w:after="480" w:line="240" w:lineRule="auto"/>
      <w:jc w:val="center"/>
    </w:pPr>
    <w:rPr>
      <w:rFonts w:asciiTheme="majorHAnsi" w:eastAsiaTheme="majorEastAsia" w:hAnsiTheme="majorHAnsi" w:cs="Times New Roman"/>
      <w:sz w:val="28"/>
      <w:szCs w:val="28"/>
      <w:lang w:val="es-ES"/>
    </w:rPr>
  </w:style>
  <w:style w:type="character" w:customStyle="1" w:styleId="SubttuloCar">
    <w:name w:val="Subtítulo Car"/>
    <w:basedOn w:val="Fuentedeprrafopredeter"/>
    <w:link w:val="Subttulo"/>
    <w:uiPriority w:val="11"/>
    <w:rsid w:val="002D07A1"/>
    <w:rPr>
      <w:rFonts w:asciiTheme="majorHAnsi" w:eastAsiaTheme="majorEastAsia" w:hAnsiTheme="majorHAnsi" w:cs="Times New Roman"/>
      <w:sz w:val="28"/>
      <w:szCs w:val="28"/>
      <w:lang w:val="es-ES"/>
    </w:rPr>
  </w:style>
  <w:style w:type="paragraph" w:styleId="Prrafodelista">
    <w:name w:val="List Paragraph"/>
    <w:basedOn w:val="Normal"/>
    <w:uiPriority w:val="34"/>
    <w:unhideWhenUsed/>
    <w:qFormat/>
    <w:rsid w:val="002D07A1"/>
    <w:pPr>
      <w:spacing w:after="200" w:line="276" w:lineRule="auto"/>
      <w:ind w:left="720"/>
      <w:contextualSpacing/>
    </w:pPr>
    <w:rPr>
      <w:rFonts w:eastAsiaTheme="minorEastAsia" w:cs="Times New Roman"/>
      <w:sz w:val="20"/>
      <w:szCs w:val="20"/>
      <w:lang w:val="es-ES"/>
    </w:rPr>
  </w:style>
  <w:style w:type="paragraph" w:styleId="NormalWeb">
    <w:name w:val="Normal (Web)"/>
    <w:basedOn w:val="Normal"/>
    <w:uiPriority w:val="99"/>
    <w:rsid w:val="00E71BDF"/>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52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D87A7-EB82-4963-95DF-CD648FF3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6</TotalTime>
  <Pages>5</Pages>
  <Words>1234</Words>
  <Characters>6791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Angelica Bueno</cp:lastModifiedBy>
  <cp:revision>3</cp:revision>
  <cp:lastPrinted>2017-03-16T22:14:00Z</cp:lastPrinted>
  <dcterms:created xsi:type="dcterms:W3CDTF">2019-07-12T22:42:00Z</dcterms:created>
  <dcterms:modified xsi:type="dcterms:W3CDTF">2019-07-12T22:47:00Z</dcterms:modified>
</cp:coreProperties>
</file>