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AE8D9" w14:textId="137D3771" w:rsidR="00AD70FB" w:rsidRDefault="00AD70FB" w:rsidP="00AD70FB">
      <w:pPr>
        <w:rPr>
          <w:rFonts w:ascii="Gotham Extra Light" w:hAnsi="Gotham Extra Light"/>
          <w:sz w:val="24"/>
          <w:szCs w:val="24"/>
        </w:rPr>
      </w:pPr>
    </w:p>
    <w:p w14:paraId="45C4AC83" w14:textId="251AFBDA" w:rsidR="000E222E" w:rsidRDefault="000E222E" w:rsidP="00AD70FB">
      <w:pPr>
        <w:rPr>
          <w:rFonts w:ascii="Gotham Extra Light" w:hAnsi="Gotham Extra Light"/>
          <w:sz w:val="24"/>
          <w:szCs w:val="24"/>
        </w:rPr>
      </w:pPr>
    </w:p>
    <w:p w14:paraId="173CA101" w14:textId="0BF96FCB" w:rsidR="000E222E" w:rsidRDefault="000E222E" w:rsidP="00AD70FB">
      <w:pPr>
        <w:rPr>
          <w:rFonts w:ascii="Gotham Extra Light" w:hAnsi="Gotham Extra Light"/>
          <w:sz w:val="24"/>
          <w:szCs w:val="24"/>
        </w:rPr>
      </w:pPr>
    </w:p>
    <w:p w14:paraId="7B427CB5" w14:textId="40B73446" w:rsidR="000E222E" w:rsidRDefault="000E222E" w:rsidP="00AD70FB">
      <w:pPr>
        <w:rPr>
          <w:rFonts w:ascii="Gotham Extra Light" w:hAnsi="Gotham Extra Light"/>
          <w:sz w:val="24"/>
          <w:szCs w:val="24"/>
        </w:rPr>
      </w:pPr>
    </w:p>
    <w:p w14:paraId="4F5D3978" w14:textId="46729AD8" w:rsidR="000E222E" w:rsidRDefault="000E222E" w:rsidP="00AD70FB">
      <w:pPr>
        <w:rPr>
          <w:rFonts w:ascii="Gotham Extra Light" w:hAnsi="Gotham Extra Light"/>
          <w:sz w:val="24"/>
          <w:szCs w:val="24"/>
        </w:rPr>
      </w:pPr>
    </w:p>
    <w:p w14:paraId="35AB19AD" w14:textId="0004C716" w:rsidR="000E222E" w:rsidRDefault="000E222E" w:rsidP="00AD70FB">
      <w:pPr>
        <w:rPr>
          <w:rFonts w:ascii="Gotham Extra Light" w:hAnsi="Gotham Extra Light"/>
          <w:sz w:val="24"/>
          <w:szCs w:val="24"/>
        </w:rPr>
      </w:pPr>
    </w:p>
    <w:p w14:paraId="5256442C" w14:textId="52823A21" w:rsidR="000E222E" w:rsidRDefault="000E222E" w:rsidP="00AD70FB">
      <w:pPr>
        <w:rPr>
          <w:rFonts w:ascii="Gotham Extra Light" w:hAnsi="Gotham Extra Light"/>
          <w:sz w:val="24"/>
          <w:szCs w:val="24"/>
        </w:rPr>
      </w:pPr>
    </w:p>
    <w:p w14:paraId="68FCEC23" w14:textId="49FBE6FC" w:rsidR="000E222E" w:rsidRDefault="000E222E" w:rsidP="00AD70FB">
      <w:pPr>
        <w:rPr>
          <w:rFonts w:ascii="Gotham Extra Light" w:hAnsi="Gotham Extra Light"/>
          <w:sz w:val="24"/>
          <w:szCs w:val="24"/>
        </w:rPr>
      </w:pPr>
    </w:p>
    <w:p w14:paraId="5FD93D71" w14:textId="2C170778" w:rsidR="000E222E" w:rsidRDefault="000E222E" w:rsidP="00AD70FB">
      <w:pPr>
        <w:rPr>
          <w:rFonts w:ascii="Gotham Extra Light" w:hAnsi="Gotham Extra Light"/>
          <w:sz w:val="24"/>
          <w:szCs w:val="24"/>
        </w:rPr>
      </w:pPr>
    </w:p>
    <w:tbl>
      <w:tblPr>
        <w:tblStyle w:val="Tablaconcuadrcula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8838"/>
      </w:tblGrid>
      <w:tr w:rsidR="000E222E" w:rsidRPr="000E222E" w14:paraId="15E6B28F" w14:textId="77777777" w:rsidTr="001C0149">
        <w:trPr>
          <w:trHeight w:val="1440"/>
          <w:jc w:val="center"/>
        </w:trPr>
        <w:tc>
          <w:tcPr>
            <w:tcW w:w="0" w:type="auto"/>
            <w:shd w:val="clear" w:color="auto" w:fill="9CC2E5" w:themeFill="accent1" w:themeFillTint="99"/>
            <w:vAlign w:val="center"/>
          </w:tcPr>
          <w:p w14:paraId="1EC8BC26" w14:textId="77777777" w:rsidR="000E222E" w:rsidRPr="00D236AF" w:rsidRDefault="000E222E" w:rsidP="000E222E">
            <w:pPr>
              <w:suppressOverlap/>
              <w:jc w:val="center"/>
              <w:rPr>
                <w:rFonts w:ascii="Gotham" w:hAnsi="Gotham"/>
                <w:color w:val="FFFFFF"/>
                <w:sz w:val="48"/>
                <w:szCs w:val="48"/>
              </w:rPr>
            </w:pPr>
            <w:r w:rsidRPr="00D236AF">
              <w:rPr>
                <w:rFonts w:ascii="Gotham" w:hAnsi="Gotham"/>
                <w:color w:val="FFFFFF"/>
                <w:sz w:val="48"/>
                <w:szCs w:val="48"/>
              </w:rPr>
              <w:t>INFORME PORMENORIZADO DE CONTROL INTERNO</w:t>
            </w:r>
          </w:p>
        </w:tc>
      </w:tr>
      <w:tr w:rsidR="000E222E" w:rsidRPr="000E222E" w14:paraId="583CEE8C" w14:textId="77777777" w:rsidTr="000E222E">
        <w:trPr>
          <w:trHeight w:val="144"/>
          <w:jc w:val="center"/>
        </w:trPr>
        <w:tc>
          <w:tcPr>
            <w:tcW w:w="0" w:type="auto"/>
            <w:shd w:val="clear" w:color="auto" w:fill="918485"/>
            <w:tcMar>
              <w:top w:w="0" w:type="dxa"/>
              <w:bottom w:w="0" w:type="dxa"/>
            </w:tcMar>
            <w:vAlign w:val="center"/>
          </w:tcPr>
          <w:p w14:paraId="4E5CC6A1" w14:textId="77777777" w:rsidR="000E222E" w:rsidRPr="000E222E" w:rsidRDefault="000E222E" w:rsidP="000E222E">
            <w:pPr>
              <w:rPr>
                <w:rFonts w:ascii="Perpetua" w:hAnsi="Perpetua"/>
                <w:color w:val="000000"/>
                <w:sz w:val="8"/>
                <w:szCs w:val="8"/>
              </w:rPr>
            </w:pPr>
          </w:p>
        </w:tc>
      </w:tr>
      <w:tr w:rsidR="000E222E" w:rsidRPr="000E222E" w14:paraId="50AD4FC0" w14:textId="77777777" w:rsidTr="00FA3AE2">
        <w:trPr>
          <w:trHeight w:val="720"/>
          <w:jc w:val="center"/>
        </w:trPr>
        <w:tc>
          <w:tcPr>
            <w:tcW w:w="0" w:type="auto"/>
            <w:vAlign w:val="bottom"/>
          </w:tcPr>
          <w:p w14:paraId="34984574" w14:textId="2622D300" w:rsidR="000E222E" w:rsidRPr="000E222E" w:rsidRDefault="000E222E" w:rsidP="000E222E">
            <w:pPr>
              <w:suppressOverlap/>
              <w:jc w:val="center"/>
              <w:rPr>
                <w:rFonts w:ascii="Franklin Gothic Book" w:hAnsi="Franklin Gothic Book"/>
                <w:i/>
                <w:color w:val="000000"/>
                <w:sz w:val="36"/>
                <w:szCs w:val="36"/>
              </w:rPr>
            </w:pPr>
          </w:p>
        </w:tc>
      </w:tr>
    </w:tbl>
    <w:p w14:paraId="0A866442" w14:textId="60C0ED66" w:rsidR="000E222E" w:rsidRDefault="000E222E" w:rsidP="00AD70FB">
      <w:pPr>
        <w:rPr>
          <w:rFonts w:ascii="Gotham Extra Light" w:hAnsi="Gotham Extra Light"/>
          <w:sz w:val="24"/>
          <w:szCs w:val="24"/>
        </w:rPr>
      </w:pPr>
    </w:p>
    <w:p w14:paraId="64604F73" w14:textId="5DD4D01C" w:rsidR="000E222E" w:rsidRDefault="000E222E" w:rsidP="00AD70FB">
      <w:pPr>
        <w:rPr>
          <w:rFonts w:ascii="Gotham Extra Light" w:hAnsi="Gotham Extra Light"/>
          <w:sz w:val="24"/>
          <w:szCs w:val="24"/>
        </w:rPr>
      </w:pPr>
    </w:p>
    <w:p w14:paraId="48409A23" w14:textId="2105692A" w:rsidR="000E222E" w:rsidRDefault="000E222E" w:rsidP="00AD70FB">
      <w:pPr>
        <w:rPr>
          <w:rFonts w:ascii="Gotham Extra Light" w:hAnsi="Gotham Extra Light"/>
          <w:sz w:val="24"/>
          <w:szCs w:val="24"/>
        </w:rPr>
      </w:pPr>
    </w:p>
    <w:p w14:paraId="67A032A4" w14:textId="07C3BB3D" w:rsidR="002D07A1" w:rsidRDefault="002D07A1" w:rsidP="00AD70FB">
      <w:pPr>
        <w:rPr>
          <w:rFonts w:ascii="Gotham Extra Light" w:hAnsi="Gotham Extra Light"/>
          <w:sz w:val="24"/>
          <w:szCs w:val="24"/>
        </w:rPr>
      </w:pPr>
    </w:p>
    <w:p w14:paraId="7AF2B7B9" w14:textId="4C7F269F" w:rsidR="002D07A1" w:rsidRDefault="002D07A1" w:rsidP="00AD70FB">
      <w:pPr>
        <w:rPr>
          <w:rFonts w:ascii="Gotham Extra Light" w:hAnsi="Gotham Extra Light"/>
          <w:sz w:val="24"/>
          <w:szCs w:val="24"/>
        </w:rPr>
      </w:pPr>
    </w:p>
    <w:p w14:paraId="44F989B0" w14:textId="3423FC4E" w:rsidR="002D07A1" w:rsidRDefault="002D07A1" w:rsidP="00AD70FB">
      <w:pPr>
        <w:rPr>
          <w:rFonts w:ascii="Gotham Extra Light" w:hAnsi="Gotham Extra Light"/>
          <w:sz w:val="24"/>
          <w:szCs w:val="24"/>
        </w:rPr>
      </w:pPr>
    </w:p>
    <w:p w14:paraId="63930E3B" w14:textId="1B95DBBB" w:rsidR="002D07A1" w:rsidRDefault="002D07A1" w:rsidP="00AD70FB">
      <w:pPr>
        <w:rPr>
          <w:rFonts w:ascii="Gotham Extra Light" w:hAnsi="Gotham Extra Light"/>
          <w:sz w:val="24"/>
          <w:szCs w:val="24"/>
        </w:rPr>
      </w:pPr>
    </w:p>
    <w:p w14:paraId="5F1B56CB" w14:textId="36DD9CFD" w:rsidR="002D07A1" w:rsidRDefault="002D07A1" w:rsidP="00AD70FB">
      <w:pPr>
        <w:rPr>
          <w:rFonts w:ascii="Gotham Extra Light" w:hAnsi="Gotham Extra Light"/>
          <w:sz w:val="24"/>
          <w:szCs w:val="24"/>
        </w:rPr>
      </w:pPr>
    </w:p>
    <w:p w14:paraId="6EDC5752" w14:textId="160ED496" w:rsidR="002D07A1" w:rsidRDefault="002D07A1" w:rsidP="00AD70FB">
      <w:pPr>
        <w:rPr>
          <w:rFonts w:ascii="Gotham Extra Light" w:hAnsi="Gotham Extra Light"/>
          <w:sz w:val="24"/>
          <w:szCs w:val="24"/>
        </w:rPr>
      </w:pPr>
    </w:p>
    <w:p w14:paraId="51FE3244" w14:textId="1FDB4840" w:rsidR="002D07A1" w:rsidRDefault="002D07A1" w:rsidP="00AD70FB">
      <w:pPr>
        <w:rPr>
          <w:rFonts w:ascii="Gotham Extra Light" w:hAnsi="Gotham Extra Light"/>
          <w:sz w:val="24"/>
          <w:szCs w:val="24"/>
        </w:rPr>
      </w:pPr>
    </w:p>
    <w:p w14:paraId="3A6F8828" w14:textId="63C73641" w:rsidR="002D07A1" w:rsidRDefault="002D07A1" w:rsidP="00AD70FB">
      <w:pPr>
        <w:rPr>
          <w:rFonts w:ascii="Gotham Extra Light" w:hAnsi="Gotham Extra Light"/>
          <w:sz w:val="24"/>
          <w:szCs w:val="24"/>
        </w:rPr>
      </w:pPr>
    </w:p>
    <w:p w14:paraId="6C793FA4" w14:textId="028B633A" w:rsidR="002D07A1" w:rsidRDefault="002D07A1" w:rsidP="00AD70FB">
      <w:pPr>
        <w:rPr>
          <w:rFonts w:ascii="Gotham Extra Light" w:hAnsi="Gotham Extra Light"/>
          <w:sz w:val="24"/>
          <w:szCs w:val="24"/>
        </w:rPr>
      </w:pPr>
    </w:p>
    <w:p w14:paraId="60602685" w14:textId="77777777" w:rsidR="002D07A1" w:rsidRPr="001C0149" w:rsidRDefault="002D07A1" w:rsidP="002D07A1">
      <w:pPr>
        <w:pBdr>
          <w:bottom w:val="single" w:sz="8" w:space="4" w:color="5B9BD5" w:themeColor="accent1"/>
        </w:pBdr>
        <w:spacing w:line="240" w:lineRule="auto"/>
        <w:contextualSpacing/>
        <w:jc w:val="center"/>
        <w:rPr>
          <w:rFonts w:ascii="GothamBook" w:eastAsiaTheme="majorEastAsia" w:hAnsi="GothamBook" w:cs="Times New Roman"/>
          <w:b/>
          <w:bCs/>
          <w:color w:val="2EADC6"/>
          <w:sz w:val="36"/>
          <w:szCs w:val="36"/>
          <w:lang w:val="es-ES"/>
        </w:rPr>
      </w:pPr>
      <w:r w:rsidRPr="001C0149">
        <w:rPr>
          <w:rFonts w:ascii="GothamBook" w:eastAsiaTheme="majorEastAsia" w:hAnsi="GothamBook" w:cs="Times New Roman"/>
          <w:b/>
          <w:bCs/>
          <w:color w:val="2EADC6"/>
          <w:sz w:val="36"/>
          <w:szCs w:val="36"/>
        </w:rPr>
        <w:t>INFORME PORMENORIZADO DE CONTROL INTERNO</w:t>
      </w:r>
    </w:p>
    <w:p w14:paraId="587BDF92" w14:textId="007488A7" w:rsidR="002D07A1" w:rsidRPr="001C0149" w:rsidRDefault="002D07A1" w:rsidP="001C0149">
      <w:pPr>
        <w:spacing w:after="0" w:line="240" w:lineRule="auto"/>
        <w:jc w:val="center"/>
        <w:rPr>
          <w:rFonts w:ascii="GothamBook" w:eastAsiaTheme="minorEastAsia" w:hAnsi="GothamBook" w:cs="Tahoma"/>
          <w:b/>
          <w:color w:val="2EADC6"/>
          <w:sz w:val="24"/>
          <w:szCs w:val="24"/>
          <w:lang w:val="es-ES"/>
        </w:rPr>
      </w:pPr>
      <w:r w:rsidRPr="001C0149">
        <w:rPr>
          <w:rFonts w:ascii="GothamBook" w:eastAsiaTheme="minorEastAsia" w:hAnsi="GothamBook" w:cs="Tahoma"/>
          <w:b/>
          <w:color w:val="2EADC6"/>
          <w:sz w:val="24"/>
          <w:szCs w:val="24"/>
          <w:lang w:val="es-ES"/>
        </w:rPr>
        <w:t>AVANCES DEL SISTEMA DE CONTROL INTERNO</w:t>
      </w:r>
    </w:p>
    <w:p w14:paraId="233CD0C3" w14:textId="47AF278E" w:rsidR="002D07A1" w:rsidRPr="001C0149" w:rsidRDefault="00BE09E5" w:rsidP="001C0149">
      <w:pPr>
        <w:spacing w:after="0" w:line="240" w:lineRule="auto"/>
        <w:jc w:val="center"/>
        <w:rPr>
          <w:rFonts w:ascii="GothamBook" w:eastAsiaTheme="minorEastAsia" w:hAnsi="GothamBook" w:cs="Tahoma"/>
          <w:b/>
          <w:color w:val="2EADC6"/>
          <w:sz w:val="24"/>
          <w:szCs w:val="24"/>
          <w:lang w:val="es-ES"/>
        </w:rPr>
      </w:pPr>
      <w:r>
        <w:rPr>
          <w:rFonts w:ascii="GothamBook" w:eastAsiaTheme="minorEastAsia" w:hAnsi="GothamBook" w:cs="Tahoma"/>
          <w:b/>
          <w:color w:val="2EADC6"/>
          <w:sz w:val="24"/>
          <w:szCs w:val="24"/>
          <w:lang w:val="es-ES"/>
        </w:rPr>
        <w:t xml:space="preserve">PERIODO: </w:t>
      </w:r>
      <w:r w:rsidR="00702A98">
        <w:rPr>
          <w:rFonts w:ascii="GothamBook" w:eastAsiaTheme="minorEastAsia" w:hAnsi="GothamBook" w:cs="Tahoma"/>
          <w:b/>
          <w:color w:val="2EADC6"/>
          <w:sz w:val="24"/>
          <w:szCs w:val="24"/>
          <w:lang w:val="es-ES"/>
        </w:rPr>
        <w:t>JULIO</w:t>
      </w:r>
      <w:r w:rsidR="007067BD">
        <w:rPr>
          <w:rFonts w:ascii="GothamBook" w:eastAsiaTheme="minorEastAsia" w:hAnsi="GothamBook" w:cs="Tahoma"/>
          <w:b/>
          <w:color w:val="2EADC6"/>
          <w:sz w:val="24"/>
          <w:szCs w:val="24"/>
          <w:lang w:val="es-ES"/>
        </w:rPr>
        <w:t xml:space="preserve"> 2017</w:t>
      </w:r>
      <w:r>
        <w:rPr>
          <w:rFonts w:ascii="GothamBook" w:eastAsiaTheme="minorEastAsia" w:hAnsi="GothamBook" w:cs="Tahoma"/>
          <w:b/>
          <w:color w:val="2EADC6"/>
          <w:sz w:val="24"/>
          <w:szCs w:val="24"/>
          <w:lang w:val="es-ES"/>
        </w:rPr>
        <w:t xml:space="preserve"> – </w:t>
      </w:r>
      <w:r w:rsidR="00702A98">
        <w:rPr>
          <w:rFonts w:ascii="GothamBook" w:eastAsiaTheme="minorEastAsia" w:hAnsi="GothamBook" w:cs="Tahoma"/>
          <w:b/>
          <w:color w:val="2EADC6"/>
          <w:sz w:val="24"/>
          <w:szCs w:val="24"/>
          <w:lang w:val="es-ES"/>
        </w:rPr>
        <w:t>OCTUBRE</w:t>
      </w:r>
      <w:r w:rsidR="007067BD">
        <w:rPr>
          <w:rFonts w:ascii="GothamBook" w:eastAsiaTheme="minorEastAsia" w:hAnsi="GothamBook" w:cs="Tahoma"/>
          <w:b/>
          <w:color w:val="2EADC6"/>
          <w:sz w:val="24"/>
          <w:szCs w:val="24"/>
          <w:lang w:val="es-ES"/>
        </w:rPr>
        <w:t xml:space="preserve"> </w:t>
      </w:r>
      <w:r w:rsidR="001F662E">
        <w:rPr>
          <w:rFonts w:ascii="GothamBook" w:eastAsiaTheme="minorEastAsia" w:hAnsi="GothamBook" w:cs="Tahoma"/>
          <w:b/>
          <w:color w:val="2EADC6"/>
          <w:sz w:val="24"/>
          <w:szCs w:val="24"/>
          <w:lang w:val="es-ES"/>
        </w:rPr>
        <w:t>2017</w:t>
      </w:r>
    </w:p>
    <w:tbl>
      <w:tblPr>
        <w:tblStyle w:val="Tablaconcuadrcula"/>
        <w:tblW w:w="0" w:type="auto"/>
        <w:tblLook w:val="04A0" w:firstRow="1" w:lastRow="0" w:firstColumn="1" w:lastColumn="0" w:noHBand="0" w:noVBand="1"/>
      </w:tblPr>
      <w:tblGrid>
        <w:gridCol w:w="8828"/>
      </w:tblGrid>
      <w:tr w:rsidR="002D07A1" w:rsidRPr="00EA0354" w14:paraId="75E3FBFA" w14:textId="77777777" w:rsidTr="00A91E4B">
        <w:tc>
          <w:tcPr>
            <w:tcW w:w="8828" w:type="dxa"/>
            <w:shd w:val="clear" w:color="auto" w:fill="9CC2E5" w:themeFill="accent1" w:themeFillTint="99"/>
          </w:tcPr>
          <w:p w14:paraId="6F2191D1" w14:textId="77777777" w:rsidR="002D07A1" w:rsidRPr="00B82CA9" w:rsidRDefault="002D07A1" w:rsidP="002D07A1">
            <w:pPr>
              <w:spacing w:line="276" w:lineRule="auto"/>
              <w:jc w:val="center"/>
              <w:rPr>
                <w:rFonts w:ascii="GothamBook" w:eastAsiaTheme="minorEastAsia" w:hAnsi="GothamBook" w:cs="Tahoma"/>
                <w:color w:val="FFFFFF" w:themeColor="background1"/>
                <w:lang w:val="es-ES"/>
              </w:rPr>
            </w:pPr>
            <w:r w:rsidRPr="00B82CA9">
              <w:rPr>
                <w:rFonts w:ascii="GothamBook" w:eastAsiaTheme="minorEastAsia" w:hAnsi="GothamBook" w:cs="Tahoma"/>
                <w:color w:val="FFFFFF" w:themeColor="background1"/>
                <w:lang w:val="es-ES"/>
              </w:rPr>
              <w:t>MODULO DE PLANEACIÓN Y GESTIÓN</w:t>
            </w:r>
          </w:p>
        </w:tc>
      </w:tr>
      <w:tr w:rsidR="002D07A1" w:rsidRPr="003407CF" w14:paraId="7B6E0039" w14:textId="77777777" w:rsidTr="00A91E4B">
        <w:tc>
          <w:tcPr>
            <w:tcW w:w="8828" w:type="dxa"/>
          </w:tcPr>
          <w:p w14:paraId="4646AC2B" w14:textId="223F2CA5" w:rsidR="002D07A1" w:rsidRPr="003407CF" w:rsidRDefault="002D07A1" w:rsidP="00EA0354">
            <w:pPr>
              <w:spacing w:line="276" w:lineRule="auto"/>
              <w:jc w:val="both"/>
              <w:rPr>
                <w:rFonts w:ascii="GothamBook" w:eastAsiaTheme="minorEastAsia" w:hAnsi="GothamBook" w:cs="Tahoma"/>
                <w:color w:val="000000" w:themeColor="text1"/>
              </w:rPr>
            </w:pPr>
            <w:r w:rsidRPr="003407CF">
              <w:rPr>
                <w:rFonts w:ascii="GothamBook" w:eastAsiaTheme="minorEastAsia" w:hAnsi="GothamBook" w:cs="Tahoma"/>
                <w:color w:val="000000" w:themeColor="text1"/>
              </w:rPr>
              <w:t>Avances</w:t>
            </w:r>
          </w:p>
          <w:p w14:paraId="6CA08151" w14:textId="77777777" w:rsidR="00BC7CA0" w:rsidRPr="003407CF" w:rsidRDefault="00BC7CA0" w:rsidP="00EA0354">
            <w:pPr>
              <w:spacing w:line="276" w:lineRule="auto"/>
              <w:jc w:val="both"/>
              <w:rPr>
                <w:rFonts w:ascii="GothamBook" w:eastAsiaTheme="minorEastAsia" w:hAnsi="GothamBook" w:cs="Tahoma"/>
                <w:color w:val="000000" w:themeColor="text1"/>
              </w:rPr>
            </w:pPr>
          </w:p>
          <w:p w14:paraId="2DD1DCA8" w14:textId="0EBC1BFD" w:rsidR="007447A4" w:rsidRPr="003407CF" w:rsidRDefault="007447A4" w:rsidP="00767EC0">
            <w:pPr>
              <w:pStyle w:val="Prrafodelista"/>
              <w:numPr>
                <w:ilvl w:val="0"/>
                <w:numId w:val="13"/>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Realización y publicación de la actualización del plan anual de adquisiciones.</w:t>
            </w:r>
          </w:p>
          <w:p w14:paraId="17B494E5" w14:textId="77777777" w:rsidR="00767EC0" w:rsidRPr="003407CF" w:rsidRDefault="00767EC0" w:rsidP="00767EC0">
            <w:pPr>
              <w:pStyle w:val="Prrafodelista"/>
              <w:spacing w:after="0"/>
              <w:jc w:val="both"/>
              <w:rPr>
                <w:rFonts w:ascii="GothamBook" w:hAnsi="GothamBook" w:cs="Tahoma"/>
                <w:color w:val="000000" w:themeColor="text1"/>
                <w:sz w:val="22"/>
                <w:szCs w:val="22"/>
              </w:rPr>
            </w:pPr>
          </w:p>
          <w:p w14:paraId="05C0E525" w14:textId="77777777" w:rsidR="00767EC0" w:rsidRPr="003407CF" w:rsidRDefault="00767EC0" w:rsidP="00767EC0">
            <w:pPr>
              <w:pStyle w:val="Prrafodelista"/>
              <w:numPr>
                <w:ilvl w:val="0"/>
                <w:numId w:val="13"/>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Se realizó capacitación al personal en: Atención en Salud Centrada en el Usuario y su familia, aplicación de lineamientos del modelo integral de atención en salud (MIAS), desarrollo de estrategias para la implementación del sistema de la garantía de la calidad en salud, implementación de procesos de salud excelentes y seguros, implementación de procesos en salud excelentes y seguros, Gestión Integrada de la Calidad en Salud.</w:t>
            </w:r>
          </w:p>
          <w:p w14:paraId="76513889" w14:textId="24F2D58F" w:rsidR="00683657" w:rsidRPr="003407CF" w:rsidRDefault="00683657" w:rsidP="00EA0354">
            <w:pPr>
              <w:spacing w:line="276" w:lineRule="auto"/>
              <w:jc w:val="both"/>
              <w:rPr>
                <w:rFonts w:ascii="GothamBook" w:eastAsiaTheme="minorEastAsia" w:hAnsi="GothamBook" w:cs="Tahoma"/>
                <w:color w:val="000000" w:themeColor="text1"/>
              </w:rPr>
            </w:pPr>
          </w:p>
          <w:p w14:paraId="1C6D277B" w14:textId="4D39A9EA" w:rsidR="006E1EAD" w:rsidRPr="003407CF" w:rsidRDefault="006E1EAD" w:rsidP="00767EC0">
            <w:pPr>
              <w:pStyle w:val="Prrafodelista"/>
              <w:numPr>
                <w:ilvl w:val="0"/>
                <w:numId w:val="13"/>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Se continuó realizando inducción al nuevo personal del área misional en </w:t>
            </w:r>
            <w:r w:rsidR="00A05802" w:rsidRPr="003407CF">
              <w:rPr>
                <w:rFonts w:ascii="GothamBook" w:hAnsi="GothamBook" w:cs="Tahoma"/>
                <w:color w:val="000000" w:themeColor="text1"/>
                <w:sz w:val="22"/>
                <w:szCs w:val="22"/>
              </w:rPr>
              <w:t xml:space="preserve">la presentación de la plataforma estratégica, código de ética, </w:t>
            </w:r>
            <w:r w:rsidR="002B39D8" w:rsidRPr="003407CF">
              <w:rPr>
                <w:rFonts w:ascii="GothamBook" w:hAnsi="GothamBook" w:cs="Tahoma"/>
                <w:color w:val="000000" w:themeColor="text1"/>
                <w:sz w:val="22"/>
                <w:szCs w:val="22"/>
              </w:rPr>
              <w:t>política de Seguridad y Salud en el Trabajo, M</w:t>
            </w:r>
            <w:r w:rsidRPr="003407CF">
              <w:rPr>
                <w:rFonts w:ascii="GothamBook" w:hAnsi="GothamBook" w:cs="Tahoma"/>
                <w:color w:val="000000" w:themeColor="text1"/>
                <w:sz w:val="22"/>
                <w:szCs w:val="22"/>
              </w:rPr>
              <w:t xml:space="preserve">odelo de atención de servicios amigables para jóvenes y adolescentes, programas de promoción y prevención, seguridad del paciente, estadísticas vitales, generalidades de la estrategia IAIMI-AEPI, programa ampliado de inmunizaciones, lineamientos SIVIGILA, lineamientos resolución 4505, </w:t>
            </w:r>
            <w:r w:rsidR="00880A13" w:rsidRPr="003407CF">
              <w:rPr>
                <w:rFonts w:ascii="GothamBook" w:hAnsi="GothamBook" w:cs="Tahoma"/>
                <w:color w:val="000000" w:themeColor="text1"/>
                <w:sz w:val="22"/>
                <w:szCs w:val="22"/>
              </w:rPr>
              <w:t>seguridad y salud en el trabajo, Sistema Obligatorio de Garantía de Calidad (SOGC).</w:t>
            </w:r>
          </w:p>
          <w:p w14:paraId="229AE496" w14:textId="77777777" w:rsidR="008F47BE" w:rsidRPr="003407CF" w:rsidRDefault="008F47BE" w:rsidP="008F47BE">
            <w:pPr>
              <w:pStyle w:val="Prrafodelista"/>
              <w:rPr>
                <w:rFonts w:ascii="GothamBook" w:hAnsi="GothamBook" w:cs="Tahoma"/>
                <w:color w:val="000000" w:themeColor="text1"/>
                <w:sz w:val="22"/>
                <w:szCs w:val="22"/>
              </w:rPr>
            </w:pPr>
          </w:p>
          <w:p w14:paraId="13871873" w14:textId="7EC30AEB" w:rsidR="00657C28" w:rsidRPr="003407CF" w:rsidRDefault="00657C28" w:rsidP="00767EC0">
            <w:pPr>
              <w:pStyle w:val="Prrafodelista"/>
              <w:numPr>
                <w:ilvl w:val="0"/>
                <w:numId w:val="13"/>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Se dio inicio y se realizaron varias capacitaciones del plan de sensibilización para la socialización de la política de humanización de los servicios de salud. </w:t>
            </w:r>
          </w:p>
          <w:p w14:paraId="27B10C2B" w14:textId="77777777" w:rsidR="00CC76D1" w:rsidRPr="003407CF" w:rsidRDefault="00CC76D1" w:rsidP="00CC76D1">
            <w:pPr>
              <w:pStyle w:val="Prrafodelista"/>
              <w:rPr>
                <w:rFonts w:ascii="GothamBook" w:hAnsi="GothamBook" w:cs="Tahoma"/>
                <w:color w:val="000000" w:themeColor="text1"/>
                <w:sz w:val="22"/>
                <w:szCs w:val="22"/>
              </w:rPr>
            </w:pPr>
          </w:p>
          <w:p w14:paraId="7AC08C5D" w14:textId="28B70D75" w:rsidR="00523520" w:rsidRPr="003407CF" w:rsidRDefault="000A4F16" w:rsidP="00767EC0">
            <w:pPr>
              <w:pStyle w:val="Prrafodelista"/>
              <w:numPr>
                <w:ilvl w:val="0"/>
                <w:numId w:val="13"/>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Actualización permanente tanto del área misional como el área de apoyo en temas concernientes</w:t>
            </w:r>
            <w:r w:rsidR="00C94C60" w:rsidRPr="003407CF">
              <w:rPr>
                <w:rFonts w:ascii="GothamBook" w:hAnsi="GothamBook" w:cs="Tahoma"/>
                <w:color w:val="000000" w:themeColor="text1"/>
                <w:sz w:val="22"/>
                <w:szCs w:val="22"/>
              </w:rPr>
              <w:t xml:space="preserve"> a cambios normativos en salud y</w:t>
            </w:r>
            <w:r w:rsidRPr="003407CF">
              <w:rPr>
                <w:rFonts w:ascii="GothamBook" w:hAnsi="GothamBook" w:cs="Tahoma"/>
                <w:color w:val="000000" w:themeColor="text1"/>
                <w:sz w:val="22"/>
                <w:szCs w:val="22"/>
              </w:rPr>
              <w:t xml:space="preserve"> normas aplicables al sector </w:t>
            </w:r>
            <w:r w:rsidR="00D742E3" w:rsidRPr="003407CF">
              <w:rPr>
                <w:rFonts w:ascii="GothamBook" w:hAnsi="GothamBook" w:cs="Tahoma"/>
                <w:color w:val="000000" w:themeColor="text1"/>
                <w:sz w:val="22"/>
                <w:szCs w:val="22"/>
              </w:rPr>
              <w:t>público</w:t>
            </w:r>
            <w:r w:rsidRPr="003407CF">
              <w:rPr>
                <w:rFonts w:ascii="GothamBook" w:hAnsi="GothamBook" w:cs="Tahoma"/>
                <w:color w:val="000000" w:themeColor="text1"/>
                <w:sz w:val="22"/>
                <w:szCs w:val="22"/>
              </w:rPr>
              <w:t>.</w:t>
            </w:r>
          </w:p>
          <w:p w14:paraId="4524A61C" w14:textId="77777777" w:rsidR="007245F9" w:rsidRPr="003407CF" w:rsidRDefault="007245F9" w:rsidP="007245F9">
            <w:pPr>
              <w:pStyle w:val="Prrafodelista"/>
              <w:rPr>
                <w:rFonts w:ascii="GothamBook" w:hAnsi="GothamBook" w:cs="Tahoma"/>
                <w:color w:val="000000" w:themeColor="text1"/>
                <w:sz w:val="22"/>
                <w:szCs w:val="22"/>
              </w:rPr>
            </w:pPr>
          </w:p>
          <w:p w14:paraId="118C0EE8" w14:textId="66B07487" w:rsidR="007245F9" w:rsidRPr="003407CF" w:rsidRDefault="007245F9" w:rsidP="00767EC0">
            <w:pPr>
              <w:pStyle w:val="Prrafodelista"/>
              <w:numPr>
                <w:ilvl w:val="0"/>
                <w:numId w:val="13"/>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Se efectuaron los diferentes comités institucionales. </w:t>
            </w:r>
          </w:p>
          <w:p w14:paraId="53C1431A" w14:textId="77777777" w:rsidR="00F202B7" w:rsidRPr="003407CF" w:rsidRDefault="00F202B7" w:rsidP="00F202B7">
            <w:pPr>
              <w:pStyle w:val="Prrafodelista"/>
              <w:rPr>
                <w:rFonts w:ascii="GothamBook" w:hAnsi="GothamBook" w:cs="Tahoma"/>
                <w:color w:val="000000" w:themeColor="text1"/>
                <w:sz w:val="22"/>
                <w:szCs w:val="22"/>
              </w:rPr>
            </w:pPr>
          </w:p>
          <w:p w14:paraId="1A7348EC" w14:textId="69F4E6C6" w:rsidR="00F202B7" w:rsidRPr="003407CF" w:rsidRDefault="00F202B7" w:rsidP="00767EC0">
            <w:pPr>
              <w:pStyle w:val="Prrafodelista"/>
              <w:numPr>
                <w:ilvl w:val="0"/>
                <w:numId w:val="13"/>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Se realizaron los diferentes indicadores establecidos en los informes que se deben enviar a los entes externos. </w:t>
            </w:r>
          </w:p>
          <w:p w14:paraId="2C468E39" w14:textId="2EC94749" w:rsidR="002C5841" w:rsidRPr="003407CF" w:rsidRDefault="000A4F16" w:rsidP="00523520">
            <w:pPr>
              <w:pStyle w:val="Prrafodelista"/>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  </w:t>
            </w:r>
          </w:p>
          <w:p w14:paraId="05776CA3" w14:textId="77777777" w:rsidR="00CE739C" w:rsidRPr="003407CF" w:rsidRDefault="00CE739C" w:rsidP="00CE739C">
            <w:pPr>
              <w:pStyle w:val="Prrafodelista"/>
              <w:rPr>
                <w:rFonts w:ascii="GothamBook" w:hAnsi="GothamBook" w:cs="Tahoma"/>
                <w:color w:val="000000" w:themeColor="text1"/>
                <w:sz w:val="22"/>
                <w:szCs w:val="22"/>
              </w:rPr>
            </w:pPr>
          </w:p>
          <w:p w14:paraId="32C0E84F" w14:textId="77777777" w:rsidR="00D44072" w:rsidRPr="003407CF" w:rsidRDefault="00D44072" w:rsidP="00EA0354">
            <w:pPr>
              <w:pStyle w:val="Prrafodelista"/>
              <w:spacing w:after="0"/>
              <w:jc w:val="both"/>
              <w:rPr>
                <w:rFonts w:ascii="GothamBook" w:hAnsi="GothamBook" w:cs="Tahoma"/>
                <w:color w:val="000000" w:themeColor="text1"/>
                <w:sz w:val="22"/>
                <w:szCs w:val="22"/>
              </w:rPr>
            </w:pPr>
          </w:p>
          <w:p w14:paraId="3C23841E" w14:textId="4F78DC5C" w:rsidR="002D07A1" w:rsidRPr="003407CF" w:rsidRDefault="002D07A1" w:rsidP="008725C2">
            <w:pPr>
              <w:spacing w:line="276" w:lineRule="auto"/>
              <w:jc w:val="both"/>
              <w:rPr>
                <w:rFonts w:ascii="GothamBook" w:eastAsiaTheme="minorEastAsia" w:hAnsi="GothamBook" w:cs="Tahoma"/>
                <w:lang w:val="es-ES"/>
              </w:rPr>
            </w:pPr>
            <w:r w:rsidRPr="003407CF">
              <w:rPr>
                <w:rFonts w:ascii="GothamBook" w:eastAsiaTheme="minorEastAsia" w:hAnsi="GothamBook" w:cs="Tahoma"/>
                <w:color w:val="000000" w:themeColor="text1"/>
              </w:rPr>
              <w:lastRenderedPageBreak/>
              <w:t xml:space="preserve">Dificultades </w:t>
            </w:r>
          </w:p>
          <w:p w14:paraId="39903835" w14:textId="65DFEEEE" w:rsidR="002D07A1" w:rsidRPr="003407CF" w:rsidRDefault="000B57F6" w:rsidP="00767EC0">
            <w:pPr>
              <w:numPr>
                <w:ilvl w:val="0"/>
                <w:numId w:val="13"/>
              </w:numPr>
              <w:spacing w:after="200"/>
              <w:contextualSpacing/>
              <w:jc w:val="both"/>
              <w:rPr>
                <w:rFonts w:ascii="GothamBook" w:eastAsiaTheme="minorEastAsia" w:hAnsi="GothamBook" w:cs="Tahoma"/>
                <w:lang w:val="es-ES"/>
              </w:rPr>
            </w:pPr>
            <w:r w:rsidRPr="003407CF">
              <w:rPr>
                <w:rFonts w:ascii="GothamBook" w:eastAsiaTheme="minorEastAsia" w:hAnsi="GothamBook" w:cs="Tahoma"/>
                <w:lang w:val="es-ES"/>
              </w:rPr>
              <w:t>S</w:t>
            </w:r>
            <w:r w:rsidR="002D07A1" w:rsidRPr="003407CF">
              <w:rPr>
                <w:rFonts w:ascii="GothamBook" w:eastAsiaTheme="minorEastAsia" w:hAnsi="GothamBook" w:cs="Tahoma"/>
                <w:lang w:val="es-ES"/>
              </w:rPr>
              <w:t xml:space="preserve">e presenta </w:t>
            </w:r>
            <w:r w:rsidR="00A15319" w:rsidRPr="003407CF">
              <w:rPr>
                <w:rFonts w:ascii="GothamBook" w:eastAsiaTheme="minorEastAsia" w:hAnsi="GothamBook" w:cs="Tahoma"/>
                <w:lang w:val="es-ES"/>
              </w:rPr>
              <w:t xml:space="preserve">en algunas ocasiones </w:t>
            </w:r>
            <w:r w:rsidR="002D07A1" w:rsidRPr="003407CF">
              <w:rPr>
                <w:rFonts w:ascii="GothamBook" w:eastAsiaTheme="minorEastAsia" w:hAnsi="GothamBook" w:cs="Tahoma"/>
                <w:lang w:val="es-ES"/>
              </w:rPr>
              <w:t>falta de asimilación por parte de algunos líderes de los procesos en su liderazgo en el desarrollo de políticas de operación, actualización de procesos y seguimiento a riesgos.</w:t>
            </w:r>
          </w:p>
          <w:p w14:paraId="6CC923C4" w14:textId="7F2D25C0" w:rsidR="00BC025C" w:rsidRPr="003407CF" w:rsidRDefault="00BC025C" w:rsidP="00EA0354">
            <w:pPr>
              <w:spacing w:after="200" w:line="276" w:lineRule="auto"/>
              <w:ind w:left="720"/>
              <w:contextualSpacing/>
              <w:jc w:val="both"/>
              <w:rPr>
                <w:rFonts w:ascii="GothamBook" w:eastAsiaTheme="minorEastAsia" w:hAnsi="GothamBook" w:cs="Tahoma"/>
                <w:lang w:val="es-ES"/>
              </w:rPr>
            </w:pPr>
          </w:p>
        </w:tc>
      </w:tr>
      <w:tr w:rsidR="002D07A1" w:rsidRPr="003407CF" w14:paraId="43FF5CD7" w14:textId="77777777" w:rsidTr="00A91E4B">
        <w:tc>
          <w:tcPr>
            <w:tcW w:w="8828" w:type="dxa"/>
            <w:shd w:val="clear" w:color="auto" w:fill="9CC2E5" w:themeFill="accent1" w:themeFillTint="99"/>
          </w:tcPr>
          <w:p w14:paraId="460B8BCF" w14:textId="77777777" w:rsidR="002D07A1" w:rsidRPr="003407CF" w:rsidRDefault="002D07A1" w:rsidP="007F18B5">
            <w:pPr>
              <w:spacing w:line="276" w:lineRule="auto"/>
              <w:jc w:val="center"/>
              <w:rPr>
                <w:rFonts w:ascii="GothamBook" w:eastAsiaTheme="minorEastAsia" w:hAnsi="GothamBook" w:cs="Tahoma"/>
                <w:color w:val="FFFFFF" w:themeColor="background1"/>
                <w:lang w:val="es-ES"/>
              </w:rPr>
            </w:pPr>
            <w:r w:rsidRPr="003407CF">
              <w:rPr>
                <w:rFonts w:ascii="GothamBook" w:eastAsiaTheme="minorEastAsia" w:hAnsi="GothamBook" w:cs="Tahoma"/>
                <w:color w:val="FFFFFF" w:themeColor="background1"/>
                <w:lang w:val="es-ES"/>
              </w:rPr>
              <w:lastRenderedPageBreak/>
              <w:t>MODULO DE EVALUACION Y SEGUIMIENTO</w:t>
            </w:r>
          </w:p>
        </w:tc>
      </w:tr>
      <w:tr w:rsidR="002D07A1" w:rsidRPr="003407CF" w14:paraId="0C323738" w14:textId="77777777" w:rsidTr="00A91E4B">
        <w:tc>
          <w:tcPr>
            <w:tcW w:w="8828" w:type="dxa"/>
          </w:tcPr>
          <w:p w14:paraId="4BC05E15" w14:textId="77777777" w:rsidR="009B5DB3" w:rsidRPr="003407CF" w:rsidRDefault="009B5DB3" w:rsidP="00EA0354">
            <w:pPr>
              <w:spacing w:line="276" w:lineRule="auto"/>
              <w:jc w:val="both"/>
              <w:rPr>
                <w:rFonts w:ascii="GothamBook" w:eastAsiaTheme="minorEastAsia" w:hAnsi="GothamBook" w:cs="Tahoma"/>
                <w:color w:val="000000" w:themeColor="text1"/>
              </w:rPr>
            </w:pPr>
          </w:p>
          <w:p w14:paraId="36997960" w14:textId="41A23DB8" w:rsidR="002D07A1" w:rsidRPr="003407CF" w:rsidRDefault="002D07A1" w:rsidP="00EA0354">
            <w:pPr>
              <w:spacing w:line="276" w:lineRule="auto"/>
              <w:jc w:val="both"/>
              <w:rPr>
                <w:rFonts w:ascii="GothamBook" w:eastAsiaTheme="minorEastAsia" w:hAnsi="GothamBook" w:cs="Tahoma"/>
                <w:color w:val="000000" w:themeColor="text1"/>
              </w:rPr>
            </w:pPr>
            <w:r w:rsidRPr="003407CF">
              <w:rPr>
                <w:rFonts w:ascii="GothamBook" w:eastAsiaTheme="minorEastAsia" w:hAnsi="GothamBook" w:cs="Tahoma"/>
                <w:color w:val="000000" w:themeColor="text1"/>
              </w:rPr>
              <w:t>Avances</w:t>
            </w:r>
          </w:p>
          <w:p w14:paraId="241577E9" w14:textId="77777777" w:rsidR="00CA302E" w:rsidRPr="003407CF" w:rsidRDefault="00CA302E" w:rsidP="00CA302E">
            <w:pPr>
              <w:pStyle w:val="Prrafodelista"/>
              <w:numPr>
                <w:ilvl w:val="0"/>
                <w:numId w:val="6"/>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Se recibió auditoria por parte de la Contraloria Municipal, la cual emitió una opinión eficiente con un cumplimiento del 90% del plan de mejoramiento suscrito en la vigencia 2016 derivado de la auditoría realizada a la vigencia 2015. Como resultado de la auditoria efectuada por este ente de control a la vigencia 2016 se suscribió plan de mejoramiento. </w:t>
            </w:r>
          </w:p>
          <w:p w14:paraId="66A5F7D7" w14:textId="77777777" w:rsidR="00CA302E" w:rsidRPr="003407CF" w:rsidRDefault="00CA302E" w:rsidP="00CA302E">
            <w:pPr>
              <w:pStyle w:val="Prrafodelista"/>
              <w:rPr>
                <w:rFonts w:ascii="GothamBook" w:hAnsi="GothamBook" w:cs="Tahoma"/>
                <w:color w:val="000000" w:themeColor="text1"/>
                <w:sz w:val="22"/>
                <w:szCs w:val="22"/>
              </w:rPr>
            </w:pPr>
          </w:p>
          <w:p w14:paraId="0AA4DF95" w14:textId="6F3D645A" w:rsidR="004A3A79" w:rsidRPr="003407CF" w:rsidRDefault="004A3A79" w:rsidP="004A3A79">
            <w:pPr>
              <w:pStyle w:val="Prrafodelista"/>
              <w:numPr>
                <w:ilvl w:val="0"/>
                <w:numId w:val="6"/>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Se</w:t>
            </w:r>
            <w:r w:rsidR="00343B0E" w:rsidRPr="003407CF">
              <w:rPr>
                <w:rFonts w:ascii="GothamBook" w:hAnsi="GothamBook" w:cs="Tahoma"/>
                <w:color w:val="000000" w:themeColor="text1"/>
                <w:sz w:val="22"/>
                <w:szCs w:val="22"/>
              </w:rPr>
              <w:t xml:space="preserve">guimiento con corte a Agosto </w:t>
            </w:r>
            <w:r w:rsidRPr="003407CF">
              <w:rPr>
                <w:rFonts w:ascii="GothamBook" w:hAnsi="GothamBook" w:cs="Tahoma"/>
                <w:color w:val="000000" w:themeColor="text1"/>
                <w:sz w:val="22"/>
                <w:szCs w:val="22"/>
              </w:rPr>
              <w:t>del Plan Anticorrupción y Ate</w:t>
            </w:r>
            <w:r w:rsidR="00A34B09" w:rsidRPr="003407CF">
              <w:rPr>
                <w:rFonts w:ascii="GothamBook" w:hAnsi="GothamBook" w:cs="Tahoma"/>
                <w:color w:val="000000" w:themeColor="text1"/>
                <w:sz w:val="22"/>
                <w:szCs w:val="22"/>
              </w:rPr>
              <w:t>nción al Ciudadano vigencia 2017</w:t>
            </w:r>
            <w:r w:rsidR="00C43733" w:rsidRPr="003407CF">
              <w:rPr>
                <w:rFonts w:ascii="GothamBook" w:hAnsi="GothamBook" w:cs="Tahoma"/>
                <w:color w:val="000000" w:themeColor="text1"/>
                <w:sz w:val="22"/>
                <w:szCs w:val="22"/>
              </w:rPr>
              <w:t xml:space="preserve"> y su publicación en la página web</w:t>
            </w:r>
            <w:r w:rsidRPr="003407CF">
              <w:rPr>
                <w:rFonts w:ascii="GothamBook" w:hAnsi="GothamBook" w:cs="Tahoma"/>
                <w:color w:val="000000" w:themeColor="text1"/>
                <w:sz w:val="22"/>
                <w:szCs w:val="22"/>
              </w:rPr>
              <w:t>.</w:t>
            </w:r>
          </w:p>
          <w:p w14:paraId="141DF9F9" w14:textId="77777777" w:rsidR="00A84E8A" w:rsidRPr="003407CF" w:rsidRDefault="00A84E8A" w:rsidP="00A84E8A">
            <w:pPr>
              <w:pStyle w:val="Prrafodelista"/>
              <w:spacing w:after="0"/>
              <w:ind w:left="761"/>
              <w:jc w:val="both"/>
              <w:rPr>
                <w:rFonts w:ascii="GothamBook" w:hAnsi="GothamBook" w:cs="Tahoma"/>
                <w:color w:val="000000" w:themeColor="text1"/>
                <w:sz w:val="22"/>
                <w:szCs w:val="22"/>
              </w:rPr>
            </w:pPr>
          </w:p>
          <w:p w14:paraId="5DB3F0E5" w14:textId="56AB3EBB" w:rsidR="004A3A79" w:rsidRPr="003407CF" w:rsidRDefault="00B2781E" w:rsidP="004A3A79">
            <w:pPr>
              <w:pStyle w:val="Prrafodelista"/>
              <w:numPr>
                <w:ilvl w:val="0"/>
                <w:numId w:val="6"/>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Autoeva</w:t>
            </w:r>
            <w:r w:rsidR="00F07312" w:rsidRPr="003407CF">
              <w:rPr>
                <w:rFonts w:ascii="GothamBook" w:hAnsi="GothamBook" w:cs="Tahoma"/>
                <w:color w:val="000000" w:themeColor="text1"/>
                <w:sz w:val="22"/>
                <w:szCs w:val="22"/>
              </w:rPr>
              <w:t>luación y seguimiento por parte de los líderes de las áreas y de la Oficina de Control Interno d</w:t>
            </w:r>
            <w:r w:rsidR="00343B0E" w:rsidRPr="003407CF">
              <w:rPr>
                <w:rFonts w:ascii="GothamBook" w:hAnsi="GothamBook" w:cs="Tahoma"/>
                <w:color w:val="000000" w:themeColor="text1"/>
                <w:sz w:val="22"/>
                <w:szCs w:val="22"/>
              </w:rPr>
              <w:t>el segundo</w:t>
            </w:r>
            <w:r w:rsidRPr="003407CF">
              <w:rPr>
                <w:rFonts w:ascii="GothamBook" w:hAnsi="GothamBook" w:cs="Tahoma"/>
                <w:color w:val="000000" w:themeColor="text1"/>
                <w:sz w:val="22"/>
                <w:szCs w:val="22"/>
              </w:rPr>
              <w:t xml:space="preserve"> </w:t>
            </w:r>
            <w:r w:rsidR="004A3A79" w:rsidRPr="003407CF">
              <w:rPr>
                <w:rFonts w:ascii="GothamBook" w:hAnsi="GothamBook" w:cs="Tahoma"/>
                <w:color w:val="000000" w:themeColor="text1"/>
                <w:sz w:val="22"/>
                <w:szCs w:val="22"/>
              </w:rPr>
              <w:t xml:space="preserve">trimestre del Plan Operativo Anual </w:t>
            </w:r>
            <w:r w:rsidRPr="003407CF">
              <w:rPr>
                <w:rFonts w:ascii="GothamBook" w:hAnsi="GothamBook" w:cs="Tahoma"/>
                <w:color w:val="000000" w:themeColor="text1"/>
                <w:sz w:val="22"/>
                <w:szCs w:val="22"/>
              </w:rPr>
              <w:t>2017</w:t>
            </w:r>
            <w:r w:rsidR="004A3A79" w:rsidRPr="003407CF">
              <w:rPr>
                <w:rFonts w:ascii="GothamBook" w:hAnsi="GothamBook" w:cs="Tahoma"/>
                <w:color w:val="000000" w:themeColor="text1"/>
                <w:sz w:val="22"/>
                <w:szCs w:val="22"/>
              </w:rPr>
              <w:t>.</w:t>
            </w:r>
          </w:p>
          <w:p w14:paraId="52C24AAA" w14:textId="77777777" w:rsidR="00343B0E" w:rsidRPr="003407CF" w:rsidRDefault="00343B0E" w:rsidP="00343B0E">
            <w:pPr>
              <w:pStyle w:val="Prrafodelista"/>
              <w:rPr>
                <w:rFonts w:ascii="GothamBook" w:hAnsi="GothamBook" w:cs="Tahoma"/>
                <w:color w:val="000000" w:themeColor="text1"/>
                <w:sz w:val="22"/>
                <w:szCs w:val="22"/>
              </w:rPr>
            </w:pPr>
          </w:p>
          <w:p w14:paraId="652CD709" w14:textId="341BDC89" w:rsidR="004A3A79" w:rsidRPr="003407CF" w:rsidRDefault="00A32186" w:rsidP="001C6DEE">
            <w:pPr>
              <w:pStyle w:val="Prrafodelista"/>
              <w:numPr>
                <w:ilvl w:val="0"/>
                <w:numId w:val="6"/>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Se efectuaron auditorías internas de acuerdo al plan anual de auditorías de la Oficina de Control Interno.</w:t>
            </w:r>
            <w:r w:rsidR="004A3A79" w:rsidRPr="003407CF">
              <w:rPr>
                <w:rFonts w:ascii="GothamBook" w:hAnsi="GothamBook" w:cs="Tahoma"/>
                <w:color w:val="000000" w:themeColor="text1"/>
                <w:sz w:val="22"/>
                <w:szCs w:val="22"/>
              </w:rPr>
              <w:t xml:space="preserve"> </w:t>
            </w:r>
          </w:p>
          <w:p w14:paraId="0960B213" w14:textId="77777777" w:rsidR="005C5979" w:rsidRPr="003407CF" w:rsidRDefault="005C5979" w:rsidP="005C5979">
            <w:pPr>
              <w:pStyle w:val="Prrafodelista"/>
              <w:rPr>
                <w:rFonts w:ascii="GothamBook" w:hAnsi="GothamBook" w:cs="Tahoma"/>
                <w:color w:val="000000" w:themeColor="text1"/>
                <w:sz w:val="22"/>
                <w:szCs w:val="22"/>
              </w:rPr>
            </w:pPr>
          </w:p>
          <w:p w14:paraId="2BE849B7" w14:textId="10537D9A" w:rsidR="005C5979" w:rsidRPr="003407CF" w:rsidRDefault="005C5979" w:rsidP="001C6DEE">
            <w:pPr>
              <w:pStyle w:val="Prrafodelista"/>
              <w:numPr>
                <w:ilvl w:val="0"/>
                <w:numId w:val="6"/>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Por parte del equipo de calidad se realizaron auditorías internas al hospital el Amparo y a los centros de salud el Dorado, Sucre, Garzones, y Villa Cielo.</w:t>
            </w:r>
            <w:r w:rsidR="004510D4" w:rsidRPr="003407CF">
              <w:rPr>
                <w:rFonts w:ascii="GothamBook" w:hAnsi="GothamBook" w:cs="Tahoma"/>
                <w:color w:val="000000" w:themeColor="text1"/>
                <w:sz w:val="22"/>
                <w:szCs w:val="22"/>
              </w:rPr>
              <w:t xml:space="preserve"> En </w:t>
            </w:r>
            <w:r w:rsidRPr="003407CF">
              <w:rPr>
                <w:rFonts w:ascii="GothamBook" w:hAnsi="GothamBook" w:cs="Tahoma"/>
                <w:color w:val="000000" w:themeColor="text1"/>
                <w:sz w:val="22"/>
                <w:szCs w:val="22"/>
              </w:rPr>
              <w:t xml:space="preserve">el servicio de odontología se realizó ronda general en todas las sedes. </w:t>
            </w:r>
          </w:p>
          <w:p w14:paraId="07819CD1" w14:textId="77777777" w:rsidR="00844C48" w:rsidRPr="003407CF" w:rsidRDefault="00844C48" w:rsidP="00844C48">
            <w:pPr>
              <w:pStyle w:val="Prrafodelista"/>
              <w:rPr>
                <w:rFonts w:ascii="GothamBook" w:hAnsi="GothamBook" w:cs="Tahoma"/>
                <w:color w:val="000000" w:themeColor="text1"/>
                <w:sz w:val="22"/>
                <w:szCs w:val="22"/>
              </w:rPr>
            </w:pPr>
          </w:p>
          <w:p w14:paraId="10FE514C" w14:textId="3EC95519" w:rsidR="00844C48" w:rsidRPr="003407CF" w:rsidRDefault="00844C48" w:rsidP="001C6DEE">
            <w:pPr>
              <w:pStyle w:val="Prrafodelista"/>
              <w:numPr>
                <w:ilvl w:val="0"/>
                <w:numId w:val="6"/>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Se </w:t>
            </w:r>
            <w:r w:rsidR="004510D4" w:rsidRPr="003407CF">
              <w:rPr>
                <w:rFonts w:ascii="GothamBook" w:hAnsi="GothamBook" w:cs="Tahoma"/>
                <w:color w:val="000000" w:themeColor="text1"/>
                <w:sz w:val="22"/>
                <w:szCs w:val="22"/>
              </w:rPr>
              <w:t>realizó</w:t>
            </w:r>
            <w:r w:rsidRPr="003407CF">
              <w:rPr>
                <w:rFonts w:ascii="GothamBook" w:hAnsi="GothamBook" w:cs="Tahoma"/>
                <w:color w:val="000000" w:themeColor="text1"/>
                <w:sz w:val="22"/>
                <w:szCs w:val="22"/>
              </w:rPr>
              <w:t xml:space="preserve"> auditoria interna a las historias clínicas de hipertensión y diabetes correspondiente al II trimestre del 2017.</w:t>
            </w:r>
          </w:p>
          <w:p w14:paraId="3E4F0A6E" w14:textId="77777777" w:rsidR="00033B7C" w:rsidRPr="003407CF" w:rsidRDefault="00033B7C" w:rsidP="00033B7C">
            <w:pPr>
              <w:pStyle w:val="Prrafodelista"/>
              <w:rPr>
                <w:rFonts w:ascii="GothamBook" w:hAnsi="GothamBook" w:cs="Tahoma"/>
                <w:color w:val="000000" w:themeColor="text1"/>
                <w:sz w:val="22"/>
                <w:szCs w:val="22"/>
              </w:rPr>
            </w:pPr>
          </w:p>
          <w:p w14:paraId="1719266A" w14:textId="6A97CD48" w:rsidR="00906F48" w:rsidRPr="003407CF" w:rsidRDefault="00033B7C" w:rsidP="001C6DEE">
            <w:pPr>
              <w:pStyle w:val="Prrafodelista"/>
              <w:numPr>
                <w:ilvl w:val="0"/>
                <w:numId w:val="6"/>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Se recibieron </w:t>
            </w:r>
            <w:r w:rsidR="002E2236" w:rsidRPr="003407CF">
              <w:rPr>
                <w:rFonts w:ascii="GothamBook" w:hAnsi="GothamBook" w:cs="Tahoma"/>
                <w:color w:val="000000" w:themeColor="text1"/>
                <w:sz w:val="22"/>
                <w:szCs w:val="22"/>
              </w:rPr>
              <w:t>auditorías</w:t>
            </w:r>
            <w:r w:rsidRPr="003407CF">
              <w:rPr>
                <w:rFonts w:ascii="GothamBook" w:hAnsi="GothamBook" w:cs="Tahoma"/>
                <w:color w:val="000000" w:themeColor="text1"/>
                <w:sz w:val="22"/>
                <w:szCs w:val="22"/>
              </w:rPr>
              <w:t xml:space="preserve"> externas</w:t>
            </w:r>
            <w:r w:rsidR="002E2236" w:rsidRPr="003407CF">
              <w:rPr>
                <w:rFonts w:ascii="GothamBook" w:hAnsi="GothamBook" w:cs="Tahoma"/>
                <w:color w:val="000000" w:themeColor="text1"/>
                <w:sz w:val="22"/>
                <w:szCs w:val="22"/>
              </w:rPr>
              <w:t xml:space="preserve"> por parte de las EPSS: Cajacopi, </w:t>
            </w:r>
            <w:r w:rsidRPr="003407CF">
              <w:rPr>
                <w:rFonts w:ascii="GothamBook" w:hAnsi="GothamBook" w:cs="Tahoma"/>
                <w:color w:val="000000" w:themeColor="text1"/>
                <w:sz w:val="22"/>
                <w:szCs w:val="22"/>
              </w:rPr>
              <w:t>a la</w:t>
            </w:r>
            <w:r w:rsidR="002E2236" w:rsidRPr="003407CF">
              <w:rPr>
                <w:rFonts w:ascii="GothamBook" w:hAnsi="GothamBook" w:cs="Tahoma"/>
                <w:color w:val="000000" w:themeColor="text1"/>
                <w:sz w:val="22"/>
                <w:szCs w:val="22"/>
              </w:rPr>
              <w:t>s sedes el Amparo y Canta Claro; Coomfacor a las sedes el amparo y Canta C</w:t>
            </w:r>
            <w:r w:rsidR="006417A2" w:rsidRPr="003407CF">
              <w:rPr>
                <w:rFonts w:ascii="GothamBook" w:hAnsi="GothamBook" w:cs="Tahoma"/>
                <w:color w:val="000000" w:themeColor="text1"/>
                <w:sz w:val="22"/>
                <w:szCs w:val="22"/>
              </w:rPr>
              <w:t xml:space="preserve">laro en hipertensión y diabetes; Comparta en revisión de historias clínicas </w:t>
            </w:r>
            <w:r w:rsidR="00906F48" w:rsidRPr="003407CF">
              <w:rPr>
                <w:rFonts w:ascii="GothamBook" w:hAnsi="GothamBook" w:cs="Tahoma"/>
                <w:color w:val="000000" w:themeColor="text1"/>
                <w:sz w:val="22"/>
                <w:szCs w:val="22"/>
              </w:rPr>
              <w:t>de pacientes para alto costo; Coosalud auditoria de habilitación a la sede el Amparo.</w:t>
            </w:r>
          </w:p>
          <w:p w14:paraId="2CFCC35E" w14:textId="77777777" w:rsidR="003D719E" w:rsidRPr="003407CF" w:rsidRDefault="003D719E" w:rsidP="003D719E">
            <w:pPr>
              <w:pStyle w:val="Prrafodelista"/>
              <w:rPr>
                <w:rFonts w:ascii="GothamBook" w:hAnsi="GothamBook" w:cs="Tahoma"/>
                <w:color w:val="000000" w:themeColor="text1"/>
                <w:sz w:val="22"/>
                <w:szCs w:val="22"/>
              </w:rPr>
            </w:pPr>
          </w:p>
          <w:p w14:paraId="5CAB26CF" w14:textId="29083898" w:rsidR="003D719E" w:rsidRPr="003407CF" w:rsidRDefault="003D719E" w:rsidP="001C6DEE">
            <w:pPr>
              <w:pStyle w:val="Prrafodelista"/>
              <w:numPr>
                <w:ilvl w:val="0"/>
                <w:numId w:val="6"/>
              </w:numPr>
              <w:spacing w:after="0"/>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Se recibió visita de habilitación de la Secretaria Departamental de los servicios de urgencias, obstetricia y ambulancia del Hospital La Gloria. </w:t>
            </w:r>
          </w:p>
          <w:p w14:paraId="3AE3621D" w14:textId="788CEF0B" w:rsidR="00906F48" w:rsidRPr="003407CF" w:rsidRDefault="00906F48" w:rsidP="00906F48">
            <w:pPr>
              <w:pStyle w:val="Prrafodelista"/>
              <w:rPr>
                <w:rFonts w:ascii="GothamBook" w:hAnsi="GothamBook" w:cs="Tahoma"/>
                <w:color w:val="000000" w:themeColor="text1"/>
                <w:sz w:val="22"/>
                <w:szCs w:val="22"/>
              </w:rPr>
            </w:pPr>
          </w:p>
          <w:p w14:paraId="51BB74ED" w14:textId="77777777" w:rsidR="003A04FC" w:rsidRPr="003407CF" w:rsidRDefault="003A04FC" w:rsidP="00906F48">
            <w:pPr>
              <w:pStyle w:val="Prrafodelista"/>
              <w:rPr>
                <w:rFonts w:ascii="GothamBook" w:hAnsi="GothamBook" w:cs="Tahoma"/>
                <w:color w:val="000000" w:themeColor="text1"/>
                <w:sz w:val="22"/>
                <w:szCs w:val="22"/>
              </w:rPr>
            </w:pPr>
          </w:p>
          <w:p w14:paraId="4CD263E4" w14:textId="365B60A8" w:rsidR="00033B7C" w:rsidRPr="003407CF" w:rsidRDefault="00906F48" w:rsidP="003D719E">
            <w:pPr>
              <w:pStyle w:val="Prrafodelista"/>
              <w:spacing w:after="0"/>
              <w:ind w:left="761"/>
              <w:jc w:val="both"/>
              <w:rPr>
                <w:rFonts w:ascii="GothamBook" w:hAnsi="GothamBook" w:cs="Tahoma"/>
                <w:color w:val="000000" w:themeColor="text1"/>
                <w:sz w:val="22"/>
                <w:szCs w:val="22"/>
              </w:rPr>
            </w:pPr>
            <w:r w:rsidRPr="003407CF">
              <w:rPr>
                <w:rFonts w:ascii="GothamBook" w:hAnsi="GothamBook" w:cs="Tahoma"/>
                <w:color w:val="000000" w:themeColor="text1"/>
                <w:sz w:val="22"/>
                <w:szCs w:val="22"/>
              </w:rPr>
              <w:t xml:space="preserve"> </w:t>
            </w:r>
            <w:r w:rsidR="00033B7C" w:rsidRPr="003407CF">
              <w:rPr>
                <w:rFonts w:ascii="GothamBook" w:hAnsi="GothamBook" w:cs="Tahoma"/>
                <w:color w:val="000000" w:themeColor="text1"/>
                <w:sz w:val="22"/>
                <w:szCs w:val="22"/>
              </w:rPr>
              <w:t xml:space="preserve">  </w:t>
            </w:r>
          </w:p>
          <w:p w14:paraId="26067071" w14:textId="44064C21" w:rsidR="002D07A1" w:rsidRPr="003407CF" w:rsidRDefault="002D07A1" w:rsidP="00EA0354">
            <w:pPr>
              <w:spacing w:line="276" w:lineRule="auto"/>
              <w:jc w:val="both"/>
              <w:rPr>
                <w:rFonts w:ascii="GothamBook" w:eastAsiaTheme="minorEastAsia" w:hAnsi="GothamBook" w:cs="Tahoma"/>
                <w:color w:val="000000" w:themeColor="text1"/>
              </w:rPr>
            </w:pPr>
            <w:r w:rsidRPr="003407CF">
              <w:rPr>
                <w:rFonts w:ascii="GothamBook" w:eastAsiaTheme="minorEastAsia" w:hAnsi="GothamBook" w:cs="Tahoma"/>
                <w:color w:val="000000" w:themeColor="text1"/>
              </w:rPr>
              <w:lastRenderedPageBreak/>
              <w:t xml:space="preserve">Dificultades </w:t>
            </w:r>
          </w:p>
          <w:p w14:paraId="40A355D9" w14:textId="77777777" w:rsidR="005E00F7" w:rsidRPr="003407CF" w:rsidRDefault="005E00F7" w:rsidP="00EA0354">
            <w:pPr>
              <w:spacing w:line="276" w:lineRule="auto"/>
              <w:jc w:val="both"/>
              <w:rPr>
                <w:rFonts w:ascii="GothamBook" w:eastAsiaTheme="minorEastAsia" w:hAnsi="GothamBook" w:cs="Tahoma"/>
                <w:color w:val="000000" w:themeColor="text1"/>
              </w:rPr>
            </w:pPr>
          </w:p>
          <w:p w14:paraId="73093FAF" w14:textId="05DB4A1D" w:rsidR="002D07A1" w:rsidRPr="003407CF" w:rsidRDefault="00677E7B" w:rsidP="00C82441">
            <w:pPr>
              <w:numPr>
                <w:ilvl w:val="0"/>
                <w:numId w:val="1"/>
              </w:numPr>
              <w:spacing w:after="200"/>
              <w:contextualSpacing/>
              <w:jc w:val="both"/>
              <w:rPr>
                <w:rFonts w:ascii="GothamBook" w:eastAsiaTheme="minorEastAsia" w:hAnsi="GothamBook" w:cs="Tahoma"/>
                <w:lang w:val="es-ES"/>
              </w:rPr>
            </w:pPr>
            <w:r w:rsidRPr="003407CF">
              <w:rPr>
                <w:rFonts w:ascii="GothamBook" w:eastAsiaTheme="minorEastAsia" w:hAnsi="GothamBook" w:cs="Tahoma"/>
              </w:rPr>
              <w:t>Algunas veces se presenta f</w:t>
            </w:r>
            <w:r w:rsidR="002D07A1" w:rsidRPr="003407CF">
              <w:rPr>
                <w:rFonts w:ascii="GothamBook" w:eastAsiaTheme="minorEastAsia" w:hAnsi="GothamBook" w:cs="Tahoma"/>
              </w:rPr>
              <w:t xml:space="preserve">alta de iniciativa de algunos funcionarios para </w:t>
            </w:r>
            <w:r w:rsidRPr="003407CF">
              <w:rPr>
                <w:rFonts w:ascii="GothamBook" w:eastAsiaTheme="minorEastAsia" w:hAnsi="GothamBook" w:cs="Tahoma"/>
              </w:rPr>
              <w:t xml:space="preserve">evaluar y controlar su </w:t>
            </w:r>
            <w:r w:rsidR="002D07A1" w:rsidRPr="003407CF">
              <w:rPr>
                <w:rFonts w:ascii="GothamBook" w:eastAsiaTheme="minorEastAsia" w:hAnsi="GothamBook" w:cs="Tahoma"/>
              </w:rPr>
              <w:t xml:space="preserve">gestión y de esta manera tomar las medidas correctivas que sean necesarias. </w:t>
            </w:r>
          </w:p>
          <w:p w14:paraId="60147751" w14:textId="6662B010" w:rsidR="00FC5418" w:rsidRPr="003407CF" w:rsidRDefault="00FC5418" w:rsidP="00FC5418">
            <w:pPr>
              <w:spacing w:after="200"/>
              <w:ind w:left="720"/>
              <w:contextualSpacing/>
              <w:jc w:val="both"/>
              <w:rPr>
                <w:rFonts w:ascii="GothamBook" w:eastAsiaTheme="minorEastAsia" w:hAnsi="GothamBook" w:cs="Tahoma"/>
                <w:lang w:val="es-ES"/>
              </w:rPr>
            </w:pPr>
          </w:p>
        </w:tc>
      </w:tr>
      <w:tr w:rsidR="002D07A1" w:rsidRPr="003407CF" w14:paraId="43AF23CC" w14:textId="77777777" w:rsidTr="00A91E4B">
        <w:tc>
          <w:tcPr>
            <w:tcW w:w="8828" w:type="dxa"/>
            <w:shd w:val="clear" w:color="auto" w:fill="9CC2E5" w:themeFill="accent1" w:themeFillTint="99"/>
          </w:tcPr>
          <w:p w14:paraId="7D7D1C2F" w14:textId="6DF6A73A" w:rsidR="002D07A1" w:rsidRPr="003407CF" w:rsidRDefault="002D07A1" w:rsidP="007F18B5">
            <w:pPr>
              <w:spacing w:line="276" w:lineRule="auto"/>
              <w:jc w:val="center"/>
              <w:rPr>
                <w:rFonts w:ascii="GothamBook" w:eastAsiaTheme="minorEastAsia" w:hAnsi="GothamBook" w:cs="Tahoma"/>
                <w:color w:val="FFFFFF" w:themeColor="background1"/>
                <w:lang w:val="es-ES"/>
              </w:rPr>
            </w:pPr>
            <w:r w:rsidRPr="003407CF">
              <w:rPr>
                <w:rFonts w:ascii="GothamBook" w:eastAsiaTheme="minorEastAsia" w:hAnsi="GothamBook" w:cs="Tahoma"/>
                <w:color w:val="FFFFFF" w:themeColor="background1"/>
                <w:lang w:val="es-ES"/>
              </w:rPr>
              <w:lastRenderedPageBreak/>
              <w:t>INFORMACION -  COMUNICACIÓN</w:t>
            </w:r>
          </w:p>
        </w:tc>
      </w:tr>
      <w:tr w:rsidR="002D07A1" w:rsidRPr="003407CF" w14:paraId="3BAC42CD" w14:textId="77777777" w:rsidTr="00A91E4B">
        <w:tc>
          <w:tcPr>
            <w:tcW w:w="8828" w:type="dxa"/>
          </w:tcPr>
          <w:p w14:paraId="30FD122A" w14:textId="77777777" w:rsidR="002D07A1" w:rsidRPr="003407CF" w:rsidRDefault="002D07A1" w:rsidP="00EA0354">
            <w:pPr>
              <w:autoSpaceDE w:val="0"/>
              <w:autoSpaceDN w:val="0"/>
              <w:adjustRightInd w:val="0"/>
              <w:spacing w:line="276" w:lineRule="auto"/>
              <w:ind w:left="720"/>
              <w:contextualSpacing/>
              <w:jc w:val="both"/>
              <w:rPr>
                <w:rFonts w:ascii="GothamBook" w:eastAsiaTheme="minorEastAsia" w:hAnsi="GothamBook" w:cs="Tahoma"/>
                <w:bCs/>
                <w:lang w:val="es-ES"/>
              </w:rPr>
            </w:pPr>
          </w:p>
          <w:p w14:paraId="77AEB2EA" w14:textId="29574F03" w:rsidR="002D07A1" w:rsidRPr="003407CF" w:rsidRDefault="002D07A1" w:rsidP="00EA0354">
            <w:pPr>
              <w:autoSpaceDE w:val="0"/>
              <w:autoSpaceDN w:val="0"/>
              <w:adjustRightInd w:val="0"/>
              <w:spacing w:line="276" w:lineRule="auto"/>
              <w:jc w:val="both"/>
              <w:rPr>
                <w:rFonts w:ascii="GothamBook" w:eastAsiaTheme="minorEastAsia" w:hAnsi="GothamBook" w:cs="Tahoma"/>
                <w:bCs/>
                <w:color w:val="000000" w:themeColor="text1"/>
                <w:lang w:val="es-ES"/>
              </w:rPr>
            </w:pPr>
            <w:r w:rsidRPr="003407CF">
              <w:rPr>
                <w:rFonts w:ascii="GothamBook" w:eastAsiaTheme="minorEastAsia" w:hAnsi="GothamBook" w:cs="Tahoma"/>
                <w:bCs/>
                <w:color w:val="000000" w:themeColor="text1"/>
                <w:lang w:val="es-ES"/>
              </w:rPr>
              <w:t>Avance</w:t>
            </w:r>
          </w:p>
          <w:p w14:paraId="157EFCA3" w14:textId="43AEA4D3" w:rsidR="00634F28" w:rsidRPr="003407CF" w:rsidRDefault="00634F28" w:rsidP="00EA0354">
            <w:pPr>
              <w:autoSpaceDE w:val="0"/>
              <w:autoSpaceDN w:val="0"/>
              <w:adjustRightInd w:val="0"/>
              <w:spacing w:line="276" w:lineRule="auto"/>
              <w:jc w:val="both"/>
              <w:rPr>
                <w:rFonts w:ascii="GothamBook" w:eastAsiaTheme="minorEastAsia" w:hAnsi="GothamBook" w:cs="Tahoma"/>
                <w:bCs/>
                <w:color w:val="000000" w:themeColor="text1"/>
                <w:lang w:val="es-ES"/>
              </w:rPr>
            </w:pPr>
          </w:p>
          <w:p w14:paraId="1DF6018E" w14:textId="48D1A30C" w:rsidR="00634F28" w:rsidRPr="003407CF" w:rsidRDefault="00634F28" w:rsidP="00C25506">
            <w:pPr>
              <w:pStyle w:val="Prrafodelista"/>
              <w:numPr>
                <w:ilvl w:val="0"/>
                <w:numId w:val="12"/>
              </w:numPr>
              <w:autoSpaceDE w:val="0"/>
              <w:autoSpaceDN w:val="0"/>
              <w:adjustRightInd w:val="0"/>
              <w:spacing w:after="0"/>
              <w:jc w:val="both"/>
              <w:rPr>
                <w:rFonts w:ascii="GothamBook" w:hAnsi="GothamBook" w:cs="Tahoma"/>
                <w:bCs/>
                <w:color w:val="000000" w:themeColor="text1"/>
                <w:sz w:val="22"/>
                <w:szCs w:val="22"/>
              </w:rPr>
            </w:pPr>
            <w:r w:rsidRPr="003407CF">
              <w:rPr>
                <w:rFonts w:ascii="GothamBook" w:hAnsi="GothamBook" w:cs="Tahoma"/>
                <w:bCs/>
                <w:color w:val="000000" w:themeColor="text1"/>
                <w:sz w:val="22"/>
                <w:szCs w:val="22"/>
              </w:rPr>
              <w:t>Se Realizó el</w:t>
            </w:r>
            <w:r w:rsidR="00AD777E" w:rsidRPr="003407CF">
              <w:rPr>
                <w:rFonts w:ascii="GothamBook" w:hAnsi="GothamBook" w:cs="Tahoma"/>
                <w:bCs/>
                <w:color w:val="000000" w:themeColor="text1"/>
                <w:sz w:val="22"/>
                <w:szCs w:val="22"/>
              </w:rPr>
              <w:t xml:space="preserve"> respectivo</w:t>
            </w:r>
            <w:r w:rsidRPr="003407CF">
              <w:rPr>
                <w:rFonts w:ascii="GothamBook" w:hAnsi="GothamBook" w:cs="Tahoma"/>
                <w:bCs/>
                <w:color w:val="000000" w:themeColor="text1"/>
                <w:sz w:val="22"/>
                <w:szCs w:val="22"/>
              </w:rPr>
              <w:t xml:space="preserve"> informe trimestral de PQRSD de acuerdo al consolidado </w:t>
            </w:r>
            <w:r w:rsidR="00AD777E" w:rsidRPr="003407CF">
              <w:rPr>
                <w:rFonts w:ascii="GothamBook" w:hAnsi="GothamBook" w:cs="Tahoma"/>
                <w:bCs/>
                <w:color w:val="000000" w:themeColor="text1"/>
                <w:sz w:val="22"/>
                <w:szCs w:val="22"/>
              </w:rPr>
              <w:t>Mensual de</w:t>
            </w:r>
            <w:r w:rsidRPr="003407CF">
              <w:rPr>
                <w:rFonts w:ascii="GothamBook" w:hAnsi="GothamBook" w:cs="Tahoma"/>
                <w:bCs/>
                <w:color w:val="000000" w:themeColor="text1"/>
                <w:sz w:val="22"/>
                <w:szCs w:val="22"/>
              </w:rPr>
              <w:t xml:space="preserve"> la información recopilada de los buzones, correo electrónico, línea 01800 y oficina de atención al usuario.</w:t>
            </w:r>
          </w:p>
          <w:p w14:paraId="2D68D927" w14:textId="77777777" w:rsidR="00A4050A" w:rsidRPr="003407CF" w:rsidRDefault="00A4050A" w:rsidP="00A4050A">
            <w:pPr>
              <w:pStyle w:val="Prrafodelista"/>
              <w:autoSpaceDE w:val="0"/>
              <w:autoSpaceDN w:val="0"/>
              <w:adjustRightInd w:val="0"/>
              <w:spacing w:after="0"/>
              <w:jc w:val="both"/>
              <w:rPr>
                <w:rFonts w:ascii="GothamBook" w:hAnsi="GothamBook" w:cs="Tahoma"/>
                <w:bCs/>
                <w:color w:val="000000" w:themeColor="text1"/>
                <w:sz w:val="22"/>
                <w:szCs w:val="22"/>
              </w:rPr>
            </w:pPr>
          </w:p>
          <w:p w14:paraId="437AA74F" w14:textId="6F5C601C" w:rsidR="00A4050A" w:rsidRPr="003407CF" w:rsidRDefault="00A4050A" w:rsidP="00C25506">
            <w:pPr>
              <w:pStyle w:val="Prrafodelista"/>
              <w:numPr>
                <w:ilvl w:val="0"/>
                <w:numId w:val="12"/>
              </w:numPr>
              <w:autoSpaceDE w:val="0"/>
              <w:autoSpaceDN w:val="0"/>
              <w:adjustRightInd w:val="0"/>
              <w:spacing w:after="0"/>
              <w:jc w:val="both"/>
              <w:rPr>
                <w:rFonts w:ascii="GothamBook" w:hAnsi="GothamBook" w:cs="Tahoma"/>
                <w:bCs/>
                <w:color w:val="000000" w:themeColor="text1"/>
                <w:sz w:val="22"/>
                <w:szCs w:val="22"/>
              </w:rPr>
            </w:pPr>
            <w:r w:rsidRPr="003407CF">
              <w:rPr>
                <w:rFonts w:ascii="GothamBook" w:hAnsi="GothamBook" w:cs="Tahoma"/>
                <w:bCs/>
                <w:color w:val="000000" w:themeColor="text1"/>
                <w:sz w:val="22"/>
                <w:szCs w:val="22"/>
              </w:rPr>
              <w:t>Se Realiza consolidado Mensual e informe trimestral d</w:t>
            </w:r>
            <w:r w:rsidR="00321CC5" w:rsidRPr="003407CF">
              <w:rPr>
                <w:rFonts w:ascii="GothamBook" w:hAnsi="GothamBook" w:cs="Tahoma"/>
                <w:bCs/>
                <w:color w:val="000000" w:themeColor="text1"/>
                <w:sz w:val="22"/>
                <w:szCs w:val="22"/>
              </w:rPr>
              <w:t>e satisfacción de los usuarios derivado de la encuesta de percepción correspondiente al III trimestre (Julio-Septie</w:t>
            </w:r>
            <w:bookmarkStart w:id="0" w:name="_GoBack"/>
            <w:bookmarkEnd w:id="0"/>
            <w:r w:rsidR="00321CC5" w:rsidRPr="003407CF">
              <w:rPr>
                <w:rFonts w:ascii="GothamBook" w:hAnsi="GothamBook" w:cs="Tahoma"/>
                <w:bCs/>
                <w:color w:val="000000" w:themeColor="text1"/>
                <w:sz w:val="22"/>
                <w:szCs w:val="22"/>
              </w:rPr>
              <w:t>mbre</w:t>
            </w:r>
            <w:r w:rsidRPr="003407CF">
              <w:rPr>
                <w:rFonts w:ascii="GothamBook" w:hAnsi="GothamBook" w:cs="Tahoma"/>
                <w:bCs/>
                <w:color w:val="000000" w:themeColor="text1"/>
                <w:sz w:val="22"/>
                <w:szCs w:val="22"/>
              </w:rPr>
              <w:t>) y se informan los resultados</w:t>
            </w:r>
            <w:r w:rsidR="00670570" w:rsidRPr="003407CF">
              <w:rPr>
                <w:rFonts w:ascii="GothamBook" w:hAnsi="GothamBook" w:cs="Tahoma"/>
                <w:bCs/>
                <w:color w:val="000000" w:themeColor="text1"/>
                <w:sz w:val="22"/>
                <w:szCs w:val="22"/>
              </w:rPr>
              <w:t>.</w:t>
            </w:r>
          </w:p>
          <w:p w14:paraId="3D146251" w14:textId="77777777" w:rsidR="00670570" w:rsidRPr="003407CF" w:rsidRDefault="00670570" w:rsidP="00670570">
            <w:pPr>
              <w:pStyle w:val="Prrafodelista"/>
              <w:rPr>
                <w:rFonts w:ascii="GothamBook" w:hAnsi="GothamBook" w:cs="Tahoma"/>
                <w:bCs/>
                <w:color w:val="000000" w:themeColor="text1"/>
                <w:sz w:val="22"/>
                <w:szCs w:val="22"/>
              </w:rPr>
            </w:pPr>
          </w:p>
          <w:p w14:paraId="592BA0CF" w14:textId="77777777" w:rsidR="00670570" w:rsidRPr="003407CF" w:rsidRDefault="00670570" w:rsidP="00670570">
            <w:pPr>
              <w:pStyle w:val="Prrafodelista"/>
              <w:numPr>
                <w:ilvl w:val="0"/>
                <w:numId w:val="12"/>
              </w:numPr>
              <w:spacing w:after="0" w:line="240" w:lineRule="auto"/>
              <w:jc w:val="both"/>
              <w:rPr>
                <w:rFonts w:ascii="GothamBook" w:hAnsi="GothamBook" w:cs="Tahoma"/>
                <w:color w:val="000000" w:themeColor="text1"/>
                <w:sz w:val="22"/>
                <w:szCs w:val="22"/>
                <w:lang w:val="es-CO"/>
              </w:rPr>
            </w:pPr>
            <w:r w:rsidRPr="003407CF">
              <w:rPr>
                <w:rFonts w:ascii="GothamBook" w:hAnsi="GothamBook" w:cs="Tahoma"/>
                <w:color w:val="000000" w:themeColor="text1"/>
                <w:sz w:val="22"/>
                <w:szCs w:val="22"/>
              </w:rPr>
              <w:t xml:space="preserve">Implementación en el software del módulo consulta externa, en los centros de salud Seis de Marzo, Villa Cielo, Casa materna y Edmundo López. </w:t>
            </w:r>
          </w:p>
          <w:p w14:paraId="79C4FF43" w14:textId="77777777" w:rsidR="00670570" w:rsidRPr="003407CF" w:rsidRDefault="00670570" w:rsidP="00670570">
            <w:pPr>
              <w:pStyle w:val="Prrafodelista"/>
              <w:rPr>
                <w:rFonts w:ascii="GothamBook" w:hAnsi="GothamBook" w:cs="Tahoma"/>
                <w:color w:val="000000" w:themeColor="text1"/>
                <w:sz w:val="22"/>
                <w:szCs w:val="22"/>
                <w:lang w:val="es-CO"/>
              </w:rPr>
            </w:pPr>
          </w:p>
          <w:p w14:paraId="158193EB" w14:textId="77777777" w:rsidR="00670570" w:rsidRPr="003407CF" w:rsidRDefault="00670570" w:rsidP="00670570">
            <w:pPr>
              <w:pStyle w:val="Prrafodelista"/>
              <w:numPr>
                <w:ilvl w:val="0"/>
                <w:numId w:val="12"/>
              </w:numPr>
              <w:spacing w:after="0" w:line="240" w:lineRule="auto"/>
              <w:jc w:val="both"/>
              <w:rPr>
                <w:rFonts w:ascii="GothamBook" w:hAnsi="GothamBook" w:cs="Tahoma"/>
                <w:color w:val="000000" w:themeColor="text1"/>
                <w:sz w:val="22"/>
                <w:szCs w:val="22"/>
                <w:lang w:val="es-CO"/>
              </w:rPr>
            </w:pPr>
            <w:r w:rsidRPr="003407CF">
              <w:rPr>
                <w:rFonts w:ascii="GothamBook" w:hAnsi="GothamBook" w:cs="Tahoma"/>
                <w:color w:val="000000" w:themeColor="text1"/>
                <w:sz w:val="22"/>
                <w:szCs w:val="22"/>
              </w:rPr>
              <w:t xml:space="preserve">Se implementó en el software el módulo de odontología en los centros de salud Seis de Marzo, Villa Cielo y Edmundo López. </w:t>
            </w:r>
          </w:p>
          <w:p w14:paraId="27146B79" w14:textId="77777777" w:rsidR="00670570" w:rsidRPr="003407CF" w:rsidRDefault="00670570" w:rsidP="00670570">
            <w:pPr>
              <w:pStyle w:val="Prrafodelista"/>
              <w:rPr>
                <w:rFonts w:ascii="GothamBook" w:hAnsi="GothamBook" w:cs="Tahoma"/>
                <w:color w:val="000000" w:themeColor="text1"/>
                <w:sz w:val="22"/>
                <w:szCs w:val="22"/>
                <w:lang w:val="es-CO"/>
              </w:rPr>
            </w:pPr>
          </w:p>
          <w:p w14:paraId="556BD746" w14:textId="252E7BDD" w:rsidR="00670570" w:rsidRPr="003407CF" w:rsidRDefault="00670570" w:rsidP="00670570">
            <w:pPr>
              <w:pStyle w:val="Prrafodelista"/>
              <w:numPr>
                <w:ilvl w:val="0"/>
                <w:numId w:val="12"/>
              </w:numPr>
              <w:spacing w:after="0" w:line="240" w:lineRule="auto"/>
              <w:jc w:val="both"/>
              <w:rPr>
                <w:rFonts w:ascii="GothamBook" w:hAnsi="GothamBook" w:cs="Tahoma"/>
                <w:color w:val="000000" w:themeColor="text1"/>
                <w:sz w:val="22"/>
                <w:szCs w:val="22"/>
                <w:lang w:val="es-CO"/>
              </w:rPr>
            </w:pPr>
            <w:r w:rsidRPr="003407CF">
              <w:rPr>
                <w:rFonts w:ascii="GothamBook" w:hAnsi="GothamBook" w:cs="Tahoma"/>
                <w:bCs/>
                <w:color w:val="000000" w:themeColor="text1"/>
                <w:sz w:val="22"/>
                <w:szCs w:val="22"/>
              </w:rPr>
              <w:t>Se renovó la licencia de Microsoft office 365.</w:t>
            </w:r>
          </w:p>
          <w:p w14:paraId="0E2BA565" w14:textId="77777777" w:rsidR="00634F28" w:rsidRPr="003407CF" w:rsidRDefault="00634F28" w:rsidP="00634F28">
            <w:pPr>
              <w:pStyle w:val="Prrafodelista"/>
              <w:autoSpaceDE w:val="0"/>
              <w:autoSpaceDN w:val="0"/>
              <w:adjustRightInd w:val="0"/>
              <w:spacing w:after="0"/>
              <w:jc w:val="both"/>
              <w:rPr>
                <w:rFonts w:ascii="GothamBook" w:hAnsi="GothamBook" w:cs="Tahoma"/>
                <w:bCs/>
                <w:color w:val="000000" w:themeColor="text1"/>
                <w:sz w:val="22"/>
                <w:szCs w:val="22"/>
              </w:rPr>
            </w:pPr>
          </w:p>
          <w:p w14:paraId="20F4C643" w14:textId="1E794497" w:rsidR="008A58F6" w:rsidRPr="003407CF" w:rsidRDefault="00AC2ADF" w:rsidP="00C25506">
            <w:pPr>
              <w:pStyle w:val="Prrafodelista"/>
              <w:numPr>
                <w:ilvl w:val="0"/>
                <w:numId w:val="12"/>
              </w:numPr>
              <w:autoSpaceDE w:val="0"/>
              <w:autoSpaceDN w:val="0"/>
              <w:adjustRightInd w:val="0"/>
              <w:spacing w:after="0"/>
              <w:jc w:val="both"/>
              <w:rPr>
                <w:rFonts w:ascii="GothamBook" w:hAnsi="GothamBook" w:cs="Tahoma"/>
                <w:bCs/>
                <w:color w:val="000000" w:themeColor="text1"/>
                <w:sz w:val="22"/>
                <w:szCs w:val="22"/>
              </w:rPr>
            </w:pPr>
            <w:r w:rsidRPr="003407CF">
              <w:rPr>
                <w:rFonts w:ascii="GothamBook" w:hAnsi="GothamBook" w:cs="Tahoma"/>
                <w:bCs/>
                <w:color w:val="000000" w:themeColor="text1"/>
                <w:sz w:val="22"/>
                <w:szCs w:val="22"/>
              </w:rPr>
              <w:t xml:space="preserve">Se </w:t>
            </w:r>
            <w:r w:rsidR="00C242A7" w:rsidRPr="003407CF">
              <w:rPr>
                <w:rFonts w:ascii="GothamBook" w:hAnsi="GothamBook" w:cs="Tahoma"/>
                <w:bCs/>
                <w:color w:val="000000" w:themeColor="text1"/>
                <w:sz w:val="22"/>
                <w:szCs w:val="22"/>
              </w:rPr>
              <w:t>continúa</w:t>
            </w:r>
            <w:r w:rsidRPr="003407CF">
              <w:rPr>
                <w:rFonts w:ascii="GothamBook" w:hAnsi="GothamBook" w:cs="Tahoma"/>
                <w:bCs/>
                <w:color w:val="000000" w:themeColor="text1"/>
                <w:sz w:val="22"/>
                <w:szCs w:val="22"/>
              </w:rPr>
              <w:t xml:space="preserve"> informando a la comunidad a</w:t>
            </w:r>
            <w:r w:rsidR="00F059B9" w:rsidRPr="003407CF">
              <w:rPr>
                <w:rFonts w:ascii="GothamBook" w:hAnsi="GothamBook" w:cs="Tahoma"/>
                <w:bCs/>
                <w:color w:val="000000" w:themeColor="text1"/>
                <w:sz w:val="22"/>
                <w:szCs w:val="22"/>
              </w:rPr>
              <w:t xml:space="preserve"> través de las redes </w:t>
            </w:r>
            <w:r w:rsidR="00291BE3" w:rsidRPr="003407CF">
              <w:rPr>
                <w:rFonts w:ascii="GothamBook" w:hAnsi="GothamBook" w:cs="Tahoma"/>
                <w:bCs/>
                <w:color w:val="000000" w:themeColor="text1"/>
                <w:sz w:val="22"/>
                <w:szCs w:val="22"/>
              </w:rPr>
              <w:t>sociales sobre</w:t>
            </w:r>
            <w:r w:rsidR="00F059B9" w:rsidRPr="003407CF">
              <w:rPr>
                <w:rFonts w:ascii="GothamBook" w:hAnsi="GothamBook" w:cs="Tahoma"/>
                <w:bCs/>
                <w:color w:val="000000" w:themeColor="text1"/>
                <w:sz w:val="22"/>
                <w:szCs w:val="22"/>
              </w:rPr>
              <w:t xml:space="preserve"> los diferentes temas de interés como jornadas de vacunación, citología, </w:t>
            </w:r>
            <w:r w:rsidR="008A58F6" w:rsidRPr="003407CF">
              <w:rPr>
                <w:rFonts w:ascii="GothamBook" w:hAnsi="GothamBook" w:cs="Tahoma"/>
                <w:bCs/>
                <w:color w:val="000000" w:themeColor="text1"/>
                <w:sz w:val="22"/>
                <w:szCs w:val="22"/>
              </w:rPr>
              <w:t>promo</w:t>
            </w:r>
            <w:r w:rsidR="00F059B9" w:rsidRPr="003407CF">
              <w:rPr>
                <w:rFonts w:ascii="GothamBook" w:hAnsi="GothamBook" w:cs="Tahoma"/>
                <w:bCs/>
                <w:color w:val="000000" w:themeColor="text1"/>
                <w:sz w:val="22"/>
                <w:szCs w:val="22"/>
              </w:rPr>
              <w:t>c</w:t>
            </w:r>
            <w:r w:rsidR="008A58F6" w:rsidRPr="003407CF">
              <w:rPr>
                <w:rFonts w:ascii="GothamBook" w:hAnsi="GothamBook" w:cs="Tahoma"/>
                <w:bCs/>
                <w:color w:val="000000" w:themeColor="text1"/>
                <w:sz w:val="22"/>
                <w:szCs w:val="22"/>
              </w:rPr>
              <w:t>i</w:t>
            </w:r>
            <w:r w:rsidR="00F059B9" w:rsidRPr="003407CF">
              <w:rPr>
                <w:rFonts w:ascii="GothamBook" w:hAnsi="GothamBook" w:cs="Tahoma"/>
                <w:bCs/>
                <w:color w:val="000000" w:themeColor="text1"/>
                <w:sz w:val="22"/>
                <w:szCs w:val="22"/>
              </w:rPr>
              <w:t>ón y preve</w:t>
            </w:r>
            <w:r w:rsidR="00961321" w:rsidRPr="003407CF">
              <w:rPr>
                <w:rFonts w:ascii="GothamBook" w:hAnsi="GothamBook" w:cs="Tahoma"/>
                <w:bCs/>
                <w:color w:val="000000" w:themeColor="text1"/>
                <w:sz w:val="22"/>
                <w:szCs w:val="22"/>
              </w:rPr>
              <w:t xml:space="preserve">nción en salud </w:t>
            </w:r>
            <w:r w:rsidR="00CC26EA" w:rsidRPr="003407CF">
              <w:rPr>
                <w:rFonts w:ascii="GothamBook" w:hAnsi="GothamBook" w:cs="Tahoma"/>
                <w:bCs/>
                <w:color w:val="000000" w:themeColor="text1"/>
                <w:sz w:val="22"/>
                <w:szCs w:val="22"/>
              </w:rPr>
              <w:t>en temas como:</w:t>
            </w:r>
            <w:r w:rsidR="00F059B9" w:rsidRPr="003407CF">
              <w:rPr>
                <w:rFonts w:ascii="GothamBook" w:hAnsi="GothamBook" w:cs="Tahoma"/>
                <w:bCs/>
                <w:color w:val="000000" w:themeColor="text1"/>
                <w:sz w:val="22"/>
                <w:szCs w:val="22"/>
              </w:rPr>
              <w:t xml:space="preserve"> control prenat</w:t>
            </w:r>
            <w:r w:rsidR="005F718C" w:rsidRPr="003407CF">
              <w:rPr>
                <w:rFonts w:ascii="GothamBook" w:hAnsi="GothamBook" w:cs="Tahoma"/>
                <w:bCs/>
                <w:color w:val="000000" w:themeColor="text1"/>
                <w:sz w:val="22"/>
                <w:szCs w:val="22"/>
              </w:rPr>
              <w:t>al, consultorio rosado, servici</w:t>
            </w:r>
            <w:r w:rsidR="00F059B9" w:rsidRPr="003407CF">
              <w:rPr>
                <w:rFonts w:ascii="GothamBook" w:hAnsi="GothamBook" w:cs="Tahoma"/>
                <w:bCs/>
                <w:color w:val="000000" w:themeColor="text1"/>
                <w:sz w:val="22"/>
                <w:szCs w:val="22"/>
              </w:rPr>
              <w:t>o</w:t>
            </w:r>
            <w:r w:rsidR="005F718C" w:rsidRPr="003407CF">
              <w:rPr>
                <w:rFonts w:ascii="GothamBook" w:hAnsi="GothamBook" w:cs="Tahoma"/>
                <w:bCs/>
                <w:color w:val="000000" w:themeColor="text1"/>
                <w:sz w:val="22"/>
                <w:szCs w:val="22"/>
              </w:rPr>
              <w:t>s</w:t>
            </w:r>
            <w:r w:rsidR="00F059B9" w:rsidRPr="003407CF">
              <w:rPr>
                <w:rFonts w:ascii="GothamBook" w:hAnsi="GothamBook" w:cs="Tahoma"/>
                <w:bCs/>
                <w:color w:val="000000" w:themeColor="text1"/>
                <w:sz w:val="22"/>
                <w:szCs w:val="22"/>
              </w:rPr>
              <w:t xml:space="preserve"> amigables, progr</w:t>
            </w:r>
            <w:r w:rsidR="00961321" w:rsidRPr="003407CF">
              <w:rPr>
                <w:rFonts w:ascii="GothamBook" w:hAnsi="GothamBook" w:cs="Tahoma"/>
                <w:bCs/>
                <w:color w:val="000000" w:themeColor="text1"/>
                <w:sz w:val="22"/>
                <w:szCs w:val="22"/>
              </w:rPr>
              <w:t>ama de crecimiento y desarrollo, citología, vacunación, ingreso al programa de planificación, adulto mayor, adult</w:t>
            </w:r>
            <w:r w:rsidR="00A2573A" w:rsidRPr="003407CF">
              <w:rPr>
                <w:rFonts w:ascii="GothamBook" w:hAnsi="GothamBook" w:cs="Tahoma"/>
                <w:bCs/>
                <w:color w:val="000000" w:themeColor="text1"/>
                <w:sz w:val="22"/>
                <w:szCs w:val="22"/>
              </w:rPr>
              <w:t>o</w:t>
            </w:r>
            <w:r w:rsidR="00CC26EA" w:rsidRPr="003407CF">
              <w:rPr>
                <w:rFonts w:ascii="GothamBook" w:hAnsi="GothamBook" w:cs="Tahoma"/>
                <w:bCs/>
                <w:color w:val="000000" w:themeColor="text1"/>
                <w:sz w:val="22"/>
                <w:szCs w:val="22"/>
              </w:rPr>
              <w:t xml:space="preserve"> joven, tamizaje visual y </w:t>
            </w:r>
            <w:r w:rsidR="008A58F6" w:rsidRPr="003407CF">
              <w:rPr>
                <w:rFonts w:ascii="GothamBook" w:hAnsi="GothamBook" w:cs="Tahoma"/>
                <w:bCs/>
                <w:color w:val="000000" w:themeColor="text1"/>
                <w:sz w:val="22"/>
                <w:szCs w:val="22"/>
              </w:rPr>
              <w:t>salud oral.</w:t>
            </w:r>
          </w:p>
          <w:p w14:paraId="6904B1B1" w14:textId="77777777" w:rsidR="00CD3C54" w:rsidRPr="003407CF" w:rsidRDefault="00CD3C54" w:rsidP="00CD3C54">
            <w:pPr>
              <w:pStyle w:val="Prrafodelista"/>
              <w:rPr>
                <w:rFonts w:ascii="GothamBook" w:hAnsi="GothamBook" w:cs="Tahoma"/>
                <w:bCs/>
                <w:color w:val="000000" w:themeColor="text1"/>
                <w:sz w:val="22"/>
                <w:szCs w:val="22"/>
              </w:rPr>
            </w:pPr>
          </w:p>
          <w:p w14:paraId="5F01867F" w14:textId="75BFEAAA" w:rsidR="00830B5A" w:rsidRPr="003407CF" w:rsidRDefault="00830B5A" w:rsidP="00C25506">
            <w:pPr>
              <w:pStyle w:val="Prrafodelista"/>
              <w:numPr>
                <w:ilvl w:val="0"/>
                <w:numId w:val="12"/>
              </w:numPr>
              <w:autoSpaceDE w:val="0"/>
              <w:autoSpaceDN w:val="0"/>
              <w:adjustRightInd w:val="0"/>
              <w:spacing w:after="0"/>
              <w:jc w:val="both"/>
              <w:rPr>
                <w:rFonts w:ascii="GothamBook" w:hAnsi="GothamBook" w:cs="Tahoma"/>
                <w:bCs/>
                <w:color w:val="000000" w:themeColor="text1"/>
                <w:sz w:val="22"/>
                <w:szCs w:val="22"/>
              </w:rPr>
            </w:pPr>
            <w:r w:rsidRPr="003407CF">
              <w:rPr>
                <w:rFonts w:ascii="GothamBook" w:hAnsi="GothamBook" w:cs="Arial"/>
                <w:color w:val="000000" w:themeColor="text1"/>
                <w:sz w:val="22"/>
                <w:szCs w:val="22"/>
                <w:shd w:val="clear" w:color="auto" w:fill="FFFFFF"/>
              </w:rPr>
              <w:t>La E.S.E. VIDASINÚ en conjunto con los Centros de Desarrollo Infantil de la cuidad de Montería conmemoraron la Semana Mundial de la Lactancia Materna mediante charlas educativas y actividades lúdicas dirigidas a Mujeres Gestantes, Madres en periodo de lactancia y Padres de familia, con el objetivo de promover la importancia de esta como alimento exclusivo para niños (a) durante los primeros seis meses de vida y complementaria durante los dos años o más. </w:t>
            </w:r>
          </w:p>
          <w:p w14:paraId="643F8464" w14:textId="77777777" w:rsidR="00CD3C54" w:rsidRPr="003407CF" w:rsidRDefault="00CD3C54" w:rsidP="00CD3C54">
            <w:pPr>
              <w:pStyle w:val="Prrafodelista"/>
              <w:rPr>
                <w:rFonts w:ascii="GothamBook" w:hAnsi="GothamBook" w:cs="Tahoma"/>
                <w:bCs/>
                <w:color w:val="000000" w:themeColor="text1"/>
                <w:sz w:val="22"/>
                <w:szCs w:val="22"/>
              </w:rPr>
            </w:pPr>
          </w:p>
          <w:p w14:paraId="42A2239B" w14:textId="5EF93CE1" w:rsidR="00C25506" w:rsidRPr="003407CF" w:rsidRDefault="00C25506" w:rsidP="00C25506">
            <w:pPr>
              <w:pStyle w:val="Prrafodelista"/>
              <w:numPr>
                <w:ilvl w:val="0"/>
                <w:numId w:val="12"/>
              </w:numPr>
              <w:spacing w:line="240" w:lineRule="auto"/>
              <w:jc w:val="both"/>
              <w:rPr>
                <w:rFonts w:ascii="GothamBook" w:hAnsi="GothamBook" w:cs="Tahoma"/>
                <w:sz w:val="22"/>
                <w:szCs w:val="22"/>
                <w:lang w:val="es-CO"/>
              </w:rPr>
            </w:pPr>
            <w:r w:rsidRPr="003407CF">
              <w:rPr>
                <w:rFonts w:ascii="GothamBook" w:hAnsi="GothamBook" w:cs="Tahoma"/>
                <w:sz w:val="22"/>
                <w:szCs w:val="22"/>
                <w:lang w:val="es-CO"/>
              </w:rPr>
              <w:t>Se continúan utilizando canales de comunicación como el correo institucional, carteleras de la entidad, reuniones de comité, que permitan mantener una información entre todos los diferentes funcionarios de la ESE.</w:t>
            </w:r>
          </w:p>
          <w:p w14:paraId="3CE2F92D" w14:textId="77777777" w:rsidR="005B3E74" w:rsidRPr="003407CF" w:rsidRDefault="005B3E74" w:rsidP="005B3E74">
            <w:pPr>
              <w:pStyle w:val="Prrafodelista"/>
              <w:rPr>
                <w:rFonts w:ascii="GothamBook" w:hAnsi="GothamBook" w:cs="Tahoma"/>
                <w:sz w:val="22"/>
                <w:szCs w:val="22"/>
                <w:lang w:val="es-CO"/>
              </w:rPr>
            </w:pPr>
          </w:p>
          <w:p w14:paraId="6BCA6687" w14:textId="2142DC1A" w:rsidR="00E85218" w:rsidRPr="003407CF" w:rsidRDefault="00E85218" w:rsidP="00C25506">
            <w:pPr>
              <w:pStyle w:val="Prrafodelista"/>
              <w:numPr>
                <w:ilvl w:val="0"/>
                <w:numId w:val="12"/>
              </w:numPr>
              <w:autoSpaceDE w:val="0"/>
              <w:autoSpaceDN w:val="0"/>
              <w:adjustRightInd w:val="0"/>
              <w:spacing w:after="0"/>
              <w:jc w:val="both"/>
              <w:rPr>
                <w:rFonts w:ascii="GothamBook" w:hAnsi="GothamBook" w:cs="Tahoma"/>
                <w:bCs/>
                <w:color w:val="000000" w:themeColor="text1"/>
                <w:sz w:val="22"/>
                <w:szCs w:val="22"/>
              </w:rPr>
            </w:pPr>
            <w:r w:rsidRPr="003407CF">
              <w:rPr>
                <w:rFonts w:ascii="GothamBook" w:hAnsi="GothamBook" w:cs="Tahoma"/>
                <w:color w:val="000000" w:themeColor="text1"/>
                <w:sz w:val="22"/>
                <w:szCs w:val="22"/>
              </w:rPr>
              <w:lastRenderedPageBreak/>
              <w:t>Se</w:t>
            </w:r>
            <w:r w:rsidR="0083582E" w:rsidRPr="003407CF">
              <w:rPr>
                <w:rFonts w:ascii="GothamBook" w:hAnsi="GothamBook" w:cs="Tahoma"/>
                <w:color w:val="000000" w:themeColor="text1"/>
                <w:sz w:val="22"/>
                <w:szCs w:val="22"/>
              </w:rPr>
              <w:t xml:space="preserve"> reportaron los diferentes</w:t>
            </w:r>
            <w:r w:rsidRPr="003407CF">
              <w:rPr>
                <w:rFonts w:ascii="GothamBook" w:hAnsi="GothamBook" w:cs="Tahoma"/>
                <w:color w:val="000000" w:themeColor="text1"/>
                <w:sz w:val="22"/>
                <w:szCs w:val="22"/>
              </w:rPr>
              <w:t xml:space="preserve"> informes del periodo a los diferentes entes de control</w:t>
            </w:r>
            <w:r w:rsidR="000543CC" w:rsidRPr="003407CF">
              <w:rPr>
                <w:rFonts w:ascii="GothamBook" w:hAnsi="GothamBook" w:cs="Tahoma"/>
                <w:color w:val="000000" w:themeColor="text1"/>
                <w:sz w:val="22"/>
                <w:szCs w:val="22"/>
              </w:rPr>
              <w:t>.</w:t>
            </w:r>
            <w:r w:rsidR="0083582E" w:rsidRPr="003407CF">
              <w:rPr>
                <w:rFonts w:ascii="GothamBook" w:hAnsi="GothamBook" w:cs="Tahoma"/>
                <w:color w:val="000000" w:themeColor="text1"/>
                <w:sz w:val="22"/>
                <w:szCs w:val="22"/>
              </w:rPr>
              <w:t xml:space="preserve"> </w:t>
            </w:r>
          </w:p>
          <w:p w14:paraId="78C67853" w14:textId="77777777" w:rsidR="00E67D4F" w:rsidRPr="003407CF" w:rsidRDefault="00E67D4F" w:rsidP="00E67D4F">
            <w:pPr>
              <w:autoSpaceDE w:val="0"/>
              <w:autoSpaceDN w:val="0"/>
              <w:adjustRightInd w:val="0"/>
              <w:jc w:val="both"/>
              <w:rPr>
                <w:rFonts w:ascii="GothamBook" w:hAnsi="GothamBook" w:cs="Tahoma"/>
                <w:bCs/>
                <w:color w:val="000000" w:themeColor="text1"/>
              </w:rPr>
            </w:pPr>
          </w:p>
          <w:p w14:paraId="76792F97" w14:textId="1E2B28DB" w:rsidR="00C923C6" w:rsidRPr="003407CF" w:rsidRDefault="002D07A1" w:rsidP="00C923C6">
            <w:pPr>
              <w:spacing w:line="276" w:lineRule="auto"/>
              <w:jc w:val="both"/>
              <w:rPr>
                <w:rFonts w:ascii="GothamBook" w:eastAsiaTheme="minorEastAsia" w:hAnsi="GothamBook" w:cs="Tahoma"/>
                <w:color w:val="000000" w:themeColor="text1"/>
              </w:rPr>
            </w:pPr>
            <w:r w:rsidRPr="003407CF">
              <w:rPr>
                <w:rFonts w:ascii="GothamBook" w:eastAsiaTheme="minorEastAsia" w:hAnsi="GothamBook" w:cs="Tahoma"/>
                <w:color w:val="000000" w:themeColor="text1"/>
              </w:rPr>
              <w:t xml:space="preserve">Dificultades </w:t>
            </w:r>
          </w:p>
          <w:p w14:paraId="78CB1BDE" w14:textId="77777777" w:rsidR="00C923C6" w:rsidRPr="003407CF" w:rsidRDefault="00C923C6" w:rsidP="00C923C6">
            <w:pPr>
              <w:spacing w:line="276" w:lineRule="auto"/>
              <w:jc w:val="both"/>
              <w:rPr>
                <w:rFonts w:ascii="GothamBook" w:eastAsiaTheme="minorEastAsia" w:hAnsi="GothamBook" w:cs="Tahoma"/>
                <w:color w:val="000000" w:themeColor="text1"/>
              </w:rPr>
            </w:pPr>
          </w:p>
          <w:p w14:paraId="04C372EA" w14:textId="1D4FE9A9" w:rsidR="00854265" w:rsidRPr="003407CF" w:rsidRDefault="00141A7D" w:rsidP="008725C2">
            <w:pPr>
              <w:pStyle w:val="Prrafodelista"/>
              <w:numPr>
                <w:ilvl w:val="0"/>
                <w:numId w:val="12"/>
              </w:numPr>
              <w:spacing w:after="0"/>
              <w:jc w:val="both"/>
              <w:rPr>
                <w:rFonts w:ascii="GothamBook" w:hAnsi="GothamBook" w:cs="Tahoma"/>
                <w:sz w:val="22"/>
                <w:szCs w:val="22"/>
              </w:rPr>
            </w:pPr>
            <w:r w:rsidRPr="003407CF">
              <w:rPr>
                <w:rFonts w:ascii="GothamBook" w:hAnsi="GothamBook" w:cs="Tahoma"/>
                <w:sz w:val="22"/>
                <w:szCs w:val="22"/>
                <w:lang w:val="es-CO"/>
              </w:rPr>
              <w:t>Algunas veces</w:t>
            </w:r>
            <w:r w:rsidR="00F401FE" w:rsidRPr="003407CF">
              <w:rPr>
                <w:rFonts w:ascii="GothamBook" w:hAnsi="GothamBook" w:cs="Tahoma"/>
                <w:sz w:val="22"/>
                <w:szCs w:val="22"/>
              </w:rPr>
              <w:t xml:space="preserve"> </w:t>
            </w:r>
            <w:r w:rsidR="007620E6" w:rsidRPr="003407CF">
              <w:rPr>
                <w:rFonts w:ascii="GothamBook" w:hAnsi="GothamBook" w:cs="Tahoma"/>
                <w:sz w:val="22"/>
                <w:szCs w:val="22"/>
              </w:rPr>
              <w:t xml:space="preserve">falta </w:t>
            </w:r>
            <w:r w:rsidRPr="003407CF">
              <w:rPr>
                <w:rFonts w:ascii="GothamBook" w:hAnsi="GothamBook" w:cs="Tahoma"/>
                <w:sz w:val="22"/>
                <w:szCs w:val="22"/>
              </w:rPr>
              <w:t xml:space="preserve">una comunicación fluida y oportuna </w:t>
            </w:r>
            <w:r w:rsidR="00F401FE" w:rsidRPr="003407CF">
              <w:rPr>
                <w:rFonts w:ascii="GothamBook" w:hAnsi="GothamBook" w:cs="Tahoma"/>
                <w:sz w:val="22"/>
                <w:szCs w:val="22"/>
              </w:rPr>
              <w:t>entre áreas.</w:t>
            </w:r>
          </w:p>
          <w:p w14:paraId="79EAB199" w14:textId="3DB5DBF1" w:rsidR="008725C2" w:rsidRPr="003407CF" w:rsidRDefault="008725C2" w:rsidP="008725C2">
            <w:pPr>
              <w:pStyle w:val="Prrafodelista"/>
              <w:spacing w:after="0"/>
              <w:jc w:val="both"/>
              <w:rPr>
                <w:rFonts w:ascii="GothamBook" w:hAnsi="GothamBook" w:cs="Tahoma"/>
                <w:sz w:val="22"/>
                <w:szCs w:val="22"/>
              </w:rPr>
            </w:pPr>
          </w:p>
        </w:tc>
      </w:tr>
      <w:tr w:rsidR="002D07A1" w:rsidRPr="003407CF" w14:paraId="37E01BBC" w14:textId="77777777" w:rsidTr="00A91E4B">
        <w:tc>
          <w:tcPr>
            <w:tcW w:w="8828" w:type="dxa"/>
            <w:shd w:val="clear" w:color="auto" w:fill="9CC2E5" w:themeFill="accent1" w:themeFillTint="99"/>
          </w:tcPr>
          <w:p w14:paraId="5A8B9501" w14:textId="77777777" w:rsidR="002D07A1" w:rsidRPr="003407CF" w:rsidRDefault="002D07A1" w:rsidP="007F18B5">
            <w:pPr>
              <w:spacing w:line="276" w:lineRule="auto"/>
              <w:jc w:val="center"/>
              <w:rPr>
                <w:rFonts w:ascii="GothamBook" w:eastAsiaTheme="minorEastAsia" w:hAnsi="GothamBook" w:cs="Tahoma"/>
                <w:b/>
                <w:color w:val="FFFFFF" w:themeColor="background1"/>
                <w:highlight w:val="yellow"/>
                <w:lang w:val="es-ES"/>
              </w:rPr>
            </w:pPr>
            <w:r w:rsidRPr="003407CF">
              <w:rPr>
                <w:rFonts w:ascii="GothamBook" w:eastAsiaTheme="minorEastAsia" w:hAnsi="GothamBook" w:cs="Tahoma"/>
                <w:b/>
                <w:color w:val="FFFFFF" w:themeColor="background1"/>
                <w:lang w:val="es-ES"/>
              </w:rPr>
              <w:lastRenderedPageBreak/>
              <w:t>RECOMENDACIONES</w:t>
            </w:r>
          </w:p>
        </w:tc>
      </w:tr>
      <w:tr w:rsidR="002D07A1" w:rsidRPr="003407CF" w14:paraId="23F8637E" w14:textId="77777777" w:rsidTr="00A91E4B">
        <w:tc>
          <w:tcPr>
            <w:tcW w:w="8828" w:type="dxa"/>
          </w:tcPr>
          <w:p w14:paraId="473B4216" w14:textId="77777777" w:rsidR="00001C5B" w:rsidRPr="003407CF" w:rsidRDefault="00001C5B" w:rsidP="00001C5B">
            <w:pPr>
              <w:pStyle w:val="Prrafodelista"/>
              <w:spacing w:after="0" w:line="240" w:lineRule="auto"/>
              <w:ind w:left="1440"/>
              <w:jc w:val="both"/>
              <w:rPr>
                <w:rFonts w:ascii="GothamBook" w:hAnsi="GothamBook" w:cs="Tahoma"/>
                <w:sz w:val="22"/>
                <w:szCs w:val="22"/>
              </w:rPr>
            </w:pPr>
          </w:p>
          <w:p w14:paraId="12DC1BF5" w14:textId="23C1DB51" w:rsidR="00001C5B" w:rsidRPr="003407CF" w:rsidRDefault="00001C5B" w:rsidP="00001C5B">
            <w:pPr>
              <w:pStyle w:val="Prrafodelista"/>
              <w:numPr>
                <w:ilvl w:val="0"/>
                <w:numId w:val="3"/>
              </w:numPr>
              <w:spacing w:after="0" w:line="240" w:lineRule="auto"/>
              <w:jc w:val="both"/>
              <w:rPr>
                <w:rFonts w:ascii="GothamBook" w:hAnsi="GothamBook" w:cs="Tahoma"/>
                <w:sz w:val="22"/>
                <w:szCs w:val="22"/>
              </w:rPr>
            </w:pPr>
            <w:r w:rsidRPr="003407CF">
              <w:rPr>
                <w:rFonts w:ascii="GothamBook" w:hAnsi="GothamBook" w:cs="Tahoma"/>
                <w:sz w:val="22"/>
                <w:szCs w:val="22"/>
              </w:rPr>
              <w:t xml:space="preserve">Capacitación en la implementación y operación del Modelo Integrado de Planeación y Gestión MIPG liderada por la integración de un comité Institucional de Gestión y Desempeño quien será el encargado de la respectiva </w:t>
            </w:r>
            <w:r w:rsidR="003E201E" w:rsidRPr="003407CF">
              <w:rPr>
                <w:rFonts w:ascii="GothamBook" w:hAnsi="GothamBook" w:cs="Tahoma"/>
                <w:sz w:val="22"/>
                <w:szCs w:val="22"/>
              </w:rPr>
              <w:t>orientación de acuerdo al Decreto 1499 del 2017.</w:t>
            </w:r>
          </w:p>
          <w:p w14:paraId="5F0778B5" w14:textId="77777777" w:rsidR="00AD5EF4" w:rsidRPr="003407CF" w:rsidRDefault="00AD5EF4" w:rsidP="00AD5EF4">
            <w:pPr>
              <w:pStyle w:val="Prrafodelista"/>
              <w:spacing w:after="0" w:line="240" w:lineRule="auto"/>
              <w:ind w:left="1440"/>
              <w:jc w:val="both"/>
              <w:rPr>
                <w:rFonts w:ascii="GothamBook" w:hAnsi="GothamBook" w:cs="Tahoma"/>
                <w:sz w:val="22"/>
                <w:szCs w:val="22"/>
              </w:rPr>
            </w:pPr>
          </w:p>
          <w:p w14:paraId="7415999A" w14:textId="028CAD31" w:rsidR="00AD5EF4" w:rsidRPr="003407CF" w:rsidRDefault="00AD5EF4" w:rsidP="00001C5B">
            <w:pPr>
              <w:pStyle w:val="Prrafodelista"/>
              <w:numPr>
                <w:ilvl w:val="0"/>
                <w:numId w:val="3"/>
              </w:numPr>
              <w:spacing w:after="0" w:line="240" w:lineRule="auto"/>
              <w:jc w:val="both"/>
              <w:rPr>
                <w:rFonts w:ascii="GothamBook" w:hAnsi="GothamBook" w:cs="Tahoma"/>
                <w:sz w:val="22"/>
                <w:szCs w:val="22"/>
              </w:rPr>
            </w:pPr>
            <w:r w:rsidRPr="003407CF">
              <w:rPr>
                <w:rFonts w:ascii="GothamBook" w:hAnsi="GothamBook" w:cs="Tahoma"/>
                <w:sz w:val="22"/>
                <w:szCs w:val="22"/>
              </w:rPr>
              <w:t>Fortalecimiento de la gestión documental y expedientes electrónicos.</w:t>
            </w:r>
          </w:p>
          <w:p w14:paraId="5B30FDD4" w14:textId="77777777" w:rsidR="0037589B" w:rsidRPr="003407CF" w:rsidRDefault="0037589B" w:rsidP="0037589B">
            <w:pPr>
              <w:pStyle w:val="Prrafodelista"/>
              <w:rPr>
                <w:rFonts w:ascii="GothamBook" w:hAnsi="GothamBook" w:cs="Tahoma"/>
                <w:sz w:val="22"/>
                <w:szCs w:val="22"/>
              </w:rPr>
            </w:pPr>
          </w:p>
          <w:p w14:paraId="69DCEB05" w14:textId="67BF296D" w:rsidR="0037589B" w:rsidRPr="003407CF" w:rsidRDefault="0037589B" w:rsidP="00001C5B">
            <w:pPr>
              <w:pStyle w:val="Prrafodelista"/>
              <w:numPr>
                <w:ilvl w:val="0"/>
                <w:numId w:val="3"/>
              </w:numPr>
              <w:spacing w:after="0" w:line="240" w:lineRule="auto"/>
              <w:jc w:val="both"/>
              <w:rPr>
                <w:rFonts w:ascii="GothamBook" w:hAnsi="GothamBook" w:cs="Tahoma"/>
                <w:sz w:val="22"/>
                <w:szCs w:val="22"/>
              </w:rPr>
            </w:pPr>
            <w:r w:rsidRPr="003407CF">
              <w:rPr>
                <w:rFonts w:ascii="GothamBook" w:hAnsi="GothamBook" w:cs="Tahoma"/>
                <w:sz w:val="22"/>
                <w:szCs w:val="22"/>
              </w:rPr>
              <w:t xml:space="preserve">Desarrollar actividades para concientizar a los servidores públicos de la importancia de mantener actualizados los riesgos de los procesos, programas y/o proyectos. </w:t>
            </w:r>
          </w:p>
          <w:p w14:paraId="560F85AA" w14:textId="55E4C0A8" w:rsidR="00AD5EF4" w:rsidRPr="003407CF" w:rsidRDefault="00AD5EF4" w:rsidP="00AD5EF4">
            <w:pPr>
              <w:jc w:val="both"/>
              <w:rPr>
                <w:rFonts w:ascii="GothamBook" w:hAnsi="GothamBook" w:cs="Tahoma"/>
              </w:rPr>
            </w:pPr>
          </w:p>
          <w:p w14:paraId="0B30440C" w14:textId="236E3C4E" w:rsidR="00B30159" w:rsidRPr="003407CF" w:rsidRDefault="00B30159" w:rsidP="001E6A9A">
            <w:pPr>
              <w:numPr>
                <w:ilvl w:val="0"/>
                <w:numId w:val="3"/>
              </w:numPr>
              <w:contextualSpacing/>
              <w:jc w:val="both"/>
              <w:rPr>
                <w:rFonts w:ascii="GothamBook" w:eastAsiaTheme="minorEastAsia" w:hAnsi="GothamBook" w:cs="Tahoma"/>
                <w:lang w:val="es-ES"/>
              </w:rPr>
            </w:pPr>
            <w:r w:rsidRPr="003407CF">
              <w:rPr>
                <w:rFonts w:ascii="GothamBook" w:eastAsiaTheme="minorEastAsia" w:hAnsi="GothamBook" w:cs="Tahoma"/>
                <w:lang w:val="es-ES"/>
              </w:rPr>
              <w:t>Actualización permanente de la página web de acuerdo a los parámetros establecidos en la ley de transparencia y acceso a la información pública ley 1712 de 2014.</w:t>
            </w:r>
          </w:p>
          <w:p w14:paraId="7BCD39D3" w14:textId="082F1F9A" w:rsidR="00B30159" w:rsidRPr="003407CF" w:rsidRDefault="00880A13" w:rsidP="005F62F4">
            <w:pPr>
              <w:ind w:left="1440"/>
              <w:contextualSpacing/>
              <w:jc w:val="both"/>
              <w:rPr>
                <w:rFonts w:ascii="GothamBook" w:eastAsiaTheme="minorEastAsia" w:hAnsi="GothamBook" w:cs="Tahoma"/>
                <w:lang w:val="es-ES"/>
              </w:rPr>
            </w:pPr>
            <w:r w:rsidRPr="003407CF">
              <w:rPr>
                <w:rFonts w:ascii="GothamBook" w:eastAsiaTheme="minorEastAsia" w:hAnsi="GothamBook" w:cs="Tahoma"/>
                <w:lang w:val="es-ES"/>
              </w:rPr>
              <w:t xml:space="preserve">                                                                                                                                                                                                                                                                                                                                                                                                                                                                                                                                                                                                                                                                                                                                                                                                                                                                                                                                                                                                                                                                                                                                                                                                                                                                                                                                                                                                                                                                                                                                                                                                                                                                                                                                                                                                                                                                                                                                                                                                                                                                                                                                                                                           </w:t>
            </w:r>
          </w:p>
          <w:p w14:paraId="070FEE90" w14:textId="49ADD8DA" w:rsidR="005F62F4" w:rsidRPr="003407CF" w:rsidRDefault="009A5793" w:rsidP="001E6A9A">
            <w:pPr>
              <w:numPr>
                <w:ilvl w:val="0"/>
                <w:numId w:val="3"/>
              </w:numPr>
              <w:contextualSpacing/>
              <w:jc w:val="both"/>
              <w:rPr>
                <w:rFonts w:ascii="GothamBook" w:eastAsiaTheme="minorEastAsia" w:hAnsi="GothamBook" w:cs="Tahoma"/>
                <w:lang w:val="es-ES"/>
              </w:rPr>
            </w:pPr>
            <w:r w:rsidRPr="003407CF">
              <w:rPr>
                <w:rFonts w:ascii="GothamBook" w:eastAsiaTheme="minorEastAsia" w:hAnsi="GothamBook" w:cs="Tahoma"/>
                <w:lang w:val="es-ES"/>
              </w:rPr>
              <w:t xml:space="preserve">Es importante que los procesos, </w:t>
            </w:r>
            <w:r w:rsidR="005F62F4" w:rsidRPr="003407CF">
              <w:rPr>
                <w:rFonts w:ascii="GothamBook" w:eastAsiaTheme="minorEastAsia" w:hAnsi="GothamBook" w:cs="Tahoma"/>
                <w:lang w:val="es-ES"/>
              </w:rPr>
              <w:t>procedimientos</w:t>
            </w:r>
            <w:r w:rsidRPr="003407CF">
              <w:rPr>
                <w:rFonts w:ascii="GothamBook" w:eastAsiaTheme="minorEastAsia" w:hAnsi="GothamBook" w:cs="Tahoma"/>
                <w:lang w:val="es-ES"/>
              </w:rPr>
              <w:t xml:space="preserve"> y </w:t>
            </w:r>
            <w:r w:rsidR="004378BF" w:rsidRPr="003407CF">
              <w:rPr>
                <w:rFonts w:ascii="GothamBook" w:eastAsiaTheme="minorEastAsia" w:hAnsi="GothamBook" w:cs="Tahoma"/>
                <w:lang w:val="es-ES"/>
              </w:rPr>
              <w:t>políticas</w:t>
            </w:r>
            <w:r w:rsidR="005F62F4" w:rsidRPr="003407CF">
              <w:rPr>
                <w:rFonts w:ascii="GothamBook" w:eastAsiaTheme="minorEastAsia" w:hAnsi="GothamBook" w:cs="Tahoma"/>
                <w:lang w:val="es-ES"/>
              </w:rPr>
              <w:t xml:space="preserve"> sean revisados periódicamente por parte de sus responsables, y que los ajustes que se realicen sean dados a conocer de manera oportuna a los servidores públicos, sobre todo ante todos los cambios que se presentan con el desarrollo e implementación del software tanto en el área misional como de apoyo, como también con la implementación de las NIIF en el área financiera.</w:t>
            </w:r>
          </w:p>
          <w:p w14:paraId="5AA0EA54" w14:textId="77777777" w:rsidR="00DA2B52" w:rsidRPr="003407CF" w:rsidRDefault="00DA2B52" w:rsidP="00DA2B52">
            <w:pPr>
              <w:ind w:left="1440"/>
              <w:contextualSpacing/>
              <w:jc w:val="both"/>
              <w:rPr>
                <w:rFonts w:ascii="GothamBook" w:eastAsiaTheme="minorEastAsia" w:hAnsi="GothamBook" w:cs="Tahoma"/>
                <w:lang w:val="es-ES"/>
              </w:rPr>
            </w:pPr>
          </w:p>
          <w:p w14:paraId="0509D0B0" w14:textId="77777777" w:rsidR="002D07A1" w:rsidRPr="003407CF" w:rsidRDefault="002D07A1" w:rsidP="001E6A9A">
            <w:pPr>
              <w:numPr>
                <w:ilvl w:val="0"/>
                <w:numId w:val="3"/>
              </w:numPr>
              <w:autoSpaceDE w:val="0"/>
              <w:autoSpaceDN w:val="0"/>
              <w:adjustRightInd w:val="0"/>
              <w:contextualSpacing/>
              <w:jc w:val="both"/>
              <w:rPr>
                <w:rFonts w:ascii="GothamBook" w:eastAsiaTheme="minorEastAsia" w:hAnsi="GothamBook" w:cs="Tahoma"/>
                <w:bCs/>
                <w:lang w:val="es-ES"/>
              </w:rPr>
            </w:pPr>
            <w:r w:rsidRPr="003407CF">
              <w:rPr>
                <w:rFonts w:ascii="GothamBook" w:eastAsiaTheme="minorEastAsia" w:hAnsi="GothamBook" w:cs="Tahoma"/>
                <w:bCs/>
                <w:lang w:val="es-ES"/>
              </w:rPr>
              <w:t xml:space="preserve">Generar la cultura de adaptación al cambio frente a los procesos de impacto tecnológico (sistema de información de la ESE). </w:t>
            </w:r>
          </w:p>
          <w:p w14:paraId="6497A2D0" w14:textId="77777777" w:rsidR="002D07A1" w:rsidRPr="003407CF" w:rsidRDefault="002D07A1" w:rsidP="00EA0354">
            <w:pPr>
              <w:autoSpaceDE w:val="0"/>
              <w:autoSpaceDN w:val="0"/>
              <w:adjustRightInd w:val="0"/>
              <w:spacing w:line="276" w:lineRule="auto"/>
              <w:ind w:left="1440"/>
              <w:contextualSpacing/>
              <w:jc w:val="both"/>
              <w:rPr>
                <w:rFonts w:ascii="GothamBook" w:eastAsiaTheme="minorEastAsia" w:hAnsi="GothamBook" w:cs="Tahoma"/>
                <w:bCs/>
                <w:lang w:val="es-ES"/>
              </w:rPr>
            </w:pPr>
          </w:p>
          <w:p w14:paraId="1299FEE4" w14:textId="1893C7B8" w:rsidR="002D07A1" w:rsidRPr="003407CF" w:rsidRDefault="002D07A1" w:rsidP="001E6A9A">
            <w:pPr>
              <w:numPr>
                <w:ilvl w:val="0"/>
                <w:numId w:val="3"/>
              </w:numPr>
              <w:autoSpaceDE w:val="0"/>
              <w:autoSpaceDN w:val="0"/>
              <w:adjustRightInd w:val="0"/>
              <w:contextualSpacing/>
              <w:jc w:val="both"/>
              <w:rPr>
                <w:rFonts w:ascii="GothamBook" w:eastAsiaTheme="minorEastAsia" w:hAnsi="GothamBook" w:cs="Tahoma"/>
                <w:color w:val="000000"/>
                <w:lang w:val="es-ES"/>
              </w:rPr>
            </w:pPr>
            <w:r w:rsidRPr="003407CF">
              <w:rPr>
                <w:rFonts w:ascii="GothamBook" w:eastAsiaTheme="minorEastAsia" w:hAnsi="GothamBook" w:cs="Tahoma"/>
                <w:color w:val="000000"/>
                <w:lang w:val="es-ES"/>
              </w:rPr>
              <w:t xml:space="preserve">Un alto grado de compromiso por parte de los responsables de los procesos para el fortalecimiento del Modelo Estándar de Control Interno. </w:t>
            </w:r>
            <w:r w:rsidR="00B734A9" w:rsidRPr="003407CF">
              <w:rPr>
                <w:rFonts w:ascii="GothamBook" w:eastAsiaTheme="minorEastAsia" w:hAnsi="GothamBook" w:cs="Tahoma"/>
                <w:lang w:val="es-ES"/>
              </w:rPr>
              <w:t>Asimismo,</w:t>
            </w:r>
            <w:r w:rsidRPr="003407CF">
              <w:rPr>
                <w:rFonts w:ascii="GothamBook" w:eastAsiaTheme="minorEastAsia" w:hAnsi="GothamBook" w:cs="Tahoma"/>
                <w:lang w:val="es-ES"/>
              </w:rPr>
              <w:t xml:space="preserve"> concientizarlos que la calidad, eficiencia y eficacia del control interno es responsabilidad de los jefes de las distintas dependencias de la entidad.</w:t>
            </w:r>
          </w:p>
          <w:p w14:paraId="558620A1" w14:textId="77777777" w:rsidR="001F7382" w:rsidRPr="003407CF" w:rsidRDefault="001F7382" w:rsidP="001F7382">
            <w:pPr>
              <w:pStyle w:val="Prrafodelista"/>
              <w:rPr>
                <w:rFonts w:ascii="GothamBook" w:hAnsi="GothamBook" w:cs="Tahoma"/>
                <w:color w:val="000000"/>
                <w:sz w:val="22"/>
                <w:szCs w:val="22"/>
              </w:rPr>
            </w:pPr>
          </w:p>
          <w:p w14:paraId="1875B773" w14:textId="13F78217" w:rsidR="00985EDA" w:rsidRPr="003407CF" w:rsidRDefault="00985EDA" w:rsidP="001E6A9A">
            <w:pPr>
              <w:numPr>
                <w:ilvl w:val="0"/>
                <w:numId w:val="3"/>
              </w:numPr>
              <w:autoSpaceDE w:val="0"/>
              <w:autoSpaceDN w:val="0"/>
              <w:adjustRightInd w:val="0"/>
              <w:contextualSpacing/>
              <w:jc w:val="both"/>
              <w:rPr>
                <w:rFonts w:ascii="GothamBook" w:eastAsiaTheme="minorEastAsia" w:hAnsi="GothamBook" w:cs="Tahoma"/>
                <w:color w:val="000000"/>
                <w:lang w:val="es-ES"/>
              </w:rPr>
            </w:pPr>
            <w:r w:rsidRPr="003407CF">
              <w:rPr>
                <w:rFonts w:ascii="GothamBook" w:eastAsiaTheme="minorEastAsia" w:hAnsi="GothamBook" w:cs="Tahoma"/>
                <w:color w:val="000000"/>
                <w:lang w:val="es-ES"/>
              </w:rPr>
              <w:t xml:space="preserve">Desarrollar las acciones correctivas </w:t>
            </w:r>
            <w:r w:rsidR="00E974AE" w:rsidRPr="003407CF">
              <w:rPr>
                <w:rFonts w:ascii="GothamBook" w:eastAsiaTheme="minorEastAsia" w:hAnsi="GothamBook" w:cs="Tahoma"/>
                <w:color w:val="000000"/>
                <w:lang w:val="es-ES"/>
              </w:rPr>
              <w:t xml:space="preserve">establecidas en los planes de mejoramiento </w:t>
            </w:r>
            <w:r w:rsidRPr="003407CF">
              <w:rPr>
                <w:rFonts w:ascii="GothamBook" w:eastAsiaTheme="minorEastAsia" w:hAnsi="GothamBook" w:cs="Tahoma"/>
                <w:color w:val="000000"/>
                <w:lang w:val="es-ES"/>
              </w:rPr>
              <w:t xml:space="preserve">que surgen </w:t>
            </w:r>
            <w:r w:rsidR="00B17D65" w:rsidRPr="003407CF">
              <w:rPr>
                <w:rFonts w:ascii="GothamBook" w:eastAsiaTheme="minorEastAsia" w:hAnsi="GothamBook" w:cs="Tahoma"/>
                <w:color w:val="000000"/>
                <w:lang w:val="es-ES"/>
              </w:rPr>
              <w:t>como resultado de las auditorías internas y de los entes de control.</w:t>
            </w:r>
          </w:p>
          <w:p w14:paraId="45172522" w14:textId="7BB46F4B" w:rsidR="002D07A1" w:rsidRPr="003407CF" w:rsidRDefault="002D07A1" w:rsidP="00BB7757">
            <w:pPr>
              <w:spacing w:after="200" w:line="276" w:lineRule="auto"/>
              <w:ind w:left="1440"/>
              <w:contextualSpacing/>
              <w:jc w:val="both"/>
              <w:rPr>
                <w:rFonts w:ascii="GothamBook" w:eastAsiaTheme="minorEastAsia" w:hAnsi="GothamBook" w:cs="Tahoma"/>
                <w:bCs/>
                <w:lang w:val="es-ES"/>
              </w:rPr>
            </w:pPr>
          </w:p>
        </w:tc>
      </w:tr>
    </w:tbl>
    <w:p w14:paraId="1C811B84" w14:textId="77777777" w:rsidR="00E67D4F" w:rsidRPr="003407CF" w:rsidRDefault="00E67D4F" w:rsidP="00EA0354">
      <w:pPr>
        <w:spacing w:after="0" w:line="240" w:lineRule="auto"/>
        <w:jc w:val="both"/>
        <w:rPr>
          <w:rFonts w:ascii="GothamBook" w:eastAsiaTheme="minorEastAsia" w:hAnsi="GothamBook" w:cs="Tahoma"/>
          <w:color w:val="000000" w:themeColor="text1"/>
          <w:lang w:val="es-ES"/>
        </w:rPr>
      </w:pPr>
    </w:p>
    <w:p w14:paraId="1F295E2E" w14:textId="20094E2D" w:rsidR="002D07A1" w:rsidRPr="003407CF" w:rsidRDefault="002D07A1" w:rsidP="00EA0354">
      <w:pPr>
        <w:spacing w:after="0" w:line="240" w:lineRule="auto"/>
        <w:jc w:val="both"/>
        <w:rPr>
          <w:rFonts w:ascii="GothamBook" w:eastAsiaTheme="minorEastAsia" w:hAnsi="GothamBook" w:cs="Tahoma"/>
          <w:color w:val="000000" w:themeColor="text1"/>
          <w:lang w:val="es-ES"/>
        </w:rPr>
      </w:pPr>
      <w:r w:rsidRPr="003407CF">
        <w:rPr>
          <w:rFonts w:ascii="GothamBook" w:eastAsiaTheme="minorEastAsia" w:hAnsi="GothamBook" w:cs="Tahoma"/>
          <w:color w:val="000000" w:themeColor="text1"/>
          <w:lang w:val="es-ES"/>
        </w:rPr>
        <w:t>ANGELICA MARIA BUENO MOSQUERA</w:t>
      </w:r>
    </w:p>
    <w:p w14:paraId="56602A35" w14:textId="6A789231" w:rsidR="002D07A1" w:rsidRPr="003407CF" w:rsidRDefault="002D07A1" w:rsidP="002838BF">
      <w:pPr>
        <w:spacing w:line="276" w:lineRule="auto"/>
        <w:jc w:val="both"/>
        <w:rPr>
          <w:rFonts w:ascii="GothamBook" w:hAnsi="GothamBook"/>
        </w:rPr>
      </w:pPr>
      <w:r w:rsidRPr="003407CF">
        <w:rPr>
          <w:rFonts w:ascii="GothamBook" w:eastAsiaTheme="minorEastAsia" w:hAnsi="GothamBook" w:cs="Tahoma"/>
          <w:color w:val="000000" w:themeColor="text1"/>
          <w:lang w:val="es-ES"/>
        </w:rPr>
        <w:t>Jefe de Control Interno</w:t>
      </w:r>
    </w:p>
    <w:sectPr w:rsidR="002D07A1" w:rsidRPr="003407CF" w:rsidSect="00811677">
      <w:headerReference w:type="even" r:id="rId8"/>
      <w:headerReference w:type="default" r:id="rId9"/>
      <w:footerReference w:type="even" r:id="rId10"/>
      <w:footerReference w:type="default" r:id="rId11"/>
      <w:headerReference w:type="first" r:id="rId12"/>
      <w:footerReference w:type="first" r:id="rId13"/>
      <w:type w:val="continuous"/>
      <w:pgSz w:w="12240" w:h="15840"/>
      <w:pgMar w:top="1417" w:right="1701" w:bottom="1417"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2604B" w14:textId="77777777" w:rsidR="00BF038D" w:rsidRDefault="00BF038D" w:rsidP="00BF55EB">
      <w:pPr>
        <w:spacing w:after="0" w:line="240" w:lineRule="auto"/>
      </w:pPr>
      <w:r>
        <w:separator/>
      </w:r>
    </w:p>
  </w:endnote>
  <w:endnote w:type="continuationSeparator" w:id="0">
    <w:p w14:paraId="2DCE2117" w14:textId="77777777" w:rsidR="00BF038D" w:rsidRDefault="00BF038D"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69C52E1-2B40-4DB7-9F01-6A53CFCD2CF2}"/>
  </w:font>
  <w:font w:name="Segoe UI">
    <w:panose1 w:val="020B0502040204020203"/>
    <w:charset w:val="00"/>
    <w:family w:val="swiss"/>
    <w:pitch w:val="variable"/>
    <w:sig w:usb0="E4002EFF" w:usb1="C000E47F" w:usb2="00000009" w:usb3="00000000" w:csb0="000001FF" w:csb1="00000000"/>
    <w:embedRegular r:id="rId2" w:fontKey="{181FB17F-02E8-4FA5-846B-CC5D658B556A}"/>
  </w:font>
  <w:font w:name="Calibri Light">
    <w:panose1 w:val="020F0302020204030204"/>
    <w:charset w:val="00"/>
    <w:family w:val="swiss"/>
    <w:pitch w:val="variable"/>
    <w:sig w:usb0="A00002EF" w:usb1="4000207B" w:usb2="00000000" w:usb3="00000000" w:csb0="0000009F" w:csb1="00000000"/>
    <w:embedRegular r:id="rId3" w:fontKey="{178CE58A-EDAA-4756-9B38-CF8997E6B34E}"/>
    <w:embedBold r:id="rId4" w:fontKey="{250DD00B-229A-488C-BD85-D85E07A5F319}"/>
  </w:font>
  <w:font w:name="Gotham Extra Light">
    <w:panose1 w:val="00000000000000000000"/>
    <w:charset w:val="00"/>
    <w:family w:val="modern"/>
    <w:notTrueType/>
    <w:pitch w:val="variable"/>
    <w:sig w:usb0="A10000FF" w:usb1="4000005B" w:usb2="00000000" w:usb3="00000000" w:csb0="0000009B" w:csb1="00000000"/>
  </w:font>
  <w:font w:name="Gotham">
    <w:panose1 w:val="00000000000000000000"/>
    <w:charset w:val="00"/>
    <w:family w:val="modern"/>
    <w:notTrueType/>
    <w:pitch w:val="variable"/>
    <w:sig w:usb0="800000AF" w:usb1="50000048" w:usb2="00000000" w:usb3="00000000" w:csb0="00000111" w:csb1="00000000"/>
  </w:font>
  <w:font w:name="Perpetua">
    <w:panose1 w:val="02020502060401020303"/>
    <w:charset w:val="00"/>
    <w:family w:val="roman"/>
    <w:pitch w:val="variable"/>
    <w:sig w:usb0="00000003" w:usb1="00000000" w:usb2="00000000" w:usb3="00000000" w:csb0="00000001" w:csb1="00000000"/>
    <w:embedRegular r:id="rId5" w:fontKey="{9234A3E7-1CD0-4FEE-B783-8336178F27C3}"/>
  </w:font>
  <w:font w:name="Franklin Gothic Book">
    <w:panose1 w:val="020B0503020102020204"/>
    <w:charset w:val="00"/>
    <w:family w:val="swiss"/>
    <w:pitch w:val="variable"/>
    <w:sig w:usb0="00000287" w:usb1="00000000" w:usb2="00000000" w:usb3="00000000" w:csb0="0000009F" w:csb1="00000000"/>
    <w:embedItalic r:id="rId6" w:fontKey="{AE3EAF27-A4F6-4154-A40A-5565329A1258}"/>
  </w:font>
  <w:font w:name="GothamBook">
    <w:panose1 w:val="00000000000000000000"/>
    <w:charset w:val="00"/>
    <w:family w:val="modern"/>
    <w:notTrueType/>
    <w:pitch w:val="variable"/>
    <w:sig w:usb0="800000AF" w:usb1="50000048" w:usb2="00000000" w:usb3="00000000" w:csb0="00000111" w:csb1="00000000"/>
  </w:font>
  <w:font w:name="Tahoma">
    <w:panose1 w:val="020B0604030504040204"/>
    <w:charset w:val="00"/>
    <w:family w:val="swiss"/>
    <w:pitch w:val="variable"/>
    <w:sig w:usb0="E1002EFF" w:usb1="C000605B" w:usb2="00000029" w:usb3="00000000" w:csb0="000101FF" w:csb1="00000000"/>
    <w:embedRegular r:id="rId7" w:fontKey="{8CE15A91-71DD-447D-A66B-1762872EDBAF}"/>
    <w:embedBold r:id="rId8" w:fontKey="{1DAA194C-675C-4D70-BBCB-93ACDB43CA49}"/>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D9554" w14:textId="77777777" w:rsidR="00A118B4" w:rsidRDefault="00A118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D06B8" w14:textId="77777777" w:rsidR="00A118B4" w:rsidRDefault="00A118B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C9064" w14:textId="77777777" w:rsidR="00A118B4" w:rsidRDefault="00A118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C0677" w14:textId="77777777" w:rsidR="00BF038D" w:rsidRDefault="00BF038D" w:rsidP="00BF55EB">
      <w:pPr>
        <w:spacing w:after="0" w:line="240" w:lineRule="auto"/>
      </w:pPr>
      <w:r>
        <w:separator/>
      </w:r>
    </w:p>
  </w:footnote>
  <w:footnote w:type="continuationSeparator" w:id="0">
    <w:p w14:paraId="27AB380F" w14:textId="77777777" w:rsidR="00BF038D" w:rsidRDefault="00BF038D" w:rsidP="00BF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7904D77F" w:rsidR="00063199" w:rsidRDefault="00BF038D">
    <w:pPr>
      <w:spacing w:after="0" w:line="240" w:lineRule="auto"/>
    </w:pPr>
    <w:r>
      <w:rPr>
        <w:noProof/>
      </w:rPr>
      <w:pict w14:anchorId="084FD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513251" o:spid="_x0000_s2050" type="#_x0000_t136" style="position:absolute;margin-left:0;margin-top:0;width:453.1pt;height:169.9pt;rotation:315;z-index:-251646976;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7" w14:textId="4C8A0918" w:rsidR="00BF55EB" w:rsidRPr="00AD70FB" w:rsidRDefault="00BF038D">
    <w:pPr>
      <w:pStyle w:val="Encabezado"/>
      <w:rPr>
        <w:rFonts w:ascii="Gotham Extra Light" w:hAnsi="Gotham Extra Light"/>
        <w:sz w:val="24"/>
        <w:szCs w:val="24"/>
      </w:rPr>
    </w:pPr>
    <w:r>
      <w:rPr>
        <w:noProof/>
      </w:rPr>
      <w:pict w14:anchorId="703C1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513252" o:spid="_x0000_s2051" type="#_x0000_t136" style="position:absolute;margin-left:0;margin-top:0;width:453.1pt;height:169.9pt;rotation:315;z-index:-251644928;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r w:rsidR="00C550B1" w:rsidRPr="00AD70FB">
      <w:rPr>
        <w:rFonts w:ascii="Gotham Extra Light" w:hAnsi="Gotham Extra Light"/>
        <w:noProof/>
        <w:sz w:val="24"/>
        <w:szCs w:val="24"/>
        <w:lang w:eastAsia="es-CO"/>
      </w:rPr>
      <mc:AlternateContent>
        <mc:Choice Requires="wpg">
          <w:drawing>
            <wp:anchor distT="0" distB="0" distL="114300" distR="114300" simplePos="0" relativeHeight="251665408" behindDoc="0" locked="0" layoutInCell="1" allowOverlap="1" wp14:anchorId="3F8DA84E" wp14:editId="32897CDF">
              <wp:simplePos x="0" y="0"/>
              <wp:positionH relativeFrom="column">
                <wp:posOffset>-318135</wp:posOffset>
              </wp:positionH>
              <wp:positionV relativeFrom="paragraph">
                <wp:posOffset>-316230</wp:posOffset>
              </wp:positionV>
              <wp:extent cx="6688455" cy="9534525"/>
              <wp:effectExtent l="0" t="0" r="0" b="9525"/>
              <wp:wrapNone/>
              <wp:docPr id="5" name="Grupo 5"/>
              <wp:cNvGraphicFramePr/>
              <a:graphic xmlns:a="http://schemas.openxmlformats.org/drawingml/2006/main">
                <a:graphicData uri="http://schemas.microsoft.com/office/word/2010/wordprocessingGroup">
                  <wpg:wgp>
                    <wpg:cNvGrpSpPr/>
                    <wpg:grpSpPr>
                      <a:xfrm>
                        <a:off x="0" y="0"/>
                        <a:ext cx="6688455" cy="9534525"/>
                        <a:chOff x="228600" y="28575"/>
                        <a:chExt cx="6688455" cy="9534525"/>
                      </a:xfrm>
                    </wpg:grpSpPr>
                    <pic:pic xmlns:pic="http://schemas.openxmlformats.org/drawingml/2006/picture">
                      <pic:nvPicPr>
                        <pic:cNvPr id="3" name="Imagen 3" descr="C:\Users\user\Downloads\Logo horizontal VIDASINU-1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4" name="Picture 6"/>
                        <pic:cNvPicPr>
                          <a:picLocks noChangeAspect="1"/>
                        </pic:cNvPicPr>
                      </pic:nvPicPr>
                      <pic:blipFill rotWithShape="1">
                        <a:blip r:embed="rId2">
                          <a:extLst>
                            <a:ext uri="{28A0092B-C50C-407E-A947-70E740481C1C}">
                              <a14:useLocalDpi xmlns:a14="http://schemas.microsoft.com/office/drawing/2010/main" val="0"/>
                            </a:ext>
                          </a:extLst>
                        </a:blip>
                        <a:srcRect l="61577" t="93200"/>
                        <a:stretch/>
                      </pic:blipFill>
                      <pic:spPr bwMode="auto">
                        <a:xfrm>
                          <a:off x="2619375" y="8543925"/>
                          <a:ext cx="42976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n 1"/>
                        <pic:cNvPicPr>
                          <a:picLocks noChangeAspect="1"/>
                        </pic:cNvPicPr>
                      </pic:nvPicPr>
                      <pic:blipFill rotWithShape="1">
                        <a:blip r:embed="rId3">
                          <a:extLst>
                            <a:ext uri="{28A0092B-C50C-407E-A947-70E740481C1C}">
                              <a14:useLocalDpi xmlns:a14="http://schemas.microsoft.com/office/drawing/2010/main" val="0"/>
                            </a:ext>
                          </a:extLst>
                        </a:blip>
                        <a:srcRect l="45217" t="31162" r="20325" b="49716"/>
                        <a:stretch/>
                      </pic:blipFill>
                      <pic:spPr bwMode="auto">
                        <a:xfrm>
                          <a:off x="4352925" y="171450"/>
                          <a:ext cx="2486025" cy="791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940FA4" id="Grupo 5" o:spid="_x0000_s1026" style="position:absolute;margin-left:-25.05pt;margin-top:-24.9pt;width:526.65pt;height:750.75pt;z-index:251665408;mso-width-relative:margin;mso-height-relative:margin" coordorigin="2286,285" coordsize="66884,95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EFQRUxFUklBIEJBU0lDQSBWSURBU0lOVcyBIDIuMDwvcmRmOmxpPgog&#10;ICAgICAgICAgICA8L3JkZjpBbHQ+CiAgICAgICAgIDwvZGM6dGl0bGU+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cwQzg2RkQ1RTIwNjgxMThDMTQ4N0VBNzI5RDNCNDg8L3N0RXZ0&#10;Omluc3RhbmNlSUQ+CiAgICAgICAgICAgICAgICAgIDxzdEV2dDp3aGVuPjIwMTYtMDgtMTBUMTI6&#10;NDg6MDI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M5An2BAERAAIRAAMRAAQRAP/EAKQAAQAA&#10;BQUBAAAAAAAAAAAAAAADBAUICgECBgcJCxABAAEEAQIDAwYHBQsREAAnAAECAwQFBhEHIRIIMRMJ&#10;QVFhIhQV8HGBsTIWCpGh0SMXweFCUnIzc7Q2tzjxgtKzJDSUNVV1tXaXGHgZOWKSskNTk9PUhbZX&#10;d4dYuBqiwoNUdCXVltY3x0hjw0SVxUZW14h5o2SExEUmOuLy46Wn5yjISmj/2gAOBAEAAgADAAQA&#10;AD8Az+Gfwz+G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N385hu&#10;u3nYrvTz/jdePa5DwftN3G5hobmXj05WJb3XGeH7ndauvKxa5ppycejOwrc125mIrp6x8rSqelNU&#10;x7YiZ/chCv1zbs3q6f0qLVyunr4x1pomY6x+OB4C/Bx+J/6q/Wt6m+ddrO+W34Tn8S0HYjk/cDXW&#10;eN8NwuO51PItV3A7YccxLt3Nx8i7XdxI1vKsuKrUx0qrqpq6/VhK2LtdyuYqmJiKZn2RHj1iP5qi&#10;6rYZOXkV271VE002aq48tEUz5ort0x4x9FUjJTT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0;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">
                <v:imagedata r:id="rId4" o:title="Logo horizontal VIDASINU-13"/>
                <v:path arrowok="t"/>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">
                <v:imagedata r:id="rId5" o:title="" croptop="61080f" cropleft="40355f"/>
                <v:path arrowok="t"/>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">
                <v:imagedata r:id="rId6" o:title="" croptop="20422f" cropbottom="32582f" cropleft="29633f" cropright="13320f"/>
                <v:path arrowok="t"/>
              </v:shape>
            </v:group>
          </w:pict>
        </mc:Fallback>
      </mc:AlternateContent>
    </w:r>
  </w:p>
  <w:p w14:paraId="3B9DA3F8" w14:textId="41D1010D" w:rsidR="00BF55EB" w:rsidRPr="00AD70FB" w:rsidRDefault="00BF55EB">
    <w:pPr>
      <w:pStyle w:val="Encabezado"/>
      <w:rPr>
        <w:rFonts w:ascii="Gotham Extra Light" w:hAnsi="Gotham Extra Light"/>
        <w:sz w:val="24"/>
        <w:szCs w:val="24"/>
      </w:rPr>
    </w:pPr>
  </w:p>
  <w:p w14:paraId="3B9DA3F9" w14:textId="2AFF552B" w:rsidR="00BF55EB" w:rsidRPr="00AD70FB" w:rsidRDefault="00BF55EB">
    <w:pPr>
      <w:pStyle w:val="Encabezado"/>
      <w:rPr>
        <w:rFonts w:ascii="Gotham Extra Light" w:hAnsi="Gotham Extra Light"/>
        <w:sz w:val="24"/>
        <w:szCs w:val="24"/>
      </w:rPr>
    </w:pPr>
  </w:p>
  <w:p w14:paraId="3B9DA3FA" w14:textId="5EF01379" w:rsidR="00BF55EB" w:rsidRPr="00AD70FB" w:rsidRDefault="00BF55EB">
    <w:pPr>
      <w:pStyle w:val="Encabezado"/>
      <w:rPr>
        <w:rFonts w:ascii="Gotham Extra Light" w:hAnsi="Gotham Extra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7761E8A4" w:rsidR="00063199" w:rsidRDefault="00BF038D">
    <w:pPr>
      <w:spacing w:after="0" w:line="240" w:lineRule="auto"/>
    </w:pPr>
    <w:r>
      <w:rPr>
        <w:noProof/>
      </w:rPr>
      <w:pict w14:anchorId="27F83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513250" o:spid="_x0000_s2049" type="#_x0000_t136" style="position:absolute;margin-left:0;margin-top:0;width:453.1pt;height:169.9pt;rotation:315;z-index:-251649024;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6716"/>
    <w:multiLevelType w:val="hybridMultilevel"/>
    <w:tmpl w:val="F022D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5050FDB"/>
    <w:multiLevelType w:val="hybridMultilevel"/>
    <w:tmpl w:val="F8602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234ED0"/>
    <w:multiLevelType w:val="hybridMultilevel"/>
    <w:tmpl w:val="6F4A07F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D5A012A"/>
    <w:multiLevelType w:val="hybridMultilevel"/>
    <w:tmpl w:val="123CF6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2A265A"/>
    <w:multiLevelType w:val="hybridMultilevel"/>
    <w:tmpl w:val="E8CA2D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4526BB"/>
    <w:multiLevelType w:val="hybridMultilevel"/>
    <w:tmpl w:val="99D28E28"/>
    <w:lvl w:ilvl="0" w:tplc="240A0001">
      <w:start w:val="1"/>
      <w:numFmt w:val="bullet"/>
      <w:lvlText w:val=""/>
      <w:lvlJc w:val="left"/>
      <w:pPr>
        <w:ind w:left="761" w:hanging="360"/>
      </w:pPr>
      <w:rPr>
        <w:rFonts w:ascii="Symbol" w:hAnsi="Symbol" w:hint="default"/>
      </w:rPr>
    </w:lvl>
    <w:lvl w:ilvl="1" w:tplc="240A0003" w:tentative="1">
      <w:start w:val="1"/>
      <w:numFmt w:val="bullet"/>
      <w:lvlText w:val="o"/>
      <w:lvlJc w:val="left"/>
      <w:pPr>
        <w:ind w:left="1481" w:hanging="360"/>
      </w:pPr>
      <w:rPr>
        <w:rFonts w:ascii="Courier New" w:hAnsi="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6" w15:restartNumberingAfterBreak="0">
    <w:nsid w:val="38DB573C"/>
    <w:multiLevelType w:val="hybridMultilevel"/>
    <w:tmpl w:val="D26E4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9176AE2"/>
    <w:multiLevelType w:val="hybridMultilevel"/>
    <w:tmpl w:val="7ECA7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F6270F3"/>
    <w:multiLevelType w:val="hybridMultilevel"/>
    <w:tmpl w:val="06A0A3B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0A294A"/>
    <w:multiLevelType w:val="hybridMultilevel"/>
    <w:tmpl w:val="75B64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EF62245"/>
    <w:multiLevelType w:val="hybridMultilevel"/>
    <w:tmpl w:val="7E561E1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3490B19"/>
    <w:multiLevelType w:val="hybridMultilevel"/>
    <w:tmpl w:val="BFC6BC6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77BE1663"/>
    <w:multiLevelType w:val="hybridMultilevel"/>
    <w:tmpl w:val="5ED46C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A9B4C5D"/>
    <w:multiLevelType w:val="hybridMultilevel"/>
    <w:tmpl w:val="5FEE8D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1"/>
  </w:num>
  <w:num w:numId="4">
    <w:abstractNumId w:val="8"/>
  </w:num>
  <w:num w:numId="5">
    <w:abstractNumId w:val="4"/>
  </w:num>
  <w:num w:numId="6">
    <w:abstractNumId w:val="5"/>
  </w:num>
  <w:num w:numId="7">
    <w:abstractNumId w:val="1"/>
  </w:num>
  <w:num w:numId="8">
    <w:abstractNumId w:val="13"/>
  </w:num>
  <w:num w:numId="9">
    <w:abstractNumId w:val="6"/>
  </w:num>
  <w:num w:numId="10">
    <w:abstractNumId w:val="7"/>
  </w:num>
  <w:num w:numId="11">
    <w:abstractNumId w:val="2"/>
  </w:num>
  <w:num w:numId="12">
    <w:abstractNumId w:val="3"/>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ocumentProtection w:edit="forms" w:enforcement="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1C5B"/>
    <w:rsid w:val="0000256D"/>
    <w:rsid w:val="00002E08"/>
    <w:rsid w:val="0000323C"/>
    <w:rsid w:val="00005A7C"/>
    <w:rsid w:val="00005A80"/>
    <w:rsid w:val="00006CEC"/>
    <w:rsid w:val="00015E82"/>
    <w:rsid w:val="00017EA6"/>
    <w:rsid w:val="00025AB0"/>
    <w:rsid w:val="00033B7C"/>
    <w:rsid w:val="000459B9"/>
    <w:rsid w:val="0005317F"/>
    <w:rsid w:val="000543CC"/>
    <w:rsid w:val="00063199"/>
    <w:rsid w:val="00074E1B"/>
    <w:rsid w:val="000907FC"/>
    <w:rsid w:val="000A4F16"/>
    <w:rsid w:val="000B57F6"/>
    <w:rsid w:val="000C4F1E"/>
    <w:rsid w:val="000C6445"/>
    <w:rsid w:val="000D11E5"/>
    <w:rsid w:val="000E222E"/>
    <w:rsid w:val="000E341A"/>
    <w:rsid w:val="00100E6A"/>
    <w:rsid w:val="0010316A"/>
    <w:rsid w:val="00106C19"/>
    <w:rsid w:val="0013302E"/>
    <w:rsid w:val="001406B1"/>
    <w:rsid w:val="00141A7D"/>
    <w:rsid w:val="001540C2"/>
    <w:rsid w:val="00164A93"/>
    <w:rsid w:val="00176A82"/>
    <w:rsid w:val="00181163"/>
    <w:rsid w:val="0019475E"/>
    <w:rsid w:val="001A1400"/>
    <w:rsid w:val="001B29BD"/>
    <w:rsid w:val="001B3BC8"/>
    <w:rsid w:val="001B5234"/>
    <w:rsid w:val="001C0149"/>
    <w:rsid w:val="001C6DEE"/>
    <w:rsid w:val="001E6A9A"/>
    <w:rsid w:val="001F662E"/>
    <w:rsid w:val="001F7382"/>
    <w:rsid w:val="002001B3"/>
    <w:rsid w:val="0020369C"/>
    <w:rsid w:val="00206232"/>
    <w:rsid w:val="00212781"/>
    <w:rsid w:val="00221C39"/>
    <w:rsid w:val="00223922"/>
    <w:rsid w:val="002341ED"/>
    <w:rsid w:val="00242E49"/>
    <w:rsid w:val="00250D3C"/>
    <w:rsid w:val="0025278E"/>
    <w:rsid w:val="00255261"/>
    <w:rsid w:val="002717AC"/>
    <w:rsid w:val="002838BF"/>
    <w:rsid w:val="00291BE3"/>
    <w:rsid w:val="002B0FC9"/>
    <w:rsid w:val="002B37A7"/>
    <w:rsid w:val="002B39D8"/>
    <w:rsid w:val="002C1F1F"/>
    <w:rsid w:val="002C5841"/>
    <w:rsid w:val="002D07A1"/>
    <w:rsid w:val="002E0ACC"/>
    <w:rsid w:val="002E2236"/>
    <w:rsid w:val="002E7BD7"/>
    <w:rsid w:val="00321CC5"/>
    <w:rsid w:val="003407CF"/>
    <w:rsid w:val="003413D1"/>
    <w:rsid w:val="00343B0E"/>
    <w:rsid w:val="00347C2A"/>
    <w:rsid w:val="003537D2"/>
    <w:rsid w:val="00354267"/>
    <w:rsid w:val="00362906"/>
    <w:rsid w:val="00374801"/>
    <w:rsid w:val="0037525C"/>
    <w:rsid w:val="0037589B"/>
    <w:rsid w:val="003934F4"/>
    <w:rsid w:val="003A04FC"/>
    <w:rsid w:val="003A4CDC"/>
    <w:rsid w:val="003C04E2"/>
    <w:rsid w:val="003C50B1"/>
    <w:rsid w:val="003D3076"/>
    <w:rsid w:val="003D719E"/>
    <w:rsid w:val="003E201E"/>
    <w:rsid w:val="003E6143"/>
    <w:rsid w:val="003F7366"/>
    <w:rsid w:val="004017EC"/>
    <w:rsid w:val="00404393"/>
    <w:rsid w:val="004135F8"/>
    <w:rsid w:val="0042467F"/>
    <w:rsid w:val="00427C36"/>
    <w:rsid w:val="004313D3"/>
    <w:rsid w:val="004378BF"/>
    <w:rsid w:val="00450E30"/>
    <w:rsid w:val="004510D4"/>
    <w:rsid w:val="0045268E"/>
    <w:rsid w:val="00474DC3"/>
    <w:rsid w:val="00477599"/>
    <w:rsid w:val="00494FB5"/>
    <w:rsid w:val="00496687"/>
    <w:rsid w:val="004A3A79"/>
    <w:rsid w:val="004B2B5B"/>
    <w:rsid w:val="004D6371"/>
    <w:rsid w:val="004E77EE"/>
    <w:rsid w:val="004F2765"/>
    <w:rsid w:val="00501E1D"/>
    <w:rsid w:val="00520C11"/>
    <w:rsid w:val="00521E2E"/>
    <w:rsid w:val="00523520"/>
    <w:rsid w:val="00524280"/>
    <w:rsid w:val="005301F6"/>
    <w:rsid w:val="005435DE"/>
    <w:rsid w:val="0054623A"/>
    <w:rsid w:val="005558FF"/>
    <w:rsid w:val="00565CE2"/>
    <w:rsid w:val="00567E30"/>
    <w:rsid w:val="00582BEE"/>
    <w:rsid w:val="005B3E74"/>
    <w:rsid w:val="005C5979"/>
    <w:rsid w:val="005D1950"/>
    <w:rsid w:val="005D1FAC"/>
    <w:rsid w:val="005D5984"/>
    <w:rsid w:val="005E00F7"/>
    <w:rsid w:val="005E0554"/>
    <w:rsid w:val="005F62F4"/>
    <w:rsid w:val="005F718C"/>
    <w:rsid w:val="006028C2"/>
    <w:rsid w:val="00634F28"/>
    <w:rsid w:val="00635D0E"/>
    <w:rsid w:val="006417A2"/>
    <w:rsid w:val="006500E2"/>
    <w:rsid w:val="00652092"/>
    <w:rsid w:val="00657C28"/>
    <w:rsid w:val="00670570"/>
    <w:rsid w:val="00675F6F"/>
    <w:rsid w:val="006770D7"/>
    <w:rsid w:val="00677E7B"/>
    <w:rsid w:val="00683657"/>
    <w:rsid w:val="00683A66"/>
    <w:rsid w:val="00693CC5"/>
    <w:rsid w:val="006A01D3"/>
    <w:rsid w:val="006A0274"/>
    <w:rsid w:val="006A1CF3"/>
    <w:rsid w:val="006C1442"/>
    <w:rsid w:val="006C4A2A"/>
    <w:rsid w:val="006E1EAD"/>
    <w:rsid w:val="00702A98"/>
    <w:rsid w:val="007067BD"/>
    <w:rsid w:val="0070785F"/>
    <w:rsid w:val="007110C8"/>
    <w:rsid w:val="00711700"/>
    <w:rsid w:val="00712BC5"/>
    <w:rsid w:val="00714316"/>
    <w:rsid w:val="007245F9"/>
    <w:rsid w:val="00730B1E"/>
    <w:rsid w:val="00734F43"/>
    <w:rsid w:val="007359C2"/>
    <w:rsid w:val="00736B55"/>
    <w:rsid w:val="00742BF1"/>
    <w:rsid w:val="00743D5D"/>
    <w:rsid w:val="007447A4"/>
    <w:rsid w:val="00760D7E"/>
    <w:rsid w:val="007620E6"/>
    <w:rsid w:val="00767EC0"/>
    <w:rsid w:val="00771A73"/>
    <w:rsid w:val="0077758C"/>
    <w:rsid w:val="00782C75"/>
    <w:rsid w:val="0078619D"/>
    <w:rsid w:val="007A0A02"/>
    <w:rsid w:val="007C0E72"/>
    <w:rsid w:val="007C266D"/>
    <w:rsid w:val="007F18B5"/>
    <w:rsid w:val="007F1F9E"/>
    <w:rsid w:val="00811677"/>
    <w:rsid w:val="0082532E"/>
    <w:rsid w:val="00830B5A"/>
    <w:rsid w:val="00830BA0"/>
    <w:rsid w:val="0083582E"/>
    <w:rsid w:val="008363D6"/>
    <w:rsid w:val="00844C48"/>
    <w:rsid w:val="00854265"/>
    <w:rsid w:val="008601BE"/>
    <w:rsid w:val="008669F8"/>
    <w:rsid w:val="008725C2"/>
    <w:rsid w:val="0087506C"/>
    <w:rsid w:val="00880A13"/>
    <w:rsid w:val="00880A69"/>
    <w:rsid w:val="008812FF"/>
    <w:rsid w:val="00885686"/>
    <w:rsid w:val="00897B3B"/>
    <w:rsid w:val="008A42CC"/>
    <w:rsid w:val="008A5778"/>
    <w:rsid w:val="008A58F6"/>
    <w:rsid w:val="008C2B5F"/>
    <w:rsid w:val="008C7A4B"/>
    <w:rsid w:val="008D2189"/>
    <w:rsid w:val="008D79D4"/>
    <w:rsid w:val="008F47BE"/>
    <w:rsid w:val="00906F48"/>
    <w:rsid w:val="009108A7"/>
    <w:rsid w:val="00941EC3"/>
    <w:rsid w:val="00942E20"/>
    <w:rsid w:val="009471E7"/>
    <w:rsid w:val="0095016C"/>
    <w:rsid w:val="009506B6"/>
    <w:rsid w:val="00961321"/>
    <w:rsid w:val="00975AEF"/>
    <w:rsid w:val="00977C10"/>
    <w:rsid w:val="00985EDA"/>
    <w:rsid w:val="009A04BD"/>
    <w:rsid w:val="009A5793"/>
    <w:rsid w:val="009A693F"/>
    <w:rsid w:val="009B5DB3"/>
    <w:rsid w:val="009C54E9"/>
    <w:rsid w:val="009C7B3F"/>
    <w:rsid w:val="009D1865"/>
    <w:rsid w:val="009E1995"/>
    <w:rsid w:val="009E4F3B"/>
    <w:rsid w:val="009F3E7C"/>
    <w:rsid w:val="00A05802"/>
    <w:rsid w:val="00A0796A"/>
    <w:rsid w:val="00A118B4"/>
    <w:rsid w:val="00A15319"/>
    <w:rsid w:val="00A20038"/>
    <w:rsid w:val="00A2023A"/>
    <w:rsid w:val="00A218D5"/>
    <w:rsid w:val="00A2573A"/>
    <w:rsid w:val="00A32186"/>
    <w:rsid w:val="00A34B09"/>
    <w:rsid w:val="00A4050A"/>
    <w:rsid w:val="00A44BD1"/>
    <w:rsid w:val="00A65C66"/>
    <w:rsid w:val="00A72F5E"/>
    <w:rsid w:val="00A84E8A"/>
    <w:rsid w:val="00A8689E"/>
    <w:rsid w:val="00A915E9"/>
    <w:rsid w:val="00A91E4B"/>
    <w:rsid w:val="00AA497B"/>
    <w:rsid w:val="00AB3E8F"/>
    <w:rsid w:val="00AC2ADF"/>
    <w:rsid w:val="00AD5EF4"/>
    <w:rsid w:val="00AD70FB"/>
    <w:rsid w:val="00AD777E"/>
    <w:rsid w:val="00AE5AFB"/>
    <w:rsid w:val="00B03E42"/>
    <w:rsid w:val="00B17D65"/>
    <w:rsid w:val="00B20B47"/>
    <w:rsid w:val="00B23E0C"/>
    <w:rsid w:val="00B2781E"/>
    <w:rsid w:val="00B30159"/>
    <w:rsid w:val="00B441AC"/>
    <w:rsid w:val="00B734A9"/>
    <w:rsid w:val="00B81848"/>
    <w:rsid w:val="00B82CA9"/>
    <w:rsid w:val="00B8526A"/>
    <w:rsid w:val="00B85C93"/>
    <w:rsid w:val="00B85D41"/>
    <w:rsid w:val="00BA1583"/>
    <w:rsid w:val="00BB6DF1"/>
    <w:rsid w:val="00BB721C"/>
    <w:rsid w:val="00BB7757"/>
    <w:rsid w:val="00BC025C"/>
    <w:rsid w:val="00BC4841"/>
    <w:rsid w:val="00BC7042"/>
    <w:rsid w:val="00BC7CA0"/>
    <w:rsid w:val="00BE09E5"/>
    <w:rsid w:val="00BF038D"/>
    <w:rsid w:val="00BF55EB"/>
    <w:rsid w:val="00C035D5"/>
    <w:rsid w:val="00C12501"/>
    <w:rsid w:val="00C242A7"/>
    <w:rsid w:val="00C24469"/>
    <w:rsid w:val="00C25506"/>
    <w:rsid w:val="00C3279F"/>
    <w:rsid w:val="00C32BD9"/>
    <w:rsid w:val="00C43733"/>
    <w:rsid w:val="00C550B1"/>
    <w:rsid w:val="00C5712D"/>
    <w:rsid w:val="00C82441"/>
    <w:rsid w:val="00C9002D"/>
    <w:rsid w:val="00C923C6"/>
    <w:rsid w:val="00C94C60"/>
    <w:rsid w:val="00CA302E"/>
    <w:rsid w:val="00CB1E56"/>
    <w:rsid w:val="00CB367A"/>
    <w:rsid w:val="00CB3700"/>
    <w:rsid w:val="00CB41D7"/>
    <w:rsid w:val="00CC26EA"/>
    <w:rsid w:val="00CC76D1"/>
    <w:rsid w:val="00CD3C54"/>
    <w:rsid w:val="00CD58BB"/>
    <w:rsid w:val="00CE739C"/>
    <w:rsid w:val="00CF7B42"/>
    <w:rsid w:val="00D036F9"/>
    <w:rsid w:val="00D13BFA"/>
    <w:rsid w:val="00D161FD"/>
    <w:rsid w:val="00D236AF"/>
    <w:rsid w:val="00D23D16"/>
    <w:rsid w:val="00D32117"/>
    <w:rsid w:val="00D364C7"/>
    <w:rsid w:val="00D435A3"/>
    <w:rsid w:val="00D44072"/>
    <w:rsid w:val="00D553DE"/>
    <w:rsid w:val="00D669DD"/>
    <w:rsid w:val="00D730BF"/>
    <w:rsid w:val="00D742E3"/>
    <w:rsid w:val="00D81E1E"/>
    <w:rsid w:val="00D85B3A"/>
    <w:rsid w:val="00D87E17"/>
    <w:rsid w:val="00D90B28"/>
    <w:rsid w:val="00D921FA"/>
    <w:rsid w:val="00D9774F"/>
    <w:rsid w:val="00DA1524"/>
    <w:rsid w:val="00DA2B52"/>
    <w:rsid w:val="00DA3E70"/>
    <w:rsid w:val="00DC6F34"/>
    <w:rsid w:val="00DC7746"/>
    <w:rsid w:val="00DE0C06"/>
    <w:rsid w:val="00DE29AE"/>
    <w:rsid w:val="00E42C20"/>
    <w:rsid w:val="00E53B09"/>
    <w:rsid w:val="00E66B24"/>
    <w:rsid w:val="00E67D4F"/>
    <w:rsid w:val="00E85218"/>
    <w:rsid w:val="00E85749"/>
    <w:rsid w:val="00E86686"/>
    <w:rsid w:val="00E95EB0"/>
    <w:rsid w:val="00E974AE"/>
    <w:rsid w:val="00EA0354"/>
    <w:rsid w:val="00EA4C2F"/>
    <w:rsid w:val="00EB6CF6"/>
    <w:rsid w:val="00ED45E1"/>
    <w:rsid w:val="00ED464C"/>
    <w:rsid w:val="00EE615F"/>
    <w:rsid w:val="00F007D3"/>
    <w:rsid w:val="00F059B9"/>
    <w:rsid w:val="00F07312"/>
    <w:rsid w:val="00F202B7"/>
    <w:rsid w:val="00F3450B"/>
    <w:rsid w:val="00F401FE"/>
    <w:rsid w:val="00F46294"/>
    <w:rsid w:val="00F470F5"/>
    <w:rsid w:val="00F51C74"/>
    <w:rsid w:val="00F62EDC"/>
    <w:rsid w:val="00F770AC"/>
    <w:rsid w:val="00F93C7D"/>
    <w:rsid w:val="00FA6DCF"/>
    <w:rsid w:val="00FB43F8"/>
    <w:rsid w:val="00FC5418"/>
    <w:rsid w:val="00FC5AAF"/>
    <w:rsid w:val="00FF2C5E"/>
    <w:rsid w:val="00FF52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9DA3F2"/>
  <w15:chartTrackingRefBased/>
  <w15:docId w15:val="{E7181B08-35B7-4915-BE1D-7DBDF1E5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table" w:customStyle="1" w:styleId="Tablaconcuadrcula1">
    <w:name w:val="Tabla con cuadrícula1"/>
    <w:basedOn w:val="Tablanormal"/>
    <w:next w:val="Tablaconcuadrcula"/>
    <w:uiPriority w:val="1"/>
    <w:rsid w:val="000E222E"/>
    <w:pPr>
      <w:spacing w:after="0" w:line="240" w:lineRule="auto"/>
    </w:pPr>
    <w:rPr>
      <w:rFonts w:eastAsia="Times New Roman"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1"/>
    <w:rsid w:val="000E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10"/>
    <w:qFormat/>
    <w:rsid w:val="002D07A1"/>
    <w:pPr>
      <w:pBdr>
        <w:bottom w:val="single" w:sz="8" w:space="4" w:color="5B9BD5" w:themeColor="accent1"/>
      </w:pBdr>
      <w:spacing w:line="240" w:lineRule="auto"/>
      <w:contextualSpacing/>
      <w:jc w:val="center"/>
    </w:pPr>
    <w:rPr>
      <w:rFonts w:asciiTheme="majorHAnsi" w:eastAsiaTheme="majorEastAsia" w:hAnsiTheme="majorHAnsi" w:cs="Times New Roman"/>
      <w:b/>
      <w:bCs/>
      <w:smallCaps/>
      <w:color w:val="5B9BD5" w:themeColor="accent1"/>
      <w:sz w:val="48"/>
      <w:szCs w:val="48"/>
      <w:lang w:val="es-ES"/>
    </w:rPr>
  </w:style>
  <w:style w:type="character" w:customStyle="1" w:styleId="TtuloCar">
    <w:name w:val="Título Car"/>
    <w:basedOn w:val="Fuentedeprrafopredeter"/>
    <w:link w:val="Ttulo"/>
    <w:uiPriority w:val="10"/>
    <w:rsid w:val="002D07A1"/>
    <w:rPr>
      <w:rFonts w:asciiTheme="majorHAnsi" w:eastAsiaTheme="majorEastAsia" w:hAnsiTheme="majorHAnsi" w:cs="Times New Roman"/>
      <w:b/>
      <w:bCs/>
      <w:smallCaps/>
      <w:color w:val="5B9BD5" w:themeColor="accent1"/>
      <w:sz w:val="48"/>
      <w:szCs w:val="48"/>
      <w:lang w:val="es-ES"/>
    </w:rPr>
  </w:style>
  <w:style w:type="paragraph" w:styleId="Subttulo">
    <w:name w:val="Subtitle"/>
    <w:basedOn w:val="Normal"/>
    <w:link w:val="SubttuloCar"/>
    <w:uiPriority w:val="11"/>
    <w:qFormat/>
    <w:rsid w:val="002D07A1"/>
    <w:pPr>
      <w:spacing w:after="480" w:line="240" w:lineRule="auto"/>
      <w:jc w:val="center"/>
    </w:pPr>
    <w:rPr>
      <w:rFonts w:asciiTheme="majorHAnsi" w:eastAsiaTheme="majorEastAsia" w:hAnsiTheme="majorHAnsi" w:cs="Times New Roman"/>
      <w:sz w:val="28"/>
      <w:szCs w:val="28"/>
      <w:lang w:val="es-ES"/>
    </w:rPr>
  </w:style>
  <w:style w:type="character" w:customStyle="1" w:styleId="SubttuloCar">
    <w:name w:val="Subtítulo Car"/>
    <w:basedOn w:val="Fuentedeprrafopredeter"/>
    <w:link w:val="Subttulo"/>
    <w:uiPriority w:val="11"/>
    <w:rsid w:val="002D07A1"/>
    <w:rPr>
      <w:rFonts w:asciiTheme="majorHAnsi" w:eastAsiaTheme="majorEastAsia" w:hAnsiTheme="majorHAnsi" w:cs="Times New Roman"/>
      <w:sz w:val="28"/>
      <w:szCs w:val="28"/>
      <w:lang w:val="es-ES"/>
    </w:rPr>
  </w:style>
  <w:style w:type="paragraph" w:styleId="Prrafodelista">
    <w:name w:val="List Paragraph"/>
    <w:basedOn w:val="Normal"/>
    <w:uiPriority w:val="34"/>
    <w:unhideWhenUsed/>
    <w:qFormat/>
    <w:rsid w:val="002D07A1"/>
    <w:pPr>
      <w:spacing w:after="200" w:line="276" w:lineRule="auto"/>
      <w:ind w:left="720"/>
      <w:contextualSpacing/>
    </w:pPr>
    <w:rPr>
      <w:rFonts w:eastAsiaTheme="minorEastAsia"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52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5B381-5A62-4BB2-924E-28F48BCC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1136</TotalTime>
  <Pages>5</Pages>
  <Words>1491</Words>
  <Characters>8204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angelica bueno</cp:lastModifiedBy>
  <cp:revision>166</cp:revision>
  <cp:lastPrinted>2017-03-16T22:14:00Z</cp:lastPrinted>
  <dcterms:created xsi:type="dcterms:W3CDTF">2017-07-12T15:17:00Z</dcterms:created>
  <dcterms:modified xsi:type="dcterms:W3CDTF">2017-11-21T21:48:00Z</dcterms:modified>
</cp:coreProperties>
</file>